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D6C6C" w:rsidRDefault="00BC77D2" w:rsidP="00CF6CBD">
      <w:pPr>
        <w:pStyle w:val="BodyText"/>
      </w:pPr>
      <w:r>
        <w:rPr>
          <w:noProof/>
        </w:rPr>
        <mc:AlternateContent>
          <mc:Choice Requires="wps">
            <w:drawing>
              <wp:anchor distT="0" distB="0" distL="114300" distR="114300" simplePos="0" relativeHeight="251657216" behindDoc="1" locked="0" layoutInCell="1" allowOverlap="1">
                <wp:simplePos x="0" y="0"/>
                <wp:positionH relativeFrom="column">
                  <wp:posOffset>-1079500</wp:posOffset>
                </wp:positionH>
                <wp:positionV relativeFrom="paragraph">
                  <wp:posOffset>-704850</wp:posOffset>
                </wp:positionV>
                <wp:extent cx="7772400" cy="981075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810750"/>
                        </a:xfrm>
                        <a:custGeom>
                          <a:avLst/>
                          <a:gdLst>
                            <a:gd name="T0" fmla="*/ 0 w 12240"/>
                            <a:gd name="T1" fmla="*/ 15450 h 15450"/>
                            <a:gd name="T2" fmla="*/ 12240 w 12240"/>
                            <a:gd name="T3" fmla="*/ 15450 h 15450"/>
                            <a:gd name="T4" fmla="*/ 12240 w 12240"/>
                            <a:gd name="T5" fmla="*/ 0 h 15450"/>
                            <a:gd name="T6" fmla="*/ 0 w 12240"/>
                            <a:gd name="T7" fmla="*/ 0 h 15450"/>
                            <a:gd name="T8" fmla="*/ 0 w 12240"/>
                            <a:gd name="T9" fmla="*/ 15450 h 15450"/>
                          </a:gdLst>
                          <a:ahLst/>
                          <a:cxnLst>
                            <a:cxn ang="0">
                              <a:pos x="T0" y="T1"/>
                            </a:cxn>
                            <a:cxn ang="0">
                              <a:pos x="T2" y="T3"/>
                            </a:cxn>
                            <a:cxn ang="0">
                              <a:pos x="T4" y="T5"/>
                            </a:cxn>
                            <a:cxn ang="0">
                              <a:pos x="T6" y="T7"/>
                            </a:cxn>
                            <a:cxn ang="0">
                              <a:pos x="T8" y="T9"/>
                            </a:cxn>
                          </a:cxnLst>
                          <a:rect l="0" t="0" r="r" b="b"/>
                          <a:pathLst>
                            <a:path w="12240" h="15450">
                              <a:moveTo>
                                <a:pt x="0" y="15450"/>
                              </a:moveTo>
                              <a:lnTo>
                                <a:pt x="12240" y="15450"/>
                              </a:lnTo>
                              <a:lnTo>
                                <a:pt x="12240" y="0"/>
                              </a:lnTo>
                              <a:lnTo>
                                <a:pt x="0" y="0"/>
                              </a:lnTo>
                              <a:lnTo>
                                <a:pt x="0" y="15450"/>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A6E4B7" id="Freeform 59" o:spid="_x0000_s1026" style="position:absolute;margin-left:-85pt;margin-top:-55.5pt;width:612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240,15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" path="m,15450r12240,l12240,,,,,15450xe" fillcolor="#183665" stroked="f">
                <v:path arrowok="t" o:connecttype="custom" o:connectlocs="0,9810750;7772400,9810750;7772400,0;0,0;0,9810750" o:connectangles="0,0,0,0,0"/>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-1079500</wp:posOffset>
                </wp:positionH>
                <wp:positionV relativeFrom="paragraph">
                  <wp:posOffset>-711200</wp:posOffset>
                </wp:positionV>
                <wp:extent cx="7772400" cy="1270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20 h 20"/>
                            <a:gd name="T2" fmla="*/ 12240 w 12240"/>
                            <a:gd name="T3" fmla="*/ 20 h 20"/>
                            <a:gd name="T4" fmla="*/ 12240 w 12240"/>
                            <a:gd name="T5" fmla="*/ 0 h 20"/>
                            <a:gd name="T6" fmla="*/ 0 w 12240"/>
                            <a:gd name="T7" fmla="*/ 0 h 20"/>
                            <a:gd name="T8" fmla="*/ 0 w 12240"/>
                            <a:gd name="T9" fmla="*/ 20 h 20"/>
                          </a:gdLst>
                          <a:ahLst/>
                          <a:cxnLst>
                            <a:cxn ang="0">
                              <a:pos x="T0" y="T1"/>
                            </a:cxn>
                            <a:cxn ang="0">
                              <a:pos x="T2" y="T3"/>
                            </a:cxn>
                            <a:cxn ang="0">
                              <a:pos x="T4" y="T5"/>
                            </a:cxn>
                            <a:cxn ang="0">
                              <a:pos x="T6" y="T7"/>
                            </a:cxn>
                            <a:cxn ang="0">
                              <a:pos x="T8" y="T9"/>
                            </a:cxn>
                          </a:cxnLst>
                          <a:rect l="0" t="0" r="r" b="b"/>
                          <a:pathLst>
                            <a:path w="12240" h="20">
                              <a:moveTo>
                                <a:pt x="0" y="20"/>
                              </a:moveTo>
                              <a:lnTo>
                                <a:pt x="12240" y="20"/>
                              </a:lnTo>
                              <a:lnTo>
                                <a:pt x="12240" y="0"/>
                              </a:ln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16CDAC" id="Freeform 60" o:spid="_x0000_s1026" style="position:absolute;margin-left:-85pt;margin-top:-56pt;width:612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24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" path="m,20r12240,l12240,,,,,20xe" fillcolor="#231f20" stroked="f">
                <v:path arrowok="t" o:connecttype="custom" o:connectlocs="0,12700;7772400,12700;7772400,0;0,0;0,12700" o:connectangles="0,0,0,0,0"/>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-1079500</wp:posOffset>
                </wp:positionH>
                <wp:positionV relativeFrom="paragraph">
                  <wp:posOffset>-952500</wp:posOffset>
                </wp:positionV>
                <wp:extent cx="2571750" cy="24384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43840"/>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D32F6D" id="Freeform 62" o:spid="_x0000_s1026" style="position:absolute;margin-left:-85pt;margin-top:-75pt;width:202.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4050,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" path="m,384r4050,l4050,,,,,384xe" fillcolor="#0074bc" stroked="f">
                <v:path arrowok="t" o:connecttype="custom" o:connectlocs="0,243840;2571750,243840;2571750,0;0,0;0,243840" o:connectangles="0,0,0,0,0"/>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1492250</wp:posOffset>
                </wp:positionH>
                <wp:positionV relativeFrom="paragraph">
                  <wp:posOffset>-952500</wp:posOffset>
                </wp:positionV>
                <wp:extent cx="2603500" cy="24384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243840"/>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85ABBA" id="Freeform 63" o:spid="_x0000_s1026" style="position:absolute;margin-left:117.5pt;margin-top:-75pt;width:205pt;height:19.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4100,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" path="m,384r4100,l4100,,,,,384xe" fillcolor="#0097a0" stroked="f">
                <v:path arrowok="t" o:connecttype="custom" o:connectlocs="0,243840;2603500,243840;2603500,0;0,0;0,243840" o:connectangles="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4095750</wp:posOffset>
                </wp:positionH>
                <wp:positionV relativeFrom="paragraph">
                  <wp:posOffset>-952500</wp:posOffset>
                </wp:positionV>
                <wp:extent cx="2597150" cy="24384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0" cy="243840"/>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F4B43E" id="Freeform 64" o:spid="_x0000_s1026" style="position:absolute;margin-left:322.5pt;margin-top:-75pt;width:204.5pt;height:19.2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4090,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" path="m,384r4090,l4090,,,,,384xe" fillcolor="#006193" stroked="f">
                <v:path arrowok="t" o:connecttype="custom" o:connectlocs="0,243840;2597150,243840;2597150,0;0,0;0,243840" o:connectangles="0,0,0,0,0"/>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-622300</wp:posOffset>
                </wp:positionH>
                <wp:positionV relativeFrom="paragraph">
                  <wp:posOffset>-418465</wp:posOffset>
                </wp:positionV>
                <wp:extent cx="2202180" cy="822325"/>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0" cy="822325"/>
                        </a:xfrm>
                        <a:custGeom>
                          <a:avLst/>
                          <a:gdLst>
                            <a:gd name="T0" fmla="*/ 3467 w 3468"/>
                            <a:gd name="T1" fmla="*/ 1294 h 1295"/>
                            <a:gd name="T2" fmla="*/ 0 w 3468"/>
                            <a:gd name="T3" fmla="*/ 1294 h 1295"/>
                            <a:gd name="T4" fmla="*/ 0 w 3468"/>
                            <a:gd name="T5" fmla="*/ 0 h 1295"/>
                            <a:gd name="T6" fmla="*/ 3467 w 3468"/>
                            <a:gd name="T7" fmla="*/ 0 h 1295"/>
                            <a:gd name="T8" fmla="*/ 3467 w 3468"/>
                            <a:gd name="T9" fmla="*/ 1294 h 1295"/>
                          </a:gdLst>
                          <a:ahLst/>
                          <a:cxnLst>
                            <a:cxn ang="0">
                              <a:pos x="T0" y="T1"/>
                            </a:cxn>
                            <a:cxn ang="0">
                              <a:pos x="T2" y="T3"/>
                            </a:cxn>
                            <a:cxn ang="0">
                              <a:pos x="T4" y="T5"/>
                            </a:cxn>
                            <a:cxn ang="0">
                              <a:pos x="T6" y="T7"/>
                            </a:cxn>
                            <a:cxn ang="0">
                              <a:pos x="T8" y="T9"/>
                            </a:cxn>
                          </a:cxnLst>
                          <a:rect l="0" t="0" r="r" b="b"/>
                          <a:pathLst>
                            <a:path w="3468" h="1295">
                              <a:moveTo>
                                <a:pt x="3467" y="1294"/>
                              </a:moveTo>
                              <a:lnTo>
                                <a:pt x="0" y="1294"/>
                              </a:lnTo>
                              <a:lnTo>
                                <a:pt x="0" y="0"/>
                              </a:lnTo>
                              <a:lnTo>
                                <a:pt x="3467" y="0"/>
                              </a:lnTo>
                              <a:lnTo>
                                <a:pt x="3467" y="1294"/>
                              </a:lnTo>
                              <a:close/>
                            </a:path>
                          </a:pathLst>
                        </a:custGeom>
                        <a:solidFill>
                          <a:srgbClr val="2134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9C0520" id="Freeform 68" o:spid="_x0000_s1026" style="position:absolute;margin-left:-49pt;margin-top:-32.95pt;width:173.4pt;height:64.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3468,1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" path="m3467,1294l,1294,,,3467,r,1294xe" fillcolor="#213469" stroked="f">
                <v:path arrowok="t" o:connecttype="custom" o:connectlocs="2201545,821690;0,821690;0,0;2201545,0;2201545,821690" o:connectangles="0,0,0,0,0"/>
              </v:shape>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column">
                  <wp:posOffset>-473710</wp:posOffset>
                </wp:positionH>
                <wp:positionV relativeFrom="paragraph">
                  <wp:posOffset>-300355</wp:posOffset>
                </wp:positionV>
                <wp:extent cx="1927225" cy="457200"/>
                <wp:effectExtent l="0" t="0" r="0" b="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457200"/>
                          <a:chOff x="954" y="1027"/>
                          <a:chExt cx="3035" cy="720"/>
                        </a:xfrm>
                      </wpg:grpSpPr>
                      <wps:wsp>
                        <wps:cNvPr id="69" name="Freeform 70"/>
                        <wps:cNvSpPr>
                          <a:spLocks/>
                        </wps:cNvSpPr>
                        <wps:spPr bwMode="auto">
                          <a:xfrm>
                            <a:off x="954" y="1027"/>
                            <a:ext cx="3035" cy="720"/>
                          </a:xfrm>
                          <a:custGeom>
                            <a:avLst/>
                            <a:gdLst>
                              <a:gd name="T0" fmla="*/ 825 w 3035"/>
                              <a:gd name="T1" fmla="*/ 11 h 720"/>
                              <a:gd name="T2" fmla="*/ 534 w 3035"/>
                              <a:gd name="T3" fmla="*/ 11 h 720"/>
                              <a:gd name="T4" fmla="*/ 412 w 3035"/>
                              <a:gd name="T5" fmla="*/ 366 h 720"/>
                              <a:gd name="T6" fmla="*/ 379 w 3035"/>
                              <a:gd name="T7" fmla="*/ 267 h 720"/>
                              <a:gd name="T8" fmla="*/ 290 w 3035"/>
                              <a:gd name="T9" fmla="*/ 11 h 720"/>
                              <a:gd name="T10" fmla="*/ 0 w 3035"/>
                              <a:gd name="T11" fmla="*/ 11 h 720"/>
                              <a:gd name="T12" fmla="*/ 0 w 3035"/>
                              <a:gd name="T13" fmla="*/ 706 h 720"/>
                              <a:gd name="T14" fmla="*/ 210 w 3035"/>
                              <a:gd name="T15" fmla="*/ 706 h 720"/>
                              <a:gd name="T16" fmla="*/ 210 w 3035"/>
                              <a:gd name="T17" fmla="*/ 267 h 720"/>
                              <a:gd name="T18" fmla="*/ 365 w 3035"/>
                              <a:gd name="T19" fmla="*/ 706 h 720"/>
                              <a:gd name="T20" fmla="*/ 459 w 3035"/>
                              <a:gd name="T21" fmla="*/ 706 h 720"/>
                              <a:gd name="T22" fmla="*/ 580 w 3035"/>
                              <a:gd name="T23" fmla="*/ 366 h 720"/>
                              <a:gd name="T24" fmla="*/ 615 w 3035"/>
                              <a:gd name="T25" fmla="*/ 267 h 720"/>
                              <a:gd name="T26" fmla="*/ 615 w 3035"/>
                              <a:gd name="T27" fmla="*/ 706 h 720"/>
                              <a:gd name="T28" fmla="*/ 825 w 3035"/>
                              <a:gd name="T29" fmla="*/ 706 h 720"/>
                              <a:gd name="T30" fmla="*/ 825 w 3035"/>
                              <a:gd name="T31" fmla="*/ 267 h 720"/>
                              <a:gd name="T32" fmla="*/ 825 w 3035"/>
                              <a:gd name="T33" fmla="*/ 1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5" h="720">
                                <a:moveTo>
                                  <a:pt x="825" y="11"/>
                                </a:moveTo>
                                <a:lnTo>
                                  <a:pt x="534" y="11"/>
                                </a:lnTo>
                                <a:lnTo>
                                  <a:pt x="412" y="366"/>
                                </a:lnTo>
                                <a:lnTo>
                                  <a:pt x="379" y="267"/>
                                </a:lnTo>
                                <a:lnTo>
                                  <a:pt x="290" y="11"/>
                                </a:lnTo>
                                <a:lnTo>
                                  <a:pt x="0" y="11"/>
                                </a:lnTo>
                                <a:lnTo>
                                  <a:pt x="0" y="706"/>
                                </a:lnTo>
                                <a:lnTo>
                                  <a:pt x="210" y="706"/>
                                </a:lnTo>
                                <a:lnTo>
                                  <a:pt x="210" y="267"/>
                                </a:lnTo>
                                <a:lnTo>
                                  <a:pt x="365" y="706"/>
                                </a:lnTo>
                                <a:lnTo>
                                  <a:pt x="459" y="706"/>
                                </a:lnTo>
                                <a:lnTo>
                                  <a:pt x="580" y="366"/>
                                </a:lnTo>
                                <a:lnTo>
                                  <a:pt x="615" y="267"/>
                                </a:lnTo>
                                <a:lnTo>
                                  <a:pt x="615" y="706"/>
                                </a:lnTo>
                                <a:lnTo>
                                  <a:pt x="825" y="706"/>
                                </a:lnTo>
                                <a:lnTo>
                                  <a:pt x="825" y="267"/>
                                </a:lnTo>
                                <a:lnTo>
                                  <a:pt x="825" y="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954" y="1027"/>
                            <a:ext cx="3035" cy="720"/>
                          </a:xfrm>
                          <a:custGeom>
                            <a:avLst/>
                            <a:gdLst>
                              <a:gd name="T0" fmla="*/ 1578 w 3035"/>
                              <a:gd name="T1" fmla="*/ 202 h 720"/>
                              <a:gd name="T2" fmla="*/ 1569 w 3035"/>
                              <a:gd name="T3" fmla="*/ 185 h 720"/>
                              <a:gd name="T4" fmla="*/ 1547 w 3035"/>
                              <a:gd name="T5" fmla="*/ 144 h 720"/>
                              <a:gd name="T6" fmla="*/ 1501 w 3035"/>
                              <a:gd name="T7" fmla="*/ 89 h 720"/>
                              <a:gd name="T8" fmla="*/ 1439 w 3035"/>
                              <a:gd name="T9" fmla="*/ 43 h 720"/>
                              <a:gd name="T10" fmla="*/ 1358 w 3035"/>
                              <a:gd name="T11" fmla="*/ 11 h 720"/>
                              <a:gd name="T12" fmla="*/ 1257 w 3035"/>
                              <a:gd name="T13" fmla="*/ 0 h 720"/>
                              <a:gd name="T14" fmla="*/ 1180 w 3035"/>
                              <a:gd name="T15" fmla="*/ 6 h 720"/>
                              <a:gd name="T16" fmla="*/ 1108 w 3035"/>
                              <a:gd name="T17" fmla="*/ 26 h 720"/>
                              <a:gd name="T18" fmla="*/ 1044 w 3035"/>
                              <a:gd name="T19" fmla="*/ 57 h 720"/>
                              <a:gd name="T20" fmla="*/ 988 w 3035"/>
                              <a:gd name="T21" fmla="*/ 99 h 720"/>
                              <a:gd name="T22" fmla="*/ 943 w 3035"/>
                              <a:gd name="T23" fmla="*/ 151 h 720"/>
                              <a:gd name="T24" fmla="*/ 908 w 3035"/>
                              <a:gd name="T25" fmla="*/ 212 h 720"/>
                              <a:gd name="T26" fmla="*/ 887 w 3035"/>
                              <a:gd name="T27" fmla="*/ 282 h 720"/>
                              <a:gd name="T28" fmla="*/ 879 w 3035"/>
                              <a:gd name="T29" fmla="*/ 359 h 720"/>
                              <a:gd name="T30" fmla="*/ 887 w 3035"/>
                              <a:gd name="T31" fmla="*/ 436 h 720"/>
                              <a:gd name="T32" fmla="*/ 908 w 3035"/>
                              <a:gd name="T33" fmla="*/ 506 h 720"/>
                              <a:gd name="T34" fmla="*/ 943 w 3035"/>
                              <a:gd name="T35" fmla="*/ 567 h 720"/>
                              <a:gd name="T36" fmla="*/ 988 w 3035"/>
                              <a:gd name="T37" fmla="*/ 619 h 720"/>
                              <a:gd name="T38" fmla="*/ 1044 w 3035"/>
                              <a:gd name="T39" fmla="*/ 662 h 720"/>
                              <a:gd name="T40" fmla="*/ 1108 w 3035"/>
                              <a:gd name="T41" fmla="*/ 693 h 720"/>
                              <a:gd name="T42" fmla="*/ 1180 w 3035"/>
                              <a:gd name="T43" fmla="*/ 712 h 720"/>
                              <a:gd name="T44" fmla="*/ 1257 w 3035"/>
                              <a:gd name="T45" fmla="*/ 719 h 720"/>
                              <a:gd name="T46" fmla="*/ 1358 w 3035"/>
                              <a:gd name="T47" fmla="*/ 707 h 720"/>
                              <a:gd name="T48" fmla="*/ 1439 w 3035"/>
                              <a:gd name="T49" fmla="*/ 674 h 720"/>
                              <a:gd name="T50" fmla="*/ 1501 w 3035"/>
                              <a:gd name="T51" fmla="*/ 627 h 720"/>
                              <a:gd name="T52" fmla="*/ 1547 w 3035"/>
                              <a:gd name="T53" fmla="*/ 572 h 720"/>
                              <a:gd name="T54" fmla="*/ 1568 w 3035"/>
                              <a:gd name="T55" fmla="*/ 533 h 720"/>
                              <a:gd name="T56" fmla="*/ 1578 w 3035"/>
                              <a:gd name="T57" fmla="*/ 516 h 720"/>
                              <a:gd name="T58" fmla="*/ 1397 w 3035"/>
                              <a:gd name="T59" fmla="*/ 432 h 720"/>
                              <a:gd name="T60" fmla="*/ 1377 w 3035"/>
                              <a:gd name="T61" fmla="*/ 471 h 720"/>
                              <a:gd name="T62" fmla="*/ 1345 w 3035"/>
                              <a:gd name="T63" fmla="*/ 503 h 720"/>
                              <a:gd name="T64" fmla="*/ 1305 w 3035"/>
                              <a:gd name="T65" fmla="*/ 525 h 720"/>
                              <a:gd name="T66" fmla="*/ 1257 w 3035"/>
                              <a:gd name="T67" fmla="*/ 533 h 720"/>
                              <a:gd name="T68" fmla="*/ 1191 w 3035"/>
                              <a:gd name="T69" fmla="*/ 520 h 720"/>
                              <a:gd name="T70" fmla="*/ 1139 w 3035"/>
                              <a:gd name="T71" fmla="*/ 483 h 720"/>
                              <a:gd name="T72" fmla="*/ 1105 w 3035"/>
                              <a:gd name="T73" fmla="*/ 427 h 720"/>
                              <a:gd name="T74" fmla="*/ 1093 w 3035"/>
                              <a:gd name="T75" fmla="*/ 359 h 720"/>
                              <a:gd name="T76" fmla="*/ 1105 w 3035"/>
                              <a:gd name="T77" fmla="*/ 291 h 720"/>
                              <a:gd name="T78" fmla="*/ 1139 w 3035"/>
                              <a:gd name="T79" fmla="*/ 236 h 720"/>
                              <a:gd name="T80" fmla="*/ 1191 w 3035"/>
                              <a:gd name="T81" fmla="*/ 199 h 720"/>
                              <a:gd name="T82" fmla="*/ 1257 w 3035"/>
                              <a:gd name="T83" fmla="*/ 185 h 720"/>
                              <a:gd name="T84" fmla="*/ 1305 w 3035"/>
                              <a:gd name="T85" fmla="*/ 193 h 720"/>
                              <a:gd name="T86" fmla="*/ 1345 w 3035"/>
                              <a:gd name="T87" fmla="*/ 215 h 720"/>
                              <a:gd name="T88" fmla="*/ 1377 w 3035"/>
                              <a:gd name="T89" fmla="*/ 248 h 720"/>
                              <a:gd name="T90" fmla="*/ 1397 w 3035"/>
                              <a:gd name="T91" fmla="*/ 286 h 720"/>
                              <a:gd name="T92" fmla="*/ 1578 w 3035"/>
                              <a:gd name="T93" fmla="*/ 202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35" h="720">
                                <a:moveTo>
                                  <a:pt x="1578" y="202"/>
                                </a:moveTo>
                                <a:lnTo>
                                  <a:pt x="1569" y="185"/>
                                </a:lnTo>
                                <a:lnTo>
                                  <a:pt x="1547" y="144"/>
                                </a:lnTo>
                                <a:lnTo>
                                  <a:pt x="1501" y="89"/>
                                </a:lnTo>
                                <a:lnTo>
                                  <a:pt x="1439" y="43"/>
                                </a:lnTo>
                                <a:lnTo>
                                  <a:pt x="1358" y="11"/>
                                </a:lnTo>
                                <a:lnTo>
                                  <a:pt x="1257" y="0"/>
                                </a:lnTo>
                                <a:lnTo>
                                  <a:pt x="1180" y="6"/>
                                </a:lnTo>
                                <a:lnTo>
                                  <a:pt x="1108" y="26"/>
                                </a:lnTo>
                                <a:lnTo>
                                  <a:pt x="1044" y="57"/>
                                </a:lnTo>
                                <a:lnTo>
                                  <a:pt x="988" y="99"/>
                                </a:lnTo>
                                <a:lnTo>
                                  <a:pt x="943" y="151"/>
                                </a:lnTo>
                                <a:lnTo>
                                  <a:pt x="908" y="212"/>
                                </a:lnTo>
                                <a:lnTo>
                                  <a:pt x="887" y="282"/>
                                </a:lnTo>
                                <a:lnTo>
                                  <a:pt x="879" y="359"/>
                                </a:lnTo>
                                <a:lnTo>
                                  <a:pt x="887" y="436"/>
                                </a:lnTo>
                                <a:lnTo>
                                  <a:pt x="908" y="506"/>
                                </a:lnTo>
                                <a:lnTo>
                                  <a:pt x="943" y="567"/>
                                </a:lnTo>
                                <a:lnTo>
                                  <a:pt x="988" y="619"/>
                                </a:lnTo>
                                <a:lnTo>
                                  <a:pt x="1044" y="662"/>
                                </a:lnTo>
                                <a:lnTo>
                                  <a:pt x="1108" y="693"/>
                                </a:lnTo>
                                <a:lnTo>
                                  <a:pt x="1180" y="712"/>
                                </a:lnTo>
                                <a:lnTo>
                                  <a:pt x="1257" y="719"/>
                                </a:lnTo>
                                <a:lnTo>
                                  <a:pt x="1358" y="707"/>
                                </a:lnTo>
                                <a:lnTo>
                                  <a:pt x="1439" y="674"/>
                                </a:lnTo>
                                <a:lnTo>
                                  <a:pt x="1501" y="627"/>
                                </a:lnTo>
                                <a:lnTo>
                                  <a:pt x="1547" y="572"/>
                                </a:lnTo>
                                <a:lnTo>
                                  <a:pt x="1568" y="533"/>
                                </a:lnTo>
                                <a:lnTo>
                                  <a:pt x="1578" y="516"/>
                                </a:lnTo>
                                <a:lnTo>
                                  <a:pt x="1397" y="432"/>
                                </a:lnTo>
                                <a:lnTo>
                                  <a:pt x="1377" y="471"/>
                                </a:lnTo>
                                <a:lnTo>
                                  <a:pt x="1345" y="503"/>
                                </a:lnTo>
                                <a:lnTo>
                                  <a:pt x="1305" y="525"/>
                                </a:lnTo>
                                <a:lnTo>
                                  <a:pt x="1257" y="533"/>
                                </a:lnTo>
                                <a:lnTo>
                                  <a:pt x="1191" y="520"/>
                                </a:lnTo>
                                <a:lnTo>
                                  <a:pt x="1139" y="483"/>
                                </a:lnTo>
                                <a:lnTo>
                                  <a:pt x="1105" y="427"/>
                                </a:lnTo>
                                <a:lnTo>
                                  <a:pt x="1093" y="359"/>
                                </a:lnTo>
                                <a:lnTo>
                                  <a:pt x="1105" y="291"/>
                                </a:lnTo>
                                <a:lnTo>
                                  <a:pt x="1139" y="236"/>
                                </a:lnTo>
                                <a:lnTo>
                                  <a:pt x="1191" y="199"/>
                                </a:lnTo>
                                <a:lnTo>
                                  <a:pt x="1257" y="185"/>
                                </a:lnTo>
                                <a:lnTo>
                                  <a:pt x="1305" y="193"/>
                                </a:lnTo>
                                <a:lnTo>
                                  <a:pt x="1345" y="215"/>
                                </a:lnTo>
                                <a:lnTo>
                                  <a:pt x="1377" y="248"/>
                                </a:lnTo>
                                <a:lnTo>
                                  <a:pt x="1397" y="286"/>
                                </a:lnTo>
                                <a:lnTo>
                                  <a:pt x="1578" y="2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954" y="1027"/>
                            <a:ext cx="3035" cy="720"/>
                          </a:xfrm>
                          <a:custGeom>
                            <a:avLst/>
                            <a:gdLst>
                              <a:gd name="T0" fmla="*/ 3034 w 3035"/>
                              <a:gd name="T1" fmla="*/ 706 h 720"/>
                              <a:gd name="T2" fmla="*/ 3001 w 3035"/>
                              <a:gd name="T3" fmla="*/ 617 h 720"/>
                              <a:gd name="T4" fmla="*/ 2937 w 3035"/>
                              <a:gd name="T5" fmla="*/ 442 h 720"/>
                              <a:gd name="T6" fmla="*/ 2846 w 3035"/>
                              <a:gd name="T7" fmla="*/ 197 h 720"/>
                              <a:gd name="T8" fmla="*/ 2778 w 3035"/>
                              <a:gd name="T9" fmla="*/ 11 h 720"/>
                              <a:gd name="T10" fmla="*/ 2725 w 3035"/>
                              <a:gd name="T11" fmla="*/ 11 h 720"/>
                              <a:gd name="T12" fmla="*/ 2725 w 3035"/>
                              <a:gd name="T13" fmla="*/ 442 h 720"/>
                              <a:gd name="T14" fmla="*/ 2566 w 3035"/>
                              <a:gd name="T15" fmla="*/ 442 h 720"/>
                              <a:gd name="T16" fmla="*/ 2645 w 3035"/>
                              <a:gd name="T17" fmla="*/ 197 h 720"/>
                              <a:gd name="T18" fmla="*/ 2725 w 3035"/>
                              <a:gd name="T19" fmla="*/ 442 h 720"/>
                              <a:gd name="T20" fmla="*/ 2725 w 3035"/>
                              <a:gd name="T21" fmla="*/ 11 h 720"/>
                              <a:gd name="T22" fmla="*/ 2513 w 3035"/>
                              <a:gd name="T23" fmla="*/ 11 h 720"/>
                              <a:gd name="T24" fmla="*/ 2286 w 3035"/>
                              <a:gd name="T25" fmla="*/ 627 h 720"/>
                              <a:gd name="T26" fmla="*/ 2282 w 3035"/>
                              <a:gd name="T27" fmla="*/ 617 h 720"/>
                              <a:gd name="T28" fmla="*/ 2217 w 3035"/>
                              <a:gd name="T29" fmla="*/ 442 h 720"/>
                              <a:gd name="T30" fmla="*/ 2127 w 3035"/>
                              <a:gd name="T31" fmla="*/ 197 h 720"/>
                              <a:gd name="T32" fmla="*/ 2059 w 3035"/>
                              <a:gd name="T33" fmla="*/ 11 h 720"/>
                              <a:gd name="T34" fmla="*/ 2005 w 3035"/>
                              <a:gd name="T35" fmla="*/ 11 h 720"/>
                              <a:gd name="T36" fmla="*/ 2005 w 3035"/>
                              <a:gd name="T37" fmla="*/ 442 h 720"/>
                              <a:gd name="T38" fmla="*/ 1847 w 3035"/>
                              <a:gd name="T39" fmla="*/ 442 h 720"/>
                              <a:gd name="T40" fmla="*/ 1926 w 3035"/>
                              <a:gd name="T41" fmla="*/ 197 h 720"/>
                              <a:gd name="T42" fmla="*/ 2005 w 3035"/>
                              <a:gd name="T43" fmla="*/ 442 h 720"/>
                              <a:gd name="T44" fmla="*/ 2005 w 3035"/>
                              <a:gd name="T45" fmla="*/ 11 h 720"/>
                              <a:gd name="T46" fmla="*/ 1794 w 3035"/>
                              <a:gd name="T47" fmla="*/ 11 h 720"/>
                              <a:gd name="T48" fmla="*/ 1537 w 3035"/>
                              <a:gd name="T49" fmla="*/ 706 h 720"/>
                              <a:gd name="T50" fmla="*/ 1766 w 3035"/>
                              <a:gd name="T51" fmla="*/ 706 h 720"/>
                              <a:gd name="T52" fmla="*/ 1793 w 3035"/>
                              <a:gd name="T53" fmla="*/ 617 h 720"/>
                              <a:gd name="T54" fmla="*/ 2060 w 3035"/>
                              <a:gd name="T55" fmla="*/ 617 h 720"/>
                              <a:gd name="T56" fmla="*/ 2087 w 3035"/>
                              <a:gd name="T57" fmla="*/ 706 h 720"/>
                              <a:gd name="T58" fmla="*/ 2257 w 3035"/>
                              <a:gd name="T59" fmla="*/ 706 h 720"/>
                              <a:gd name="T60" fmla="*/ 2315 w 3035"/>
                              <a:gd name="T61" fmla="*/ 706 h 720"/>
                              <a:gd name="T62" fmla="*/ 2485 w 3035"/>
                              <a:gd name="T63" fmla="*/ 706 h 720"/>
                              <a:gd name="T64" fmla="*/ 2512 w 3035"/>
                              <a:gd name="T65" fmla="*/ 617 h 720"/>
                              <a:gd name="T66" fmla="*/ 2779 w 3035"/>
                              <a:gd name="T67" fmla="*/ 617 h 720"/>
                              <a:gd name="T68" fmla="*/ 2806 w 3035"/>
                              <a:gd name="T69" fmla="*/ 706 h 720"/>
                              <a:gd name="T70" fmla="*/ 3034 w 3035"/>
                              <a:gd name="T71" fmla="*/ 706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35" h="720">
                                <a:moveTo>
                                  <a:pt x="3034" y="706"/>
                                </a:moveTo>
                                <a:lnTo>
                                  <a:pt x="3001" y="617"/>
                                </a:lnTo>
                                <a:lnTo>
                                  <a:pt x="2937" y="442"/>
                                </a:lnTo>
                                <a:lnTo>
                                  <a:pt x="2846" y="197"/>
                                </a:lnTo>
                                <a:lnTo>
                                  <a:pt x="2778" y="11"/>
                                </a:lnTo>
                                <a:lnTo>
                                  <a:pt x="2725" y="11"/>
                                </a:lnTo>
                                <a:lnTo>
                                  <a:pt x="2725" y="442"/>
                                </a:lnTo>
                                <a:lnTo>
                                  <a:pt x="2566" y="442"/>
                                </a:lnTo>
                                <a:lnTo>
                                  <a:pt x="2645" y="197"/>
                                </a:lnTo>
                                <a:lnTo>
                                  <a:pt x="2725" y="442"/>
                                </a:lnTo>
                                <a:lnTo>
                                  <a:pt x="2725" y="11"/>
                                </a:lnTo>
                                <a:lnTo>
                                  <a:pt x="2513" y="11"/>
                                </a:lnTo>
                                <a:lnTo>
                                  <a:pt x="2286" y="627"/>
                                </a:lnTo>
                                <a:lnTo>
                                  <a:pt x="2282" y="617"/>
                                </a:lnTo>
                                <a:lnTo>
                                  <a:pt x="2217" y="442"/>
                                </a:lnTo>
                                <a:lnTo>
                                  <a:pt x="2127" y="197"/>
                                </a:lnTo>
                                <a:lnTo>
                                  <a:pt x="2059" y="11"/>
                                </a:lnTo>
                                <a:lnTo>
                                  <a:pt x="2005" y="11"/>
                                </a:lnTo>
                                <a:lnTo>
                                  <a:pt x="2005" y="442"/>
                                </a:lnTo>
                                <a:lnTo>
                                  <a:pt x="1847" y="442"/>
                                </a:lnTo>
                                <a:lnTo>
                                  <a:pt x="1926" y="197"/>
                                </a:lnTo>
                                <a:lnTo>
                                  <a:pt x="2005" y="442"/>
                                </a:lnTo>
                                <a:lnTo>
                                  <a:pt x="2005" y="11"/>
                                </a:lnTo>
                                <a:lnTo>
                                  <a:pt x="1794" y="11"/>
                                </a:lnTo>
                                <a:lnTo>
                                  <a:pt x="1537" y="706"/>
                                </a:lnTo>
                                <a:lnTo>
                                  <a:pt x="1766" y="706"/>
                                </a:lnTo>
                                <a:lnTo>
                                  <a:pt x="1793" y="617"/>
                                </a:lnTo>
                                <a:lnTo>
                                  <a:pt x="2060" y="617"/>
                                </a:lnTo>
                                <a:lnTo>
                                  <a:pt x="2087" y="706"/>
                                </a:lnTo>
                                <a:lnTo>
                                  <a:pt x="2257" y="706"/>
                                </a:lnTo>
                                <a:lnTo>
                                  <a:pt x="2315" y="706"/>
                                </a:lnTo>
                                <a:lnTo>
                                  <a:pt x="2485" y="706"/>
                                </a:lnTo>
                                <a:lnTo>
                                  <a:pt x="2512" y="617"/>
                                </a:lnTo>
                                <a:lnTo>
                                  <a:pt x="2779" y="617"/>
                                </a:lnTo>
                                <a:lnTo>
                                  <a:pt x="2806" y="706"/>
                                </a:lnTo>
                                <a:lnTo>
                                  <a:pt x="3034" y="7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CCE606" id="Group 69" o:spid="_x0000_s1026" style="position:absolute;margin-left:-37.3pt;margin-top:-23.65pt;width:151.75pt;height:36pt;z-index:-251652096" coordorigin="954,1027" coordsize="3035,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">
                <v:shape id="Freeform 70" o:spid="_x0000_s1027" style="position:absolute;left:954;top:1027;width:3035;height:720;visibility:visible;mso-wrap-style:square;v-text-anchor:top" coordsize="303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" path="m825,11r-291,l412,366,379,267,290,11,,11,,706r210,l210,267,365,706r94,l580,366r35,-99l615,706r210,l825,267r,-256e" stroked="f">
                  <v:path arrowok="t" o:connecttype="custom" o:connectlocs="825,11;534,11;412,366;379,267;290,11;0,11;0,706;210,706;210,267;365,706;459,706;580,366;615,267;615,706;825,706;825,267;825,11" o:connectangles="0,0,0,0,0,0,0,0,0,0,0,0,0,0,0,0,0"/>
                </v:shape>
                <v:shape id="Freeform 71" o:spid="_x0000_s1028" style="position:absolute;left:954;top:1027;width:3035;height:720;visibility:visible;mso-wrap-style:square;v-text-anchor:top" coordsize="303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" path="m1578,202r-9,-17l1547,144,1501,89,1439,43,1358,11,1257,r-77,6l1108,26r-64,31l988,99r-45,52l908,212r-21,70l879,359r8,77l908,506r35,61l988,619r56,43l1108,693r72,19l1257,719r101,-12l1439,674r62,-47l1547,572r21,-39l1578,516,1397,432r-20,39l1345,503r-40,22l1257,533r-66,-13l1139,483r-34,-56l1093,359r12,-68l1139,236r52,-37l1257,185r48,8l1345,215r32,33l1397,286r181,-84e" stroked="f">
                  <v:path arrowok="t" o:connecttype="custom" o:connectlocs="1578,202;1569,185;1547,144;1501,89;1439,43;1358,11;1257,0;1180,6;1108,26;1044,57;988,99;943,151;908,212;887,282;879,359;887,436;908,506;943,567;988,619;1044,662;1108,693;1180,712;1257,719;1358,707;1439,674;1501,627;1547,572;1568,533;1578,516;1397,432;1377,471;1345,503;1305,525;1257,533;1191,520;1139,483;1105,427;1093,359;1105,291;1139,236;1191,199;1257,185;1305,193;1345,215;1377,248;1397,286;1578,202" o:connectangles="0,0,0,0,0,0,0,0,0,0,0,0,0,0,0,0,0,0,0,0,0,0,0,0,0,0,0,0,0,0,0,0,0,0,0,0,0,0,0,0,0,0,0,0,0,0,0"/>
                </v:shape>
                <v:shape id="Freeform 72" o:spid="_x0000_s1029" style="position:absolute;left:954;top:1027;width:3035;height:720;visibility:visible;mso-wrap-style:square;v-text-anchor:top" coordsize="303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" path="m3034,706r-33,-89l2937,442,2846,197,2778,11r-53,l2725,442r-159,l2645,197r80,245l2725,11r-212,l2286,627r-4,-10l2217,442,2127,197,2059,11r-54,l2005,442r-158,l1926,197r79,245l2005,11r-211,l1537,706r229,l1793,617r267,l2087,706r170,l2315,706r170,l2512,617r267,l2806,706r228,e" stroked="f">
                  <v:path arrowok="t" o:connecttype="custom" o:connectlocs="3034,706;3001,617;2937,442;2846,197;2778,11;2725,11;2725,442;2566,442;2645,197;2725,442;2725,11;2513,11;2286,627;2282,617;2217,442;2127,197;2059,11;2005,11;2005,442;1847,442;1926,197;2005,442;2005,11;1794,11;1537,706;1766,706;1793,617;2060,617;2087,706;2257,706;2315,706;2485,706;2512,617;2779,617;2806,706;3034,706" o:connectangles="0,0,0,0,0,0,0,0,0,0,0,0,0,0,0,0,0,0,0,0,0,0,0,0,0,0,0,0,0,0,0,0,0,0,0,0"/>
                </v:shape>
              </v:group>
            </w:pict>
          </mc:Fallback>
        </mc:AlternateContent>
      </w:r>
    </w:p>
    <w:p w:rsidR="000D6C6C" w:rsidRDefault="00BC77D2" w:rsidP="00CF6CBD">
      <w:pPr>
        <w:pStyle w:val="BodyText"/>
      </w:pPr>
      <w:r>
        <w:rPr>
          <w:noProof/>
        </w:rPr>
        <w:drawing>
          <wp:anchor distT="0" distB="0" distL="114300" distR="114300" simplePos="0" relativeHeight="251665408" behindDoc="1" locked="0" layoutInCell="1" allowOverlap="1">
            <wp:simplePos x="0" y="0"/>
            <wp:positionH relativeFrom="column">
              <wp:posOffset>-473710</wp:posOffset>
            </wp:positionH>
            <wp:positionV relativeFrom="paragraph">
              <wp:posOffset>89535</wp:posOffset>
            </wp:positionV>
            <wp:extent cx="1930400" cy="63500"/>
            <wp:effectExtent l="0" t="0" r="0" b="0"/>
            <wp:wrapNone/>
            <wp:docPr id="7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63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BC77D2" w:rsidRPr="00BC77D2" w:rsidRDefault="00BC77D2" w:rsidP="000A4858">
      <w:pPr>
        <w:pStyle w:val="BodyText"/>
        <w:spacing w:before="93" w:line="254" w:lineRule="auto"/>
        <w:ind w:left="550" w:right="128"/>
        <w:rPr>
          <w:noProof/>
        </w:rPr>
      </w:pPr>
      <w:r>
        <w:rPr>
          <w:noProof/>
        </w:rPr>
        <w:br/>
      </w:r>
      <w:r w:rsidR="00CD6FFB">
        <w:rPr>
          <w:rFonts w:ascii="Proxima Nova Extrabold" w:hAnsi="Proxima Nova Extrabold" w:cs="Proxima Nova Extrabold"/>
          <w:b/>
          <w:bCs/>
          <w:color w:val="FFFFFF"/>
          <w:spacing w:val="-18"/>
          <w:sz w:val="72"/>
          <w:szCs w:val="72"/>
        </w:rPr>
        <w:t>Model Safety Program for Mechanical Service</w:t>
      </w:r>
    </w:p>
    <w:p w:rsidR="000D6C6C" w:rsidRDefault="007431C1" w:rsidP="00CD6FFB">
      <w:pPr>
        <w:pStyle w:val="BodyText"/>
        <w:ind w:left="0"/>
        <w:rPr>
          <w:spacing w:val="-22"/>
        </w:rPr>
      </w:pPr>
      <w:r>
        <w:rPr>
          <w:noProof/>
        </w:rPr>
        <mc:AlternateContent>
          <mc:Choice Requires="wpg">
            <w:drawing>
              <wp:anchor distT="0" distB="0" distL="114300" distR="114300" simplePos="0" relativeHeight="251672576" behindDoc="1" locked="0" layoutInCell="1" allowOverlap="1">
                <wp:simplePos x="0" y="0"/>
                <wp:positionH relativeFrom="column">
                  <wp:posOffset>374546</wp:posOffset>
                </wp:positionH>
                <wp:positionV relativeFrom="paragraph">
                  <wp:posOffset>5410804</wp:posOffset>
                </wp:positionV>
                <wp:extent cx="5160988" cy="444500"/>
                <wp:effectExtent l="0" t="0" r="0" b="0"/>
                <wp:wrapNone/>
                <wp:docPr id="85" name="Group 85"/>
                <wp:cNvGraphicFramePr/>
                <a:graphic xmlns:a="http://schemas.openxmlformats.org/drawingml/2006/main">
                  <a:graphicData uri="http://schemas.microsoft.com/office/word/2010/wordprocessingGroup">
                    <wpg:wgp>
                      <wpg:cNvGrpSpPr/>
                      <wpg:grpSpPr>
                        <a:xfrm>
                          <a:off x="0" y="0"/>
                          <a:ext cx="5160988" cy="444500"/>
                          <a:chOff x="0" y="0"/>
                          <a:chExt cx="5160988" cy="444500"/>
                        </a:xfrm>
                      </wpg:grpSpPr>
                      <pic:pic xmlns:pic="http://schemas.openxmlformats.org/drawingml/2006/picture">
                        <pic:nvPicPr>
                          <pic:cNvPr id="73" name="Picture 7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653259"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319134"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979888" y="7495"/>
                            <a:ext cx="1181100" cy="43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98FFF53" id="Group 85" o:spid="_x0000_s1026" style="position:absolute;margin-left:29.5pt;margin-top:426.05pt;width:406.4pt;height:35pt;z-index:-251643904" coordsize="51609,4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width:11811;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">
                  <v:imagedata r:id="rId12" o:title=""/>
                  <o:lock v:ext="edit" aspectratio="f"/>
                </v:shape>
                <v:shape id="Picture 75" o:spid="_x0000_s1028" type="#_x0000_t75" style="position:absolute;left:26532;width:11811;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">
                  <v:imagedata r:id="rId13" o:title=""/>
                  <o:lock v:ext="edit" aspectratio="f"/>
                </v:shape>
                <v:shape id="Picture 76" o:spid="_x0000_s1029" type="#_x0000_t75" style="position:absolute;left:13191;width:11811;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">
                  <v:imagedata r:id="rId14" o:title=""/>
                  <o:lock v:ext="edit" aspectratio="f"/>
                </v:shape>
                <v:shape id="Picture 77" o:spid="_x0000_s1030" type="#_x0000_t75" style="position:absolute;left:39798;top:74;width:11811;height:4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">
                  <v:imagedata r:id="rId15" o:title=""/>
                  <o:lock v:ext="edit" aspectratio="f"/>
                </v:shape>
              </v:group>
            </w:pict>
          </mc:Fallback>
        </mc:AlternateContent>
      </w:r>
      <w:r w:rsidR="00BC77D2">
        <w:rPr>
          <w:noProof/>
        </w:rPr>
        <w:drawing>
          <wp:anchor distT="0" distB="0" distL="114300" distR="114300" simplePos="0" relativeHeight="251674624" behindDoc="1" locked="0" layoutInCell="1" allowOverlap="1">
            <wp:simplePos x="0" y="0"/>
            <wp:positionH relativeFrom="column">
              <wp:posOffset>359410</wp:posOffset>
            </wp:positionH>
            <wp:positionV relativeFrom="paragraph">
              <wp:posOffset>958215</wp:posOffset>
            </wp:positionV>
            <wp:extent cx="6337300" cy="3568065"/>
            <wp:effectExtent l="0" t="0" r="0" b="635"/>
            <wp:wrapNone/>
            <wp:docPr id="6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1"/>
                    <pic:cNvPicPr>
                      <a:picLocks/>
                    </pic:cNvPicPr>
                  </pic:nvPicPr>
                  <pic:blipFill>
                    <a:blip r:embed="rId16"/>
                    <a:stretch>
                      <a:fillRect/>
                    </a:stretch>
                  </pic:blipFill>
                  <pic:spPr bwMode="auto">
                    <a:xfrm>
                      <a:off x="0" y="0"/>
                      <a:ext cx="6337300" cy="3568065"/>
                    </a:xfrm>
                    <a:prstGeom prst="rect">
                      <a:avLst/>
                    </a:prstGeom>
                    <a:noFill/>
                  </pic:spPr>
                </pic:pic>
              </a:graphicData>
            </a:graphic>
            <wp14:sizeRelV relativeFrom="margin">
              <wp14:pctHeight>0</wp14:pctHeight>
            </wp14:sizeRelV>
          </wp:anchor>
        </w:drawing>
      </w:r>
    </w:p>
    <w:p w:rsidR="000D6C6C" w:rsidRDefault="000D6C6C" w:rsidP="00CF6CBD">
      <w:pPr>
        <w:pStyle w:val="BodyText"/>
        <w:sectPr w:rsidR="000D6C6C">
          <w:type w:val="continuous"/>
          <w:pgSz w:w="12240" w:h="15840"/>
          <w:pgMar w:top="1500" w:right="1680" w:bottom="280" w:left="1700" w:header="720" w:footer="720" w:gutter="0"/>
          <w:cols w:space="720"/>
          <w:noEndnote/>
        </w:sectPr>
      </w:pPr>
    </w:p>
    <w:p w:rsidR="00980593" w:rsidRDefault="00980593" w:rsidP="00980593">
      <w:pPr>
        <w:rPr>
          <w:b/>
          <w:color w:val="000000"/>
          <w:sz w:val="28"/>
        </w:rPr>
      </w:pPr>
    </w:p>
    <w:p w:rsidR="00980593" w:rsidRDefault="00980593" w:rsidP="00980593">
      <w:pPr>
        <w:rPr>
          <w:b/>
          <w:color w:val="000000"/>
          <w:sz w:val="28"/>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Default="00BC77D2" w:rsidP="00BC77D2">
      <w:pPr>
        <w:jc w:val="center"/>
        <w:rPr>
          <w:color w:val="000000"/>
        </w:rPr>
      </w:pPr>
    </w:p>
    <w:p w:rsidR="00BC77D2" w:rsidRPr="00330BB6" w:rsidRDefault="00BC77D2" w:rsidP="00330BB6">
      <w:pPr>
        <w:pStyle w:val="Heading1"/>
        <w:jc w:val="center"/>
        <w:rPr>
          <w:color w:val="1E2F66"/>
        </w:rPr>
      </w:pPr>
      <w:r w:rsidRPr="00980593">
        <w:rPr>
          <w:color w:val="1E2F66"/>
          <w:highlight w:val="yellow"/>
          <w:u w:val="single"/>
        </w:rPr>
        <w:t>Company Name</w:t>
      </w:r>
    </w:p>
    <w:p w:rsidR="00BC77D2" w:rsidRPr="00330BB6" w:rsidRDefault="00BC77D2" w:rsidP="00330BB6">
      <w:pPr>
        <w:pStyle w:val="Heading1"/>
        <w:jc w:val="center"/>
        <w:rPr>
          <w:color w:val="1E2F66"/>
        </w:rPr>
      </w:pPr>
      <w:r w:rsidRPr="00330BB6">
        <w:rPr>
          <w:color w:val="1E2F66"/>
        </w:rPr>
        <w:t>Safety and Health Program</w:t>
      </w:r>
    </w:p>
    <w:p w:rsidR="00BC77D2" w:rsidRDefault="00BC77D2" w:rsidP="00BC77D2">
      <w:pPr>
        <w:jc w:val="center"/>
        <w:rPr>
          <w:bCs/>
          <w:sz w:val="36"/>
        </w:rPr>
      </w:pPr>
    </w:p>
    <w:p w:rsidR="00330BB6" w:rsidRDefault="00BC77D2" w:rsidP="00BC77D2">
      <w:pPr>
        <w:jc w:val="center"/>
        <w:rPr>
          <w:rStyle w:val="Strong"/>
          <w:b w:val="0"/>
          <w:bCs w:val="0"/>
        </w:rPr>
      </w:pPr>
      <w:r w:rsidRPr="00330BB6">
        <w:rPr>
          <w:rStyle w:val="Strong"/>
          <w:b w:val="0"/>
          <w:bCs w:val="0"/>
        </w:rPr>
        <w:t xml:space="preserve">(Last Evaluated and Revised </w:t>
      </w:r>
      <w:r w:rsidRPr="00330BB6">
        <w:rPr>
          <w:rStyle w:val="Strong"/>
          <w:b w:val="0"/>
          <w:bCs w:val="0"/>
          <w:highlight w:val="yellow"/>
          <w:u w:val="single"/>
        </w:rPr>
        <w:t>Date</w:t>
      </w:r>
      <w:r w:rsidRPr="00330BB6">
        <w:rPr>
          <w:rStyle w:val="Strong"/>
          <w:b w:val="0"/>
          <w:bCs w:val="0"/>
        </w:rPr>
        <w:t>)</w:t>
      </w:r>
      <w:r w:rsidR="00330BB6">
        <w:rPr>
          <w:rStyle w:val="Strong"/>
          <w:b w:val="0"/>
          <w:bCs w:val="0"/>
        </w:rPr>
        <w:br w:type="page"/>
      </w:r>
    </w:p>
    <w:p w:rsidR="00BC77D2" w:rsidRPr="00330BB6" w:rsidRDefault="00BC77D2" w:rsidP="00BC77D2">
      <w:pPr>
        <w:jc w:val="center"/>
        <w:rPr>
          <w:rStyle w:val="Strong"/>
          <w:b w:val="0"/>
          <w:bCs w:val="0"/>
        </w:rPr>
      </w:pPr>
    </w:p>
    <w:p w:rsidR="00980593" w:rsidRDefault="00980593" w:rsidP="00980593">
      <w:pPr>
        <w:rPr>
          <w:b/>
          <w:color w:val="000000"/>
          <w:sz w:val="28"/>
        </w:rPr>
      </w:pPr>
    </w:p>
    <w:p w:rsidR="00980593" w:rsidRDefault="00980593" w:rsidP="00980593">
      <w:pPr>
        <w:rPr>
          <w:b/>
          <w:color w:val="000000"/>
          <w:sz w:val="28"/>
        </w:rPr>
      </w:pPr>
    </w:p>
    <w:p w:rsidR="00330BB6" w:rsidRPr="00330BB6" w:rsidRDefault="00330BB6" w:rsidP="00330BB6">
      <w:pPr>
        <w:pStyle w:val="Heading1"/>
        <w:kinsoku w:val="0"/>
        <w:overflowPunct w:val="0"/>
        <w:spacing w:before="92"/>
        <w:rPr>
          <w:color w:val="1E2F66"/>
        </w:rPr>
      </w:pPr>
      <w:r w:rsidRPr="00330BB6">
        <w:rPr>
          <w:color w:val="1E2F66"/>
        </w:rPr>
        <w:t>Table of Contents</w:t>
      </w:r>
    </w:p>
    <w:p w:rsidR="00330BB6" w:rsidRDefault="00F637B1" w:rsidP="00980593">
      <w:pPr>
        <w:pStyle w:val="BodyText"/>
        <w:tabs>
          <w:tab w:val="right" w:pos="8249"/>
        </w:tabs>
        <w:spacing w:before="364"/>
        <w:ind w:left="307" w:right="0"/>
      </w:pPr>
      <w:r w:rsidRPr="00F637B1">
        <w:t>Policy Statement</w:t>
      </w:r>
      <w:r w:rsidR="00330BB6">
        <w:tab/>
        <w:t>4</w:t>
      </w:r>
    </w:p>
    <w:p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6672" behindDoc="0" locked="0" layoutInCell="0" allowOverlap="1" wp14:anchorId="0491B93E" wp14:editId="657C267C">
                <wp:simplePos x="0" y="0"/>
                <wp:positionH relativeFrom="page">
                  <wp:posOffset>1207135</wp:posOffset>
                </wp:positionH>
                <wp:positionV relativeFrom="paragraph">
                  <wp:posOffset>110490</wp:posOffset>
                </wp:positionV>
                <wp:extent cx="5374005" cy="12700"/>
                <wp:effectExtent l="0" t="0" r="0" b="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87"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A78F7" id="Group 54" o:spid="_x0000_s1026" style="position:absolute;margin-left:95.05pt;margin-top:8.7pt;width:423.15pt;height:1pt;z-index:251676672;mso-position-horizontal-relative:page" coordorigin="1901,174"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" o:allowincell="f">
                <v:shape id="Freeform 55" o:spid="_x0000_s1027" style="position:absolute;left:1901;top:179;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&#13;&#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&#13;&#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" path="m,l710,e" filled="f" strokeweight=".48pt">
                  <v:path arrowok="t" o:connecttype="custom" o:connectlocs="0,0;710,0" o:connectangles="0,0"/>
                </v:shape>
                <w10:wrap anchorx="page"/>
              </v:group>
            </w:pict>
          </mc:Fallback>
        </mc:AlternateContent>
      </w:r>
      <w:r w:rsidR="00F637B1" w:rsidRPr="00F637B1">
        <w:t>Corporate Commitment Letter</w:t>
      </w:r>
      <w:r>
        <w:tab/>
      </w:r>
      <w:r w:rsidR="00981645">
        <w:t>6</w:t>
      </w:r>
    </w:p>
    <w:p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7696" behindDoc="0" locked="0" layoutInCell="0" allowOverlap="1" wp14:anchorId="66DD4E44" wp14:editId="53108422">
                <wp:simplePos x="0" y="0"/>
                <wp:positionH relativeFrom="page">
                  <wp:posOffset>1207135</wp:posOffset>
                </wp:positionH>
                <wp:positionV relativeFrom="paragraph">
                  <wp:posOffset>107950</wp:posOffset>
                </wp:positionV>
                <wp:extent cx="5374005" cy="12700"/>
                <wp:effectExtent l="0" t="0" r="0" b="0"/>
                <wp:wrapNone/>
                <wp:docPr id="9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91"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83954" id="Group 50" o:spid="_x0000_s1026" style="position:absolute;margin-left:95.05pt;margin-top:8.5pt;width:423.15pt;height:1pt;z-index:251677696;mso-position-horizontal-relative:page" coordorigin="1901,170"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" o:allowincell="f">
                <v:shape id="Freeform 51"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&#13;&#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&#13;&#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" path="m,l710,e" filled="f" strokeweight=".48pt">
                  <v:path arrowok="t" o:connecttype="custom" o:connectlocs="0,0;710,0" o:connectangles="0,0"/>
                </v:shape>
                <w10:wrap anchorx="page"/>
              </v:group>
            </w:pict>
          </mc:Fallback>
        </mc:AlternateContent>
      </w:r>
      <w:r w:rsidR="00F637B1" w:rsidRPr="00F637B1">
        <w:t>Disciplinary Action Policy</w:t>
      </w:r>
      <w:r>
        <w:tab/>
      </w:r>
      <w:r w:rsidR="00981645">
        <w:t>7</w:t>
      </w:r>
    </w:p>
    <w:p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8720" behindDoc="0" locked="0" layoutInCell="0" allowOverlap="1" wp14:anchorId="3BA9E8BD" wp14:editId="00527314">
                <wp:simplePos x="0" y="0"/>
                <wp:positionH relativeFrom="page">
                  <wp:posOffset>1207135</wp:posOffset>
                </wp:positionH>
                <wp:positionV relativeFrom="paragraph">
                  <wp:posOffset>107315</wp:posOffset>
                </wp:positionV>
                <wp:extent cx="5374005" cy="12700"/>
                <wp:effectExtent l="0" t="0" r="0" b="0"/>
                <wp:wrapNone/>
                <wp:docPr id="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95"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A1BE6" id="Group 46" o:spid="_x0000_s1026" style="position:absolute;margin-left:95.05pt;margin-top:8.45pt;width:423.15pt;height:1pt;z-index:251678720;mso-position-horizontal-relative:page" coordorigin="1901,169"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" o:allowincell="f">
                <v:shape id="Freeform 47"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&#13;&#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&#13;&#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" path="m,l710,e" filled="f" strokeweight=".48pt">
                  <v:path arrowok="t" o:connecttype="custom" o:connectlocs="0,0;710,0" o:connectangles="0,0"/>
                </v:shape>
                <w10:wrap anchorx="page"/>
              </v:group>
            </w:pict>
          </mc:Fallback>
        </mc:AlternateContent>
      </w:r>
      <w:r w:rsidR="00F637B1" w:rsidRPr="00F637B1">
        <w:t>Accident/Incident Investigation Policy</w:t>
      </w:r>
      <w:r>
        <w:tab/>
      </w:r>
      <w:r w:rsidR="00981645">
        <w:t>8</w:t>
      </w:r>
    </w:p>
    <w:p w:rsidR="00F637B1"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9744" behindDoc="0" locked="0" layoutInCell="0" allowOverlap="1" wp14:anchorId="761586A0" wp14:editId="32DAA974">
                <wp:simplePos x="0" y="0"/>
                <wp:positionH relativeFrom="page">
                  <wp:posOffset>1207135</wp:posOffset>
                </wp:positionH>
                <wp:positionV relativeFrom="paragraph">
                  <wp:posOffset>110490</wp:posOffset>
                </wp:positionV>
                <wp:extent cx="5374005" cy="12700"/>
                <wp:effectExtent l="0" t="0" r="0" b="0"/>
                <wp:wrapNone/>
                <wp:docPr id="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99" name="Freeform 43"/>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4"/>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5"/>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699D" id="Group 42" o:spid="_x0000_s1026" style="position:absolute;margin-left:95.05pt;margin-top:8.7pt;width:423.15pt;height:1pt;z-index:251679744;mso-position-horizontal-relative:page" coordorigin="1901,174"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" o:allowincell="f">
                <v:shape id="Freeform 43" o:spid="_x0000_s1027" style="position:absolute;left:1901;top:179;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" path="m,l7742,e" filled="f" strokeweight=".48pt">
                  <v:path arrowok="t" o:connecttype="custom" o:connectlocs="0,0;7742,0" o:connectangles="0,0"/>
                </v:shape>
                <v:shape id="Freeform 44" o:spid="_x0000_s1028" style="position:absolute;left:9643;top: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" path="m,l9,r,9l,9,,xe" fillcolor="black" stroked="f">
                  <v:path arrowok="t" o:connecttype="custom" o:connectlocs="0,0;9,0;9,9;0,9;0,0" o:connectangles="0,0,0,0,0"/>
                </v:shape>
                <v:shape id="Freeform 45" o:spid="_x0000_s1029" style="position:absolute;left:9653;top:179;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" path="m,l710,e" filled="f" strokeweight=".48pt">
                  <v:path arrowok="t" o:connecttype="custom" o:connectlocs="0,0;710,0" o:connectangles="0,0"/>
                </v:shape>
                <w10:wrap anchorx="page"/>
              </v:group>
            </w:pict>
          </mc:Fallback>
        </mc:AlternateContent>
      </w:r>
      <w:r w:rsidR="00F637B1" w:rsidRPr="00F637B1">
        <w:t>Substance Abuse and Testing Policy</w:t>
      </w:r>
      <w:r>
        <w:tab/>
      </w:r>
      <w:r w:rsidR="00981645">
        <w:t>9</w:t>
      </w:r>
    </w:p>
    <w:p w:rsidR="00F637B1" w:rsidRDefault="00F637B1" w:rsidP="00980593">
      <w:pPr>
        <w:pStyle w:val="BodyText"/>
        <w:tabs>
          <w:tab w:val="right" w:pos="8249"/>
        </w:tabs>
        <w:spacing w:before="364"/>
        <w:ind w:left="307" w:right="0"/>
      </w:pPr>
      <w:r w:rsidRPr="00F637B1">
        <w:t>Safety Incentive Program Policy</w:t>
      </w:r>
      <w:r>
        <w:rPr>
          <w:noProof/>
        </w:rPr>
        <mc:AlternateContent>
          <mc:Choice Requires="wpg">
            <w:drawing>
              <wp:anchor distT="0" distB="0" distL="114300" distR="114300" simplePos="0" relativeHeight="251681792" behindDoc="0" locked="0" layoutInCell="0" allowOverlap="1" wp14:anchorId="48904917" wp14:editId="6250E07A">
                <wp:simplePos x="0" y="0"/>
                <wp:positionH relativeFrom="page">
                  <wp:posOffset>1207135</wp:posOffset>
                </wp:positionH>
                <wp:positionV relativeFrom="paragraph">
                  <wp:posOffset>110490</wp:posOffset>
                </wp:positionV>
                <wp:extent cx="5374005" cy="12700"/>
                <wp:effectExtent l="0" t="0" r="0" b="0"/>
                <wp:wrapNone/>
                <wp:docPr id="11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19"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1738C" id="Group 54" o:spid="_x0000_s1026" style="position:absolute;margin-left:95.05pt;margin-top:8.7pt;width:423.15pt;height:1pt;z-index:251681792;mso-position-horizontal-relative:page" coordorigin="1901,174"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" o:allowincell="f">
                <v:shape id="Freeform 55" o:spid="_x0000_s1027" style="position:absolute;left:1901;top:179;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&#13;&#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&#13;&#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" path="m,l710,e" filled="f" strokeweight=".48pt">
                  <v:path arrowok="t" o:connecttype="custom" o:connectlocs="0,0;710,0" o:connectangles="0,0"/>
                </v:shape>
                <w10:wrap anchorx="page"/>
              </v:group>
            </w:pict>
          </mc:Fallback>
        </mc:AlternateContent>
      </w:r>
      <w:r>
        <w:tab/>
      </w:r>
      <w:r w:rsidR="00981645">
        <w:t>9</w:t>
      </w:r>
    </w:p>
    <w:p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2816" behindDoc="0" locked="0" layoutInCell="0" allowOverlap="1" wp14:anchorId="53C0A274" wp14:editId="202518D4">
                <wp:simplePos x="0" y="0"/>
                <wp:positionH relativeFrom="page">
                  <wp:posOffset>1207135</wp:posOffset>
                </wp:positionH>
                <wp:positionV relativeFrom="paragraph">
                  <wp:posOffset>107950</wp:posOffset>
                </wp:positionV>
                <wp:extent cx="5374005" cy="12700"/>
                <wp:effectExtent l="0" t="0" r="0" b="0"/>
                <wp:wrapNone/>
                <wp:docPr id="12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123"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A2B67" id="Group 50" o:spid="_x0000_s1026" style="position:absolute;margin-left:95.05pt;margin-top:8.5pt;width:423.15pt;height:1pt;z-index:251682816;mso-position-horizontal-relative:page" coordorigin="1901,170"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" o:allowincell="f">
                <v:shape id="Freeform 51"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&#13;&#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&#13;&#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" path="m,l710,e" filled="f" strokeweight=".48pt">
                  <v:path arrowok="t" o:connecttype="custom" o:connectlocs="0,0;710,0" o:connectangles="0,0"/>
                </v:shape>
                <w10:wrap anchorx="page"/>
              </v:group>
            </w:pict>
          </mc:Fallback>
        </mc:AlternateContent>
      </w:r>
      <w:r w:rsidRPr="00F637B1">
        <w:t>Light Duty Policy</w:t>
      </w:r>
      <w:r>
        <w:tab/>
      </w:r>
      <w:r w:rsidR="00981645">
        <w:t>10</w:t>
      </w:r>
    </w:p>
    <w:p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3840" behindDoc="0" locked="0" layoutInCell="0" allowOverlap="1" wp14:anchorId="4A364AF1" wp14:editId="1FE5D5CC">
                <wp:simplePos x="0" y="0"/>
                <wp:positionH relativeFrom="page">
                  <wp:posOffset>1207135</wp:posOffset>
                </wp:positionH>
                <wp:positionV relativeFrom="paragraph">
                  <wp:posOffset>107315</wp:posOffset>
                </wp:positionV>
                <wp:extent cx="5374005" cy="12700"/>
                <wp:effectExtent l="0" t="0" r="0" b="0"/>
                <wp:wrapNone/>
                <wp:docPr id="1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127"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CD937" id="Group 46" o:spid="_x0000_s1026" style="position:absolute;margin-left:95.05pt;margin-top:8.45pt;width:423.15pt;height:1pt;z-index:251683840;mso-position-horizontal-relative:page" coordorigin="1901,169"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" o:allowincell="f">
                <v:shape id="Freeform 47"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&#13;&#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&#13;&#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" path="m,l710,e" filled="f" strokeweight=".48pt">
                  <v:path arrowok="t" o:connecttype="custom" o:connectlocs="0,0;710,0" o:connectangles="0,0"/>
                </v:shape>
                <w10:wrap anchorx="page"/>
              </v:group>
            </w:pict>
          </mc:Fallback>
        </mc:AlternateContent>
      </w:r>
      <w:r w:rsidRPr="00F637B1">
        <w:t>Safety &amp; Health Training Required by OSHA</w:t>
      </w:r>
      <w:r>
        <w:tab/>
      </w:r>
      <w:r w:rsidR="00981645">
        <w:t>10</w:t>
      </w:r>
    </w:p>
    <w:p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4864" behindDoc="0" locked="0" layoutInCell="0" allowOverlap="1" wp14:anchorId="4F47A935" wp14:editId="0B3335A4">
                <wp:simplePos x="0" y="0"/>
                <wp:positionH relativeFrom="page">
                  <wp:posOffset>1207135</wp:posOffset>
                </wp:positionH>
                <wp:positionV relativeFrom="paragraph">
                  <wp:posOffset>110490</wp:posOffset>
                </wp:positionV>
                <wp:extent cx="5374005" cy="12700"/>
                <wp:effectExtent l="0" t="0" r="0" b="0"/>
                <wp:wrapNone/>
                <wp:docPr id="13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31" name="Freeform 43"/>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44"/>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5"/>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1E0C8" id="Group 42" o:spid="_x0000_s1026" style="position:absolute;margin-left:95.05pt;margin-top:8.7pt;width:423.15pt;height:1pt;z-index:251684864;mso-position-horizontal-relative:page" coordorigin="1901,174"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" o:allowincell="f">
                <v:shape id="Freeform 43" o:spid="_x0000_s1027" style="position:absolute;left:1901;top:179;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" path="m,l7742,e" filled="f" strokeweight=".48pt">
                  <v:path arrowok="t" o:connecttype="custom" o:connectlocs="0,0;7742,0" o:connectangles="0,0"/>
                </v:shape>
                <v:shape id="Freeform 44" o:spid="_x0000_s1028" style="position:absolute;left:9643;top: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" path="m,l9,r,9l,9,,xe" fillcolor="black" stroked="f">
                  <v:path arrowok="t" o:connecttype="custom" o:connectlocs="0,0;9,0;9,9;0,9;0,0" o:connectangles="0,0,0,0,0"/>
                </v:shape>
                <v:shape id="Freeform 45" o:spid="_x0000_s1029" style="position:absolute;left:9653;top:179;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" path="m,l710,e" filled="f" strokeweight=".48pt">
                  <v:path arrowok="t" o:connecttype="custom" o:connectlocs="0,0;710,0" o:connectangles="0,0"/>
                </v:shape>
                <w10:wrap anchorx="page"/>
              </v:group>
            </w:pict>
          </mc:Fallback>
        </mc:AlternateContent>
      </w:r>
      <w:r>
        <w:t>Additional Safety &amp; Health Training</w:t>
      </w:r>
      <w:r>
        <w:tab/>
      </w:r>
      <w:r w:rsidR="00892718">
        <w:t>1</w:t>
      </w:r>
      <w:r w:rsidR="00981645">
        <w:t>1</w:t>
      </w:r>
    </w:p>
    <w:p w:rsidR="00F637B1"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6912" behindDoc="0" locked="0" layoutInCell="0" allowOverlap="1" wp14:anchorId="48904917" wp14:editId="6250E07A">
                <wp:simplePos x="0" y="0"/>
                <wp:positionH relativeFrom="page">
                  <wp:posOffset>1207135</wp:posOffset>
                </wp:positionH>
                <wp:positionV relativeFrom="paragraph">
                  <wp:posOffset>110490</wp:posOffset>
                </wp:positionV>
                <wp:extent cx="5374005" cy="12700"/>
                <wp:effectExtent l="0" t="0" r="0" b="0"/>
                <wp:wrapNone/>
                <wp:docPr id="13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135"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184F" id="Group 54" o:spid="_x0000_s1026" style="position:absolute;margin-left:95.05pt;margin-top:8.7pt;width:423.15pt;height:1pt;z-index:251686912;mso-position-horizontal-relative:page" coordorigin="1901,174"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" o:allowincell="f">
                <v:shape id="Freeform 55" o:spid="_x0000_s1027" style="position:absolute;left:1901;top:179;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&#13;&#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&#13;&#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" path="m,l710,e" filled="f" strokeweight=".48pt">
                  <v:path arrowok="t" o:connecttype="custom" o:connectlocs="0,0;710,0" o:connectangles="0,0"/>
                </v:shape>
                <w10:wrap anchorx="page"/>
              </v:group>
            </w:pict>
          </mc:Fallback>
        </mc:AlternateContent>
      </w:r>
      <w:r w:rsidRPr="00F637B1">
        <w:t>Jobsite Hazard Evaluations</w:t>
      </w:r>
      <w:r>
        <w:tab/>
      </w:r>
      <w:r w:rsidR="00892718">
        <w:t>1</w:t>
      </w:r>
      <w:r w:rsidR="00981645">
        <w:t>1</w:t>
      </w:r>
    </w:p>
    <w:p w:rsidR="00BC77D2" w:rsidRPr="00980593" w:rsidRDefault="00F637B1" w:rsidP="00980593">
      <w:pPr>
        <w:pStyle w:val="BodyText"/>
        <w:tabs>
          <w:tab w:val="right" w:pos="8249"/>
        </w:tabs>
        <w:spacing w:before="364"/>
        <w:ind w:left="307" w:right="0"/>
      </w:pPr>
      <w:r>
        <w:rPr>
          <w:noProof/>
        </w:rPr>
        <mc:AlternateContent>
          <mc:Choice Requires="wpg">
            <w:drawing>
              <wp:anchor distT="0" distB="0" distL="114300" distR="114300" simplePos="0" relativeHeight="251687936" behindDoc="0" locked="0" layoutInCell="0" allowOverlap="1" wp14:anchorId="53C0A274" wp14:editId="202518D4">
                <wp:simplePos x="0" y="0"/>
                <wp:positionH relativeFrom="page">
                  <wp:posOffset>1207135</wp:posOffset>
                </wp:positionH>
                <wp:positionV relativeFrom="paragraph">
                  <wp:posOffset>107950</wp:posOffset>
                </wp:positionV>
                <wp:extent cx="5374005" cy="12700"/>
                <wp:effectExtent l="0" t="0" r="0" b="0"/>
                <wp:wrapNone/>
                <wp:docPr id="13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139"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0F6EC" id="Group 50" o:spid="_x0000_s1026" style="position:absolute;margin-left:95.05pt;margin-top:8.5pt;width:423.15pt;height:1pt;z-index:251687936;mso-position-horizontal-relative:page" coordorigin="1901,170" coordsize="84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" o:allowincell="f">
                <v:shape id="Freeform 51" o:spid="_x0000_s1027" style="position:absolute;left:1901;top:174;width:7743;height:20;visibility:visible;mso-wrap-style:square;v-text-anchor:top" coordsize="7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&#13;&#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&#13;&#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" path="m,l710,e" filled="f" strokeweight=".48pt">
                  <v:path arrowok="t" o:connecttype="custom" o:connectlocs="0,0;710,0" o:connectangles="0,0"/>
                </v:shape>
                <w10:wrap anchorx="page"/>
              </v:group>
            </w:pict>
          </mc:Fallback>
        </mc:AlternateContent>
      </w:r>
      <w:r w:rsidRPr="00F637B1">
        <w:t>Required Safe Work Practices</w:t>
      </w:r>
      <w:r>
        <w:tab/>
      </w:r>
      <w:r w:rsidR="00892718">
        <w:t>1</w:t>
      </w:r>
      <w:r w:rsidR="00981645">
        <w:t>6</w:t>
      </w:r>
    </w:p>
    <w:p w:rsidR="00CF6CBD" w:rsidRDefault="00CF6CBD">
      <w:pPr>
        <w:widowControl/>
        <w:autoSpaceDE/>
        <w:autoSpaceDN/>
        <w:adjustRightInd/>
        <w:rPr>
          <w:b/>
          <w:color w:val="000000"/>
          <w:sz w:val="28"/>
        </w:rPr>
      </w:pPr>
      <w:r>
        <w:rPr>
          <w:b/>
          <w:color w:val="000000"/>
          <w:sz w:val="28"/>
        </w:rPr>
        <w:br w:type="page"/>
      </w:r>
    </w:p>
    <w:p w:rsidR="00CF6CBD" w:rsidRDefault="00CF6CBD" w:rsidP="00BC77D2">
      <w:pPr>
        <w:rPr>
          <w:b/>
          <w:color w:val="000000"/>
          <w:sz w:val="28"/>
        </w:rPr>
      </w:pPr>
    </w:p>
    <w:p w:rsidR="00CF6CBD" w:rsidRDefault="00CF6CBD" w:rsidP="00BC77D2">
      <w:pPr>
        <w:rPr>
          <w:b/>
          <w:color w:val="000000"/>
          <w:sz w:val="28"/>
        </w:rPr>
      </w:pPr>
    </w:p>
    <w:p w:rsidR="00BC77D2" w:rsidRPr="00CF6CBD" w:rsidRDefault="00BC77D2" w:rsidP="00CF6CBD">
      <w:pPr>
        <w:pStyle w:val="Heading1"/>
        <w:rPr>
          <w:color w:val="1E2F66"/>
        </w:rPr>
      </w:pPr>
      <w:r w:rsidRPr="00CF6CBD">
        <w:rPr>
          <w:color w:val="1E2F66"/>
        </w:rPr>
        <w:t>Policy Statement</w:t>
      </w:r>
    </w:p>
    <w:p w:rsidR="00983833" w:rsidRDefault="00983833" w:rsidP="00CF6CBD">
      <w:pPr>
        <w:pStyle w:val="BodyText"/>
      </w:pPr>
    </w:p>
    <w:p w:rsidR="00BC77D2" w:rsidRPr="00CF6CBD" w:rsidRDefault="00BC77D2" w:rsidP="00CF6CBD">
      <w:pPr>
        <w:pStyle w:val="BodyText"/>
      </w:pPr>
      <w:r w:rsidRPr="00CF6CBD">
        <w:t xml:space="preserve">It is the policy of </w:t>
      </w:r>
      <w:r w:rsidRPr="001437F3">
        <w:rPr>
          <w:highlight w:val="yellow"/>
          <w:u w:val="single"/>
        </w:rPr>
        <w:t>company name</w:t>
      </w:r>
      <w:r w:rsidRPr="00CF6CBD">
        <w:t xml:space="preserve"> to provide a safe and healthy work environment for each of its workers. Each employee in this company, from the chief executive officer to the newest service technician, is expected to make worker safety and health the top priority. </w:t>
      </w:r>
      <w:r w:rsidRPr="001437F3">
        <w:rPr>
          <w:highlight w:val="yellow"/>
          <w:u w:val="single"/>
        </w:rPr>
        <w:t>Name of CEO</w:t>
      </w:r>
      <w:r w:rsidRPr="00CF6CBD">
        <w:t>, CEO shall evaluate safety performance on a continuous basis and make changes as necessary to maintain high quality safety and health performance throughout the company. The evaluations shall include analysis of:</w:t>
      </w:r>
    </w:p>
    <w:p w:rsidR="00BC77D2" w:rsidRPr="00AC2B4C" w:rsidRDefault="00BC77D2" w:rsidP="00BC77D2">
      <w:pPr>
        <w:rPr>
          <w:color w:val="000000"/>
        </w:rPr>
      </w:pPr>
    </w:p>
    <w:p w:rsidR="00BC77D2" w:rsidRPr="00CF6CBD" w:rsidRDefault="00BC77D2" w:rsidP="00CF6CBD">
      <w:pPr>
        <w:pStyle w:val="Heading2"/>
      </w:pPr>
      <w:r w:rsidRPr="00CF6CBD">
        <w:t>Leading Indicators of Safety and Health Performance:</w:t>
      </w:r>
    </w:p>
    <w:p w:rsidR="00CF6CBD" w:rsidRPr="00D25F05" w:rsidRDefault="00CF6CBD" w:rsidP="00D25F05"/>
    <w:p w:rsidR="00D25F05" w:rsidRPr="00D25F05" w:rsidRDefault="00D25F05" w:rsidP="00D25F05">
      <w:pPr>
        <w:pStyle w:val="ListParagraph"/>
        <w:rPr>
          <w:rFonts w:ascii="Symbol" w:hAnsi="Symbol" w:cs="Symbol"/>
          <w:color w:val="000000"/>
        </w:rPr>
      </w:pPr>
      <w:r w:rsidRPr="00D25F05">
        <w:t>Frequency of safety/health communications, such as meetings, formal training, and short duration training;</w:t>
      </w:r>
    </w:p>
    <w:p w:rsidR="00CF6CBD" w:rsidRDefault="00CF6CBD" w:rsidP="00D25F05">
      <w:pPr>
        <w:pStyle w:val="ListParagraph"/>
        <w:rPr>
          <w:rFonts w:ascii="Symbol" w:hAnsi="Symbol" w:cs="Symbol"/>
          <w:color w:val="000000"/>
        </w:rPr>
      </w:pPr>
      <w:r w:rsidRPr="00CF6CBD">
        <w:t>Frequency of task hazard analyses for high hazard tasks</w:t>
      </w:r>
      <w:r>
        <w:t>;</w:t>
      </w:r>
    </w:p>
    <w:p w:rsidR="00CF6CBD" w:rsidRDefault="00CF6CBD" w:rsidP="00D25F05">
      <w:pPr>
        <w:pStyle w:val="ListParagraph"/>
        <w:rPr>
          <w:rFonts w:ascii="Symbol" w:hAnsi="Symbol" w:cs="Symbol"/>
          <w:color w:val="000000"/>
        </w:rPr>
      </w:pPr>
      <w:r w:rsidRPr="00CF6CBD">
        <w:t>Quality of pre-task safety and health planning for high hazard tasks</w:t>
      </w:r>
      <w:r>
        <w:t>;</w:t>
      </w:r>
      <w:r w:rsidR="001437F3">
        <w:t xml:space="preserve"> and</w:t>
      </w:r>
    </w:p>
    <w:p w:rsidR="00CF6CBD" w:rsidRDefault="00D25F05" w:rsidP="00D25F05">
      <w:pPr>
        <w:pStyle w:val="ListParagraph"/>
        <w:rPr>
          <w:rFonts w:ascii="Symbol" w:hAnsi="Symbol" w:cs="Symbol"/>
          <w:color w:val="000000"/>
        </w:rPr>
      </w:pPr>
      <w:r w:rsidRPr="00CF6CBD">
        <w:t>Quality of implementation of pre-task safety and health plans for high hazard tasks</w:t>
      </w:r>
      <w:r w:rsidR="001437F3">
        <w:t>.</w:t>
      </w:r>
    </w:p>
    <w:p w:rsidR="00BC77D2" w:rsidRPr="00D25F05" w:rsidRDefault="00BC77D2" w:rsidP="00D25F05">
      <w:pPr>
        <w:pStyle w:val="BodyText"/>
      </w:pPr>
    </w:p>
    <w:p w:rsidR="00BC77D2" w:rsidRPr="004836BA" w:rsidRDefault="00BC77D2" w:rsidP="00CF6CBD">
      <w:pPr>
        <w:pStyle w:val="Heading2"/>
      </w:pPr>
      <w:r w:rsidRPr="004836BA">
        <w:t>Lagging Indicators of Safety Performance:</w:t>
      </w:r>
    </w:p>
    <w:p w:rsidR="00BC77D2" w:rsidRPr="00AC2B4C" w:rsidRDefault="00BC77D2" w:rsidP="00D25F05">
      <w:pPr>
        <w:pStyle w:val="BodyText"/>
      </w:pPr>
    </w:p>
    <w:p w:rsidR="00D25F05" w:rsidRPr="00D25F05" w:rsidRDefault="00D25F05" w:rsidP="00D25F05">
      <w:pPr>
        <w:pStyle w:val="ListParagraph"/>
        <w:rPr>
          <w:rFonts w:ascii="Symbol" w:hAnsi="Symbol" w:cs="Symbol"/>
          <w:color w:val="000000"/>
        </w:rPr>
      </w:pPr>
      <w:r w:rsidRPr="00AC2B4C">
        <w:rPr>
          <w:color w:val="000000"/>
        </w:rPr>
        <w:t>Number of injuries/illnesses requiring medical attention</w:t>
      </w:r>
      <w:r w:rsidRPr="00D25F05">
        <w:t>;</w:t>
      </w:r>
    </w:p>
    <w:p w:rsidR="00D25F05" w:rsidRDefault="00D25F05" w:rsidP="00D25F05">
      <w:pPr>
        <w:pStyle w:val="ListParagraph"/>
        <w:rPr>
          <w:rFonts w:ascii="Symbol" w:hAnsi="Symbol" w:cs="Symbol"/>
          <w:color w:val="000000"/>
        </w:rPr>
      </w:pPr>
      <w:r w:rsidRPr="00AC2B4C">
        <w:rPr>
          <w:color w:val="000000"/>
        </w:rPr>
        <w:t>Number of recordable injury/illness cases</w:t>
      </w:r>
      <w:r>
        <w:t>;</w:t>
      </w:r>
    </w:p>
    <w:p w:rsidR="00D25F05" w:rsidRDefault="00D25F05" w:rsidP="00D25F05">
      <w:pPr>
        <w:pStyle w:val="ListParagraph"/>
        <w:rPr>
          <w:rFonts w:ascii="Symbol" w:hAnsi="Symbol" w:cs="Symbol"/>
          <w:color w:val="000000"/>
        </w:rPr>
      </w:pPr>
      <w:r w:rsidRPr="00D25F05">
        <w:t>Number of lost workday injury/illness cases</w:t>
      </w:r>
      <w:r>
        <w:t>;</w:t>
      </w:r>
      <w:r w:rsidR="001437F3">
        <w:t xml:space="preserve"> and</w:t>
      </w:r>
    </w:p>
    <w:p w:rsidR="00D25F05" w:rsidRDefault="00D25F05" w:rsidP="00D25F05">
      <w:pPr>
        <w:pStyle w:val="ListParagraph"/>
        <w:rPr>
          <w:rFonts w:ascii="Symbol" w:hAnsi="Symbol" w:cs="Symbol"/>
          <w:color w:val="000000"/>
        </w:rPr>
      </w:pPr>
      <w:r w:rsidRPr="00AC2B4C">
        <w:rPr>
          <w:color w:val="000000"/>
        </w:rPr>
        <w:t>Number of lost workdays from injury/illness</w:t>
      </w:r>
      <w:r w:rsidR="001437F3">
        <w:rPr>
          <w:color w:val="000000"/>
        </w:rPr>
        <w:t>.</w:t>
      </w:r>
    </w:p>
    <w:p w:rsidR="00BC77D2" w:rsidRPr="00AC2B4C" w:rsidRDefault="00BC77D2" w:rsidP="001437F3">
      <w:pPr>
        <w:pStyle w:val="BodyText"/>
      </w:pPr>
    </w:p>
    <w:p w:rsidR="00BC77D2" w:rsidRPr="00AC2B4C" w:rsidRDefault="00BC77D2" w:rsidP="001437F3">
      <w:pPr>
        <w:pStyle w:val="BodyText"/>
      </w:pPr>
      <w:r w:rsidRPr="00684021">
        <w:t xml:space="preserve">All </w:t>
      </w:r>
      <w:r w:rsidRPr="001437F3">
        <w:rPr>
          <w:highlight w:val="yellow"/>
          <w:u w:val="single"/>
        </w:rPr>
        <w:t>company name</w:t>
      </w:r>
      <w:r w:rsidRPr="00684021">
        <w:t xml:space="preserve"> supervisors and workers are responsible for worker safety. Their responsibilities include, but are not limited to, the responsibilities shown below. Each supervisor and worker </w:t>
      </w:r>
      <w:proofErr w:type="gramStart"/>
      <w:r w:rsidRPr="00684021">
        <w:t>is</w:t>
      </w:r>
      <w:proofErr w:type="gramEnd"/>
      <w:r w:rsidRPr="00684021">
        <w:t xml:space="preserve"> expected to fulfil their safety and health responsibilities, and each will be held accountable to ensure that their responsibilities are fulfilled.</w:t>
      </w:r>
    </w:p>
    <w:p w:rsidR="00BC77D2" w:rsidRPr="00AC2B4C" w:rsidRDefault="00BC77D2" w:rsidP="001437F3">
      <w:pPr>
        <w:pStyle w:val="BodyText"/>
      </w:pPr>
    </w:p>
    <w:p w:rsidR="00BC77D2" w:rsidRPr="004836BA" w:rsidRDefault="00BC77D2" w:rsidP="001437F3">
      <w:pPr>
        <w:pStyle w:val="Heading2"/>
      </w:pPr>
      <w:r w:rsidRPr="004836BA">
        <w:t>Supervisor Responsibilities</w:t>
      </w:r>
    </w:p>
    <w:p w:rsidR="00BC77D2" w:rsidRPr="00AC2B4C" w:rsidRDefault="00BC77D2" w:rsidP="001437F3">
      <w:pPr>
        <w:pStyle w:val="BodyText"/>
      </w:pPr>
    </w:p>
    <w:p w:rsidR="001437F3" w:rsidRPr="00D25F05" w:rsidRDefault="00B47E8D" w:rsidP="001437F3">
      <w:pPr>
        <w:pStyle w:val="ListParagraph"/>
        <w:rPr>
          <w:rFonts w:ascii="Symbol" w:hAnsi="Symbol" w:cs="Symbol"/>
          <w:color w:val="000000"/>
        </w:rPr>
      </w:pPr>
      <w:r>
        <w:t>Ensure that</w:t>
      </w:r>
      <w:r w:rsidR="001437F3" w:rsidRPr="00AC2B4C">
        <w:t xml:space="preserve"> pre-job/pre-task </w:t>
      </w:r>
      <w:r w:rsidR="001437F3">
        <w:t xml:space="preserve">safety and health </w:t>
      </w:r>
      <w:r w:rsidR="001437F3" w:rsidRPr="00AC2B4C">
        <w:t xml:space="preserve">planning </w:t>
      </w:r>
      <w:r>
        <w:t xml:space="preserve">is performed </w:t>
      </w:r>
      <w:r w:rsidR="001437F3" w:rsidRPr="00AC2B4C">
        <w:t xml:space="preserve">for every new </w:t>
      </w:r>
      <w:r>
        <w:t xml:space="preserve">high hazard </w:t>
      </w:r>
      <w:r w:rsidR="001437F3" w:rsidRPr="00AC2B4C">
        <w:t>job or task</w:t>
      </w:r>
      <w:r w:rsidR="001437F3" w:rsidRPr="00D25F05">
        <w:t>;</w:t>
      </w:r>
    </w:p>
    <w:p w:rsidR="001437F3" w:rsidRDefault="001437F3" w:rsidP="001437F3">
      <w:pPr>
        <w:pStyle w:val="ListParagraph"/>
        <w:rPr>
          <w:rFonts w:ascii="Symbol" w:hAnsi="Symbol" w:cs="Symbol"/>
          <w:color w:val="000000"/>
        </w:rPr>
      </w:pPr>
      <w:r w:rsidRPr="00AC2B4C">
        <w:t>E</w:t>
      </w:r>
      <w:r>
        <w:t>nforce safe work practices;</w:t>
      </w:r>
    </w:p>
    <w:p w:rsidR="001437F3" w:rsidRDefault="001437F3" w:rsidP="001437F3">
      <w:pPr>
        <w:pStyle w:val="ListParagraph"/>
        <w:rPr>
          <w:rFonts w:ascii="Symbol" w:hAnsi="Symbol" w:cs="Symbol"/>
          <w:color w:val="000000"/>
        </w:rPr>
      </w:pPr>
      <w:r w:rsidRPr="00AC2B4C">
        <w:t>Provide all workers with appropriate safety and health training</w:t>
      </w:r>
      <w:r>
        <w:t xml:space="preserve">; </w:t>
      </w:r>
    </w:p>
    <w:p w:rsidR="001437F3" w:rsidRPr="005C5151" w:rsidRDefault="005C5151" w:rsidP="001437F3">
      <w:pPr>
        <w:pStyle w:val="ListParagraph"/>
        <w:rPr>
          <w:rFonts w:ascii="Symbol" w:hAnsi="Symbol" w:cs="Symbol"/>
          <w:color w:val="000000"/>
        </w:rPr>
      </w:pPr>
      <w:r w:rsidRPr="00AC2B4C">
        <w:t>Provide personal protective equipment as required</w:t>
      </w:r>
      <w:r>
        <w:t>;</w:t>
      </w:r>
    </w:p>
    <w:p w:rsidR="00BC77D2" w:rsidRPr="005C5151" w:rsidRDefault="00BC77D2" w:rsidP="001437F3">
      <w:pPr>
        <w:pStyle w:val="ListParagraph"/>
        <w:rPr>
          <w:rFonts w:ascii="Symbol" w:hAnsi="Symbol" w:cs="Symbol"/>
          <w:color w:val="000000"/>
        </w:rPr>
      </w:pPr>
      <w:r w:rsidRPr="00AC2B4C">
        <w:t>Record and report jobsite injuries and illnesses as required</w:t>
      </w:r>
      <w:r w:rsidR="005C5151">
        <w:t>;</w:t>
      </w:r>
    </w:p>
    <w:p w:rsidR="00BC77D2" w:rsidRPr="00294E83" w:rsidRDefault="00BC77D2" w:rsidP="005C5151">
      <w:pPr>
        <w:pStyle w:val="ListParagraph"/>
        <w:rPr>
          <w:rFonts w:ascii="Symbol" w:hAnsi="Symbol" w:cs="Symbol"/>
          <w:color w:val="000000"/>
        </w:rPr>
      </w:pPr>
      <w:r w:rsidRPr="00AC2B4C">
        <w:t>Implement the company’s disciplinary action policy</w:t>
      </w:r>
      <w:r w:rsidR="005C5151">
        <w:t>;</w:t>
      </w:r>
    </w:p>
    <w:p w:rsidR="00980593" w:rsidRPr="00294E83" w:rsidRDefault="00BC77D2" w:rsidP="00294E83">
      <w:pPr>
        <w:pStyle w:val="ListParagraph"/>
        <w:rPr>
          <w:rFonts w:ascii="Symbol" w:hAnsi="Symbol" w:cs="Symbol"/>
          <w:color w:val="000000"/>
        </w:rPr>
      </w:pPr>
      <w:r w:rsidRPr="00294E83">
        <w:rPr>
          <w:color w:val="000000"/>
        </w:rPr>
        <w:t>Provide incentives for workers to perform their work tasks safely</w:t>
      </w:r>
      <w:r w:rsidR="005C5151" w:rsidRPr="00294E83">
        <w:rPr>
          <w:color w:val="000000"/>
        </w:rPr>
        <w:t>;</w:t>
      </w:r>
    </w:p>
    <w:p w:rsidR="00980593" w:rsidRDefault="00980593">
      <w:pPr>
        <w:widowControl/>
        <w:autoSpaceDE/>
        <w:autoSpaceDN/>
        <w:adjustRightInd/>
        <w:rPr>
          <w:color w:val="000000"/>
          <w:sz w:val="24"/>
          <w:szCs w:val="24"/>
        </w:rPr>
      </w:pPr>
      <w:r>
        <w:rPr>
          <w:color w:val="000000"/>
        </w:rPr>
        <w:br w:type="page"/>
      </w:r>
    </w:p>
    <w:p w:rsidR="00980593" w:rsidRDefault="00980593" w:rsidP="00980593">
      <w:pPr>
        <w:rPr>
          <w:b/>
          <w:color w:val="000000"/>
          <w:sz w:val="28"/>
        </w:rPr>
      </w:pPr>
    </w:p>
    <w:p w:rsidR="00980593" w:rsidRDefault="00980593" w:rsidP="00980593">
      <w:pPr>
        <w:rPr>
          <w:b/>
          <w:color w:val="000000"/>
          <w:sz w:val="28"/>
        </w:rPr>
      </w:pPr>
    </w:p>
    <w:p w:rsidR="00BC77D2" w:rsidRPr="00980593" w:rsidRDefault="00BC77D2" w:rsidP="00980593">
      <w:pPr>
        <w:pStyle w:val="ListParagraph"/>
        <w:rPr>
          <w:rFonts w:ascii="Symbol" w:hAnsi="Symbol" w:cs="Symbol"/>
          <w:color w:val="000000"/>
        </w:rPr>
      </w:pPr>
      <w:r w:rsidRPr="00980593">
        <w:rPr>
          <w:color w:val="000000"/>
        </w:rPr>
        <w:t>Implement the company’s substance abuse and drug testing policy</w:t>
      </w:r>
      <w:r w:rsidR="005C5151" w:rsidRPr="00980593">
        <w:rPr>
          <w:color w:val="000000"/>
        </w:rPr>
        <w:t>;</w:t>
      </w:r>
    </w:p>
    <w:p w:rsidR="00BC77D2" w:rsidRPr="005C5151" w:rsidRDefault="00BC77D2" w:rsidP="005C5151">
      <w:pPr>
        <w:pStyle w:val="ListParagraph"/>
        <w:rPr>
          <w:rFonts w:ascii="Symbol" w:hAnsi="Symbol" w:cs="Symbol"/>
          <w:color w:val="000000"/>
        </w:rPr>
      </w:pPr>
      <w:r w:rsidRPr="005C5151">
        <w:rPr>
          <w:color w:val="000000"/>
        </w:rPr>
        <w:t>Investigate accidents and near miss incidents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Address the most common hazards in mechanical service work on a continuous basis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Encourage worker participation in establishing new and revising existing company safe work practices</w:t>
      </w:r>
      <w:r w:rsidR="005C5151">
        <w:rPr>
          <w:color w:val="000000"/>
        </w:rPr>
        <w:t>;</w:t>
      </w:r>
    </w:p>
    <w:p w:rsidR="005C5151" w:rsidRPr="005C5151" w:rsidRDefault="00BC77D2" w:rsidP="005C5151">
      <w:pPr>
        <w:pStyle w:val="ListParagraph"/>
        <w:rPr>
          <w:rFonts w:ascii="Symbol" w:hAnsi="Symbol" w:cs="Symbol"/>
          <w:color w:val="000000"/>
        </w:rPr>
      </w:pPr>
      <w:r w:rsidRPr="005C5151">
        <w:rPr>
          <w:color w:val="000000"/>
        </w:rPr>
        <w:t>Obey all established safe work rules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Participate in safety orientation training sessions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Immediately address all unsafe or unhealthy acts or conditions observed</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Immediately address all safety and/or health issues raised by any worker</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Never report to work under the influence of alcohol or drugs</w:t>
      </w:r>
      <w:r w:rsidR="005C5151">
        <w:rPr>
          <w:color w:val="000000"/>
        </w:rPr>
        <w:t>; and</w:t>
      </w:r>
    </w:p>
    <w:p w:rsidR="00BC77D2" w:rsidRPr="005C5151" w:rsidRDefault="00BC77D2" w:rsidP="005C5151">
      <w:pPr>
        <w:pStyle w:val="ListParagraph"/>
        <w:rPr>
          <w:rFonts w:ascii="Symbol" w:hAnsi="Symbol" w:cs="Symbol"/>
          <w:color w:val="000000"/>
        </w:rPr>
      </w:pPr>
      <w:r w:rsidRPr="005C5151">
        <w:rPr>
          <w:color w:val="000000"/>
        </w:rPr>
        <w:t>Never be in possession of alcohol or illegal drugs while at work</w:t>
      </w:r>
      <w:r w:rsidR="005C5151">
        <w:rPr>
          <w:color w:val="000000"/>
        </w:rPr>
        <w:t>.</w:t>
      </w:r>
    </w:p>
    <w:p w:rsidR="00BC77D2" w:rsidRPr="00AC2B4C" w:rsidRDefault="00BC77D2" w:rsidP="005C5151">
      <w:pPr>
        <w:pStyle w:val="BodyText"/>
      </w:pPr>
    </w:p>
    <w:p w:rsidR="00BC77D2" w:rsidRPr="004836BA" w:rsidRDefault="00BC77D2" w:rsidP="005C5151">
      <w:pPr>
        <w:pStyle w:val="Heading2"/>
      </w:pPr>
      <w:r w:rsidRPr="004836BA">
        <w:t>Worker Responsibilities</w:t>
      </w:r>
    </w:p>
    <w:p w:rsidR="00BC77D2" w:rsidRPr="00AC2B4C" w:rsidRDefault="00BC77D2" w:rsidP="00BC77D2">
      <w:pPr>
        <w:rPr>
          <w:color w:val="000000"/>
        </w:rPr>
      </w:pPr>
    </w:p>
    <w:p w:rsidR="00BC77D2" w:rsidRPr="005C5151" w:rsidRDefault="00BC77D2" w:rsidP="005C5151">
      <w:pPr>
        <w:pStyle w:val="ListParagraph"/>
        <w:rPr>
          <w:rFonts w:ascii="Symbol" w:hAnsi="Symbol" w:cs="Symbol"/>
          <w:color w:val="000000"/>
        </w:rPr>
      </w:pPr>
      <w:r w:rsidRPr="005C5151">
        <w:rPr>
          <w:color w:val="000000"/>
        </w:rPr>
        <w:t>Obey all established safe work rules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Attend and participate in all required safety training sessions</w:t>
      </w:r>
      <w:r w:rsidR="005C5151">
        <w:rPr>
          <w:color w:val="000000"/>
        </w:rPr>
        <w:t>;</w:t>
      </w:r>
    </w:p>
    <w:p w:rsidR="00BC77D2" w:rsidRPr="005C5151" w:rsidRDefault="00BC77D2" w:rsidP="005C5151">
      <w:pPr>
        <w:pStyle w:val="ListParagraph"/>
        <w:rPr>
          <w:rFonts w:ascii="Symbol" w:hAnsi="Symbol" w:cs="Symbol"/>
          <w:color w:val="000000"/>
        </w:rPr>
      </w:pPr>
      <w:r w:rsidRPr="005C5151">
        <w:rPr>
          <w:color w:val="000000"/>
        </w:rPr>
        <w:t>Immediately report any unsafe or unhealthy acts or conditions observed</w:t>
      </w:r>
      <w:r w:rsidR="005C5151">
        <w:rPr>
          <w:color w:val="000000"/>
        </w:rPr>
        <w:t>;</w:t>
      </w:r>
    </w:p>
    <w:p w:rsidR="00A83502" w:rsidRPr="00A83502" w:rsidRDefault="00BC77D2" w:rsidP="00A83502">
      <w:pPr>
        <w:pStyle w:val="ListParagraph"/>
        <w:rPr>
          <w:rFonts w:ascii="Symbol" w:hAnsi="Symbol" w:cs="Symbol"/>
          <w:color w:val="000000"/>
        </w:rPr>
      </w:pPr>
      <w:r w:rsidRPr="005C5151">
        <w:rPr>
          <w:color w:val="000000"/>
        </w:rPr>
        <w:t>Never report to work under the influence of alcohol or drugs</w:t>
      </w:r>
      <w:r w:rsidR="005C5151">
        <w:rPr>
          <w:color w:val="000000"/>
        </w:rPr>
        <w:t>; and</w:t>
      </w:r>
    </w:p>
    <w:p w:rsidR="00B47E8D" w:rsidRPr="00A83502" w:rsidRDefault="00BC77D2" w:rsidP="00A83502">
      <w:pPr>
        <w:pStyle w:val="ListParagraph"/>
        <w:rPr>
          <w:rFonts w:ascii="Symbol" w:hAnsi="Symbol" w:cs="Symbol"/>
          <w:color w:val="000000"/>
        </w:rPr>
      </w:pPr>
      <w:r w:rsidRPr="00A83502">
        <w:rPr>
          <w:color w:val="000000"/>
        </w:rPr>
        <w:t>Never be in possession of alcohol or illegal drugs while at work</w:t>
      </w:r>
      <w:r w:rsidR="005C5151" w:rsidRPr="00A83502">
        <w:rPr>
          <w:color w:val="000000"/>
        </w:rPr>
        <w:t>.</w:t>
      </w:r>
      <w:r w:rsidR="00B47E8D" w:rsidRPr="00A83502">
        <w:rPr>
          <w:color w:val="000000"/>
        </w:rPr>
        <w:br w:type="page"/>
      </w:r>
    </w:p>
    <w:p w:rsidR="00BC77D2" w:rsidRDefault="00BC77D2" w:rsidP="005C5151">
      <w:pPr>
        <w:pStyle w:val="BodyText"/>
      </w:pPr>
    </w:p>
    <w:p w:rsidR="00B47E8D" w:rsidRPr="00AC2B4C" w:rsidRDefault="00B47E8D" w:rsidP="005C5151">
      <w:pPr>
        <w:pStyle w:val="BodyText"/>
      </w:pPr>
    </w:p>
    <w:p w:rsidR="00BC77D2" w:rsidRPr="005C5151" w:rsidRDefault="00BC77D2" w:rsidP="005C5151">
      <w:pPr>
        <w:pStyle w:val="Heading1"/>
        <w:rPr>
          <w:color w:val="1E2F66"/>
        </w:rPr>
      </w:pPr>
      <w:r w:rsidRPr="005C5151">
        <w:rPr>
          <w:color w:val="1E2F66"/>
        </w:rPr>
        <w:t>Corporate Commitment Letter</w:t>
      </w:r>
    </w:p>
    <w:p w:rsidR="00BC77D2" w:rsidRDefault="00BC77D2" w:rsidP="005C5151">
      <w:pPr>
        <w:pStyle w:val="BodyText"/>
      </w:pPr>
    </w:p>
    <w:p w:rsidR="00BC77D2" w:rsidRPr="00F5508E" w:rsidRDefault="00BC77D2" w:rsidP="005C5151">
      <w:pPr>
        <w:pStyle w:val="BodyText"/>
      </w:pPr>
      <w:r w:rsidRPr="005C5151">
        <w:rPr>
          <w:highlight w:val="yellow"/>
          <w:u w:val="single"/>
        </w:rPr>
        <w:t>Date</w:t>
      </w:r>
    </w:p>
    <w:p w:rsidR="00BC77D2" w:rsidRPr="00AC2B4C" w:rsidRDefault="00BC77D2" w:rsidP="005C5151">
      <w:pPr>
        <w:pStyle w:val="BodyText"/>
      </w:pPr>
    </w:p>
    <w:p w:rsidR="00BC77D2" w:rsidRPr="00AC2B4C" w:rsidRDefault="00BC77D2" w:rsidP="005C5151">
      <w:pPr>
        <w:pStyle w:val="BodyText"/>
      </w:pPr>
    </w:p>
    <w:p w:rsidR="00BC77D2" w:rsidRPr="00AC2B4C" w:rsidRDefault="00BC77D2" w:rsidP="005C5151">
      <w:pPr>
        <w:pStyle w:val="BodyText"/>
      </w:pPr>
      <w:r w:rsidRPr="00AC2B4C">
        <w:t>Dear</w:t>
      </w:r>
      <w:r>
        <w:t xml:space="preserve"> </w:t>
      </w:r>
      <w:r w:rsidRPr="005C5151">
        <w:rPr>
          <w:highlight w:val="yellow"/>
          <w:u w:val="single"/>
        </w:rPr>
        <w:t>Employee Name</w:t>
      </w:r>
      <w:r w:rsidRPr="00AC2B4C">
        <w:t>:</w:t>
      </w:r>
    </w:p>
    <w:p w:rsidR="00BC77D2" w:rsidRPr="00AC2B4C" w:rsidRDefault="00BC77D2" w:rsidP="005C5151">
      <w:pPr>
        <w:pStyle w:val="BodyText"/>
      </w:pPr>
    </w:p>
    <w:p w:rsidR="00BC77D2" w:rsidRDefault="00BC77D2" w:rsidP="005C5151">
      <w:pPr>
        <w:pStyle w:val="BodyText"/>
      </w:pPr>
      <w:r w:rsidRPr="00AC2B4C">
        <w:t xml:space="preserve">Congratulations on choosing to work with one of the safest </w:t>
      </w:r>
      <w:r>
        <w:t xml:space="preserve">mechanical </w:t>
      </w:r>
      <w:r w:rsidRPr="00AC2B4C">
        <w:t xml:space="preserve">service companies in the industry. </w:t>
      </w:r>
    </w:p>
    <w:p w:rsidR="00BC77D2" w:rsidRDefault="00BC77D2" w:rsidP="005C5151">
      <w:pPr>
        <w:pStyle w:val="BodyText"/>
      </w:pPr>
    </w:p>
    <w:p w:rsidR="00BC77D2" w:rsidRDefault="00BC77D2" w:rsidP="005C5151">
      <w:pPr>
        <w:pStyle w:val="BodyText"/>
      </w:pPr>
      <w:r w:rsidRPr="005C5151">
        <w:rPr>
          <w:highlight w:val="yellow"/>
          <w:u w:val="single"/>
        </w:rPr>
        <w:t>Company name</w:t>
      </w:r>
      <w:r w:rsidRPr="00AC2B4C">
        <w:t xml:space="preserve"> is committed to providing you a safe and health</w:t>
      </w:r>
      <w:r>
        <w:t>y</w:t>
      </w:r>
      <w:r w:rsidRPr="00AC2B4C">
        <w:t xml:space="preserve"> workplace. Because you will play a major role in helping us keep your workplace</w:t>
      </w:r>
      <w:r>
        <w:t>s</w:t>
      </w:r>
      <w:r w:rsidRPr="00AC2B4C">
        <w:t xml:space="preserve"> safe, you are expected to quickly learn and comply with our safety policies and safe work practices. </w:t>
      </w:r>
    </w:p>
    <w:p w:rsidR="00BC77D2" w:rsidRDefault="00BC77D2" w:rsidP="005C5151">
      <w:pPr>
        <w:pStyle w:val="BodyText"/>
      </w:pPr>
    </w:p>
    <w:p w:rsidR="00BC77D2" w:rsidRPr="00AC2B4C" w:rsidRDefault="00BC77D2" w:rsidP="00B47E8D">
      <w:pPr>
        <w:pStyle w:val="BodyText"/>
      </w:pPr>
      <w:r w:rsidRPr="00684021">
        <w:t>If you have any questions about our safety policies and safe work practices,</w:t>
      </w:r>
      <w:r w:rsidRPr="00AC2B4C">
        <w:t xml:space="preserve"> or if you have any concerns or ideas regarding workplace safety or health,</w:t>
      </w:r>
      <w:r w:rsidR="00B47E8D">
        <w:t xml:space="preserve"> </w:t>
      </w:r>
      <w:r w:rsidRPr="00AC2B4C">
        <w:t xml:space="preserve">inform your supervisor immediately. All supervisors </w:t>
      </w:r>
      <w:r>
        <w:t xml:space="preserve">are required </w:t>
      </w:r>
      <w:r w:rsidRPr="00AC2B4C">
        <w:t xml:space="preserve">to promptly address all worker safety and health questions, ideas, and </w:t>
      </w:r>
      <w:r>
        <w:t>concerns.</w:t>
      </w:r>
    </w:p>
    <w:p w:rsidR="00BC77D2" w:rsidRPr="00AC2B4C" w:rsidRDefault="00BC77D2" w:rsidP="005C5151">
      <w:pPr>
        <w:pStyle w:val="BodyText"/>
      </w:pPr>
    </w:p>
    <w:p w:rsidR="00BC77D2" w:rsidRPr="00AC2B4C" w:rsidRDefault="00BC77D2" w:rsidP="005C5151">
      <w:pPr>
        <w:pStyle w:val="BodyText"/>
      </w:pPr>
      <w:r w:rsidRPr="00AC2B4C">
        <w:t>Welcome aboard!</w:t>
      </w:r>
    </w:p>
    <w:p w:rsidR="00BC77D2" w:rsidRPr="00AC2B4C" w:rsidRDefault="00BC77D2" w:rsidP="005C5151">
      <w:pPr>
        <w:pStyle w:val="BodyText"/>
      </w:pPr>
    </w:p>
    <w:p w:rsidR="00BC77D2" w:rsidRPr="00AC2B4C" w:rsidRDefault="00BC77D2" w:rsidP="005C5151">
      <w:pPr>
        <w:pStyle w:val="BodyText"/>
      </w:pPr>
      <w:r w:rsidRPr="00AC2B4C">
        <w:t>Sincerely,</w:t>
      </w:r>
    </w:p>
    <w:p w:rsidR="00BC77D2" w:rsidRPr="00AC2B4C" w:rsidRDefault="00BC77D2" w:rsidP="005C5151">
      <w:pPr>
        <w:pStyle w:val="BodyText"/>
      </w:pPr>
    </w:p>
    <w:p w:rsidR="00BC77D2" w:rsidRPr="00AC2B4C" w:rsidRDefault="00BC77D2" w:rsidP="005C5151">
      <w:pPr>
        <w:pStyle w:val="BodyText"/>
      </w:pPr>
    </w:p>
    <w:p w:rsidR="00BC77D2" w:rsidRPr="00AC2B4C" w:rsidRDefault="00BC77D2" w:rsidP="005C5151">
      <w:pPr>
        <w:pStyle w:val="BodyText"/>
      </w:pPr>
      <w:r w:rsidRPr="005C5151">
        <w:rPr>
          <w:highlight w:val="yellow"/>
          <w:u w:val="single"/>
        </w:rPr>
        <w:t>CEO Signature</w:t>
      </w:r>
      <w:r>
        <w:br/>
      </w:r>
      <w:r w:rsidRPr="00AC2B4C">
        <w:t>CEO</w:t>
      </w:r>
    </w:p>
    <w:p w:rsidR="00B47E8D" w:rsidRDefault="00B47E8D" w:rsidP="006A2142">
      <w:pPr>
        <w:pStyle w:val="BodyText"/>
      </w:pPr>
      <w:r>
        <w:br w:type="page"/>
      </w:r>
    </w:p>
    <w:p w:rsidR="00BC77D2" w:rsidRDefault="00BC77D2" w:rsidP="006A2142">
      <w:pPr>
        <w:pStyle w:val="BodyText"/>
      </w:pPr>
    </w:p>
    <w:p w:rsidR="00B47E8D" w:rsidRPr="006A2142" w:rsidRDefault="00B47E8D" w:rsidP="006A2142">
      <w:pPr>
        <w:pStyle w:val="BodyText"/>
      </w:pPr>
    </w:p>
    <w:p w:rsidR="00BC77D2" w:rsidRPr="00D9287E" w:rsidRDefault="00BC77D2" w:rsidP="00D9287E">
      <w:pPr>
        <w:pStyle w:val="Heading1"/>
        <w:rPr>
          <w:color w:val="1E2F66"/>
        </w:rPr>
      </w:pPr>
      <w:r w:rsidRPr="00D9287E">
        <w:rPr>
          <w:color w:val="1E2F66"/>
        </w:rPr>
        <w:t>Disciplinary Action Policy</w:t>
      </w:r>
    </w:p>
    <w:p w:rsidR="00BC77D2" w:rsidRDefault="00BC77D2" w:rsidP="00D9287E">
      <w:pPr>
        <w:pStyle w:val="BodyText"/>
      </w:pPr>
    </w:p>
    <w:p w:rsidR="00BC77D2" w:rsidRPr="00AC2B4C" w:rsidRDefault="00BC77D2" w:rsidP="00D9287E">
      <w:pPr>
        <w:pStyle w:val="BodyText"/>
      </w:pPr>
      <w:r w:rsidRPr="00AC2B4C">
        <w:t xml:space="preserve">As a course of policy, all employees at </w:t>
      </w:r>
      <w:r w:rsidRPr="0015174B">
        <w:rPr>
          <w:highlight w:val="yellow"/>
          <w:u w:val="single"/>
        </w:rPr>
        <w:t>company name</w:t>
      </w:r>
      <w:r w:rsidRPr="00AC2B4C">
        <w:t xml:space="preserve"> are required to:</w:t>
      </w:r>
    </w:p>
    <w:p w:rsidR="00BC77D2" w:rsidRPr="00AC2B4C" w:rsidRDefault="00BC77D2" w:rsidP="00D9287E">
      <w:pPr>
        <w:pStyle w:val="BodyText"/>
      </w:pPr>
    </w:p>
    <w:p w:rsidR="00BC77D2" w:rsidRPr="0015174B" w:rsidRDefault="00BC77D2" w:rsidP="0015174B">
      <w:pPr>
        <w:pStyle w:val="ListParagraph"/>
        <w:rPr>
          <w:rFonts w:ascii="Symbol" w:hAnsi="Symbol" w:cs="Symbol"/>
          <w:color w:val="000000"/>
        </w:rPr>
      </w:pPr>
      <w:r>
        <w:t>O</w:t>
      </w:r>
      <w:r w:rsidRPr="00AC2B4C">
        <w:t>bey all established safe work practices and company safety policies;</w:t>
      </w:r>
    </w:p>
    <w:p w:rsidR="00BC77D2" w:rsidRPr="0015174B" w:rsidRDefault="00BC77D2" w:rsidP="0015174B">
      <w:pPr>
        <w:pStyle w:val="ListParagraph"/>
        <w:rPr>
          <w:rFonts w:ascii="Symbol" w:hAnsi="Symbol" w:cs="Symbol"/>
          <w:color w:val="000000"/>
        </w:rPr>
      </w:pPr>
      <w:r>
        <w:t>A</w:t>
      </w:r>
      <w:r w:rsidRPr="00AC2B4C">
        <w:t>ttend and participate in all required safety</w:t>
      </w:r>
      <w:r>
        <w:t xml:space="preserve"> and health</w:t>
      </w:r>
      <w:r w:rsidRPr="00AC2B4C">
        <w:t xml:space="preserve"> training sessions; and</w:t>
      </w:r>
    </w:p>
    <w:p w:rsidR="00BC77D2" w:rsidRPr="0015174B" w:rsidRDefault="00BC77D2" w:rsidP="0015174B">
      <w:pPr>
        <w:pStyle w:val="ListParagraph"/>
        <w:rPr>
          <w:rFonts w:ascii="Symbol" w:hAnsi="Symbol" w:cs="Symbol"/>
          <w:color w:val="000000"/>
        </w:rPr>
      </w:pPr>
      <w:r>
        <w:t>I</w:t>
      </w:r>
      <w:r w:rsidRPr="00AC2B4C">
        <w:t>mmediately report any unsafe acts, conditions, safe work practice violations, and/or company safety policy violations.</w:t>
      </w:r>
    </w:p>
    <w:p w:rsidR="00BC77D2" w:rsidRPr="00AC2B4C" w:rsidRDefault="00BC77D2" w:rsidP="00D9287E">
      <w:pPr>
        <w:pStyle w:val="BodyText"/>
      </w:pPr>
    </w:p>
    <w:p w:rsidR="00BC77D2" w:rsidRPr="00AC2B4C" w:rsidRDefault="00BC77D2" w:rsidP="00D9287E">
      <w:pPr>
        <w:pStyle w:val="BodyText"/>
      </w:pPr>
      <w:r w:rsidRPr="00AC2B4C">
        <w:t>Failure to comply with any of these requirements will result in immediate disciplinary action as follows:</w:t>
      </w:r>
    </w:p>
    <w:p w:rsidR="00BC77D2" w:rsidRPr="00AC2B4C" w:rsidRDefault="00BC77D2" w:rsidP="00D9287E">
      <w:pPr>
        <w:pStyle w:val="BodyText"/>
      </w:pPr>
    </w:p>
    <w:p w:rsidR="00BC77D2" w:rsidRPr="0015174B" w:rsidRDefault="00BC77D2" w:rsidP="0015174B">
      <w:pPr>
        <w:pStyle w:val="ListParagraph"/>
        <w:rPr>
          <w:rFonts w:ascii="Symbol" w:hAnsi="Symbol" w:cs="Symbol"/>
          <w:color w:val="000000"/>
        </w:rPr>
      </w:pPr>
      <w:r w:rsidRPr="00AC2B4C">
        <w:t xml:space="preserve">1st offense </w:t>
      </w:r>
      <w:r>
        <w:t>–</w:t>
      </w:r>
      <w:r w:rsidRPr="00AC2B4C">
        <w:t xml:space="preserve"> The supervisor addressing the violation will take immediate action to ensure that the unsafe act is stopped, or unsafe/unhealthful condition is abated, and the worker responsible for the violation receives a verbal warning. The supervisor will document the warning and place it in the worker’s personnel file.</w:t>
      </w:r>
    </w:p>
    <w:p w:rsidR="00A83502" w:rsidRPr="00A83502" w:rsidRDefault="00BC77D2" w:rsidP="00A83502">
      <w:pPr>
        <w:pStyle w:val="ListParagraph"/>
        <w:rPr>
          <w:rFonts w:ascii="Symbol" w:hAnsi="Symbol" w:cs="Symbol"/>
          <w:color w:val="000000"/>
        </w:rPr>
      </w:pPr>
      <w:r w:rsidRPr="00AC2B4C">
        <w:t xml:space="preserve">2nd offense </w:t>
      </w:r>
      <w:r>
        <w:t>–</w:t>
      </w:r>
      <w:r w:rsidRPr="00AC2B4C">
        <w:t xml:space="preserve"> The supervisor addressing the violation will take immediate action to ensure that the unsafe act is stopped, or the unsafe/unhealthy condition is abated, and the worker responsible for the violation receives a written warning. A copy of the written warning will be placed in the worker’s personnel file.</w:t>
      </w:r>
    </w:p>
    <w:p w:rsidR="00294E83" w:rsidRPr="00A83502" w:rsidRDefault="00BC77D2" w:rsidP="00A83502">
      <w:pPr>
        <w:pStyle w:val="ListParagraph"/>
        <w:rPr>
          <w:rFonts w:ascii="Symbol" w:hAnsi="Symbol" w:cs="Symbol"/>
          <w:color w:val="000000"/>
        </w:rPr>
      </w:pPr>
      <w:r w:rsidRPr="00AC2B4C">
        <w:t xml:space="preserve">3rd offense </w:t>
      </w:r>
      <w:r>
        <w:t>–</w:t>
      </w:r>
      <w:r w:rsidRPr="00AC2B4C">
        <w:t xml:space="preserve"> The supervisor addressing the violation will take immediate action to ensure that the unsafe act is stopped, or unsafe/unhealthful condition is abated, and the worker responsible for the violation is suspended for three days without pay. </w:t>
      </w:r>
      <w:r w:rsidRPr="00A83502">
        <w:rPr>
          <w:bCs/>
        </w:rPr>
        <w:t>The union business manager will be contacted before implementing the suspension.</w:t>
      </w:r>
      <w:r w:rsidRPr="00A83502">
        <w:rPr>
          <w:b/>
        </w:rPr>
        <w:t xml:space="preserve"> </w:t>
      </w:r>
      <w:r w:rsidRPr="00AC2B4C">
        <w:t>Documentation regarding the suspension will be placed in the worker’s personnel file.</w:t>
      </w:r>
      <w:r w:rsidR="00294E83">
        <w:br w:type="page"/>
      </w:r>
    </w:p>
    <w:p w:rsidR="00294E83" w:rsidRPr="00294E83" w:rsidRDefault="00294E83" w:rsidP="00294E83">
      <w:pPr>
        <w:pStyle w:val="BodyText"/>
        <w:rPr>
          <w:b/>
          <w:bCs/>
          <w:sz w:val="28"/>
          <w:szCs w:val="28"/>
        </w:rPr>
      </w:pPr>
    </w:p>
    <w:p w:rsidR="00294E83" w:rsidRPr="00294E83" w:rsidRDefault="00294E83" w:rsidP="00294E83">
      <w:pPr>
        <w:pStyle w:val="BodyText"/>
        <w:rPr>
          <w:b/>
          <w:bCs/>
          <w:sz w:val="28"/>
          <w:szCs w:val="28"/>
        </w:rPr>
      </w:pPr>
    </w:p>
    <w:p w:rsidR="006A2142" w:rsidRPr="00294E83" w:rsidRDefault="00BC77D2" w:rsidP="00294E83">
      <w:pPr>
        <w:pStyle w:val="ListParagraph"/>
        <w:rPr>
          <w:rFonts w:ascii="Symbol" w:hAnsi="Symbol" w:cs="Symbol"/>
          <w:color w:val="000000"/>
        </w:rPr>
      </w:pPr>
      <w:r w:rsidRPr="00AC2B4C">
        <w:t xml:space="preserve">4th offense </w:t>
      </w:r>
      <w:r>
        <w:t>–</w:t>
      </w:r>
      <w:r w:rsidRPr="00AC2B4C">
        <w:t xml:space="preserve"> Occurrence of the same violation a fourth time will be documented and placed in the worker’s personnel file. The worker will be discharged. </w:t>
      </w:r>
      <w:r w:rsidRPr="00294E83">
        <w:rPr>
          <w:bCs/>
        </w:rPr>
        <w:t>The union business manager will be contacted before discharging the worker.</w:t>
      </w:r>
    </w:p>
    <w:p w:rsidR="00980593" w:rsidRPr="006A2142" w:rsidRDefault="00BC77D2" w:rsidP="006A2142">
      <w:pPr>
        <w:pStyle w:val="ListParagraph"/>
        <w:rPr>
          <w:rFonts w:ascii="Symbol" w:hAnsi="Symbol" w:cs="Symbol"/>
          <w:color w:val="000000"/>
        </w:rPr>
      </w:pPr>
      <w:r w:rsidRPr="00AC2B4C">
        <w:t xml:space="preserve">This course of disciplinary action does not apply to </w:t>
      </w:r>
      <w:r>
        <w:t>supervisors</w:t>
      </w:r>
      <w:r w:rsidRPr="00AC2B4C">
        <w:t xml:space="preserve"> or workers</w:t>
      </w:r>
      <w:r>
        <w:t xml:space="preserve"> </w:t>
      </w:r>
      <w:r w:rsidRPr="00AC2B4C">
        <w:t xml:space="preserve">under the influence of alcohol or drugs </w:t>
      </w:r>
      <w:r>
        <w:t xml:space="preserve">while working </w:t>
      </w:r>
      <w:r w:rsidRPr="00AC2B4C">
        <w:t xml:space="preserve">(see </w:t>
      </w:r>
      <w:r w:rsidRPr="006A2142">
        <w:rPr>
          <w:highlight w:val="yellow"/>
          <w:u w:val="single"/>
        </w:rPr>
        <w:t>company name</w:t>
      </w:r>
      <w:r w:rsidRPr="00AC2B4C">
        <w:t xml:space="preserve"> Substance Abuse and Testing Policy).</w:t>
      </w:r>
    </w:p>
    <w:p w:rsidR="00980593" w:rsidRPr="006A2142" w:rsidRDefault="00980593" w:rsidP="006A2142">
      <w:pPr>
        <w:pStyle w:val="BodyText"/>
      </w:pPr>
    </w:p>
    <w:p w:rsidR="00BC77D2" w:rsidRPr="0015174B" w:rsidRDefault="00BC77D2" w:rsidP="0015174B">
      <w:pPr>
        <w:pStyle w:val="Heading1"/>
        <w:rPr>
          <w:color w:val="1E2F66"/>
        </w:rPr>
      </w:pPr>
      <w:r w:rsidRPr="0015174B">
        <w:rPr>
          <w:color w:val="1E2F66"/>
        </w:rPr>
        <w:t>Accident/Incident Investigation Policy</w:t>
      </w:r>
    </w:p>
    <w:p w:rsidR="00BC77D2" w:rsidRDefault="00BC77D2" w:rsidP="0015174B">
      <w:pPr>
        <w:pStyle w:val="BodyText"/>
      </w:pPr>
    </w:p>
    <w:p w:rsidR="00BC77D2" w:rsidRPr="000052B8" w:rsidRDefault="00BC77D2" w:rsidP="0015174B">
      <w:pPr>
        <w:pStyle w:val="BodyText"/>
      </w:pPr>
      <w:r w:rsidRPr="000052B8">
        <w:t>To help prevent the recurrence of accidents/incidents</w:t>
      </w:r>
      <w:r>
        <w:t>,</w:t>
      </w:r>
      <w:r w:rsidRPr="000052B8">
        <w:t xml:space="preserve"> it is the policy of </w:t>
      </w:r>
      <w:r w:rsidRPr="0015174B">
        <w:rPr>
          <w:highlight w:val="yellow"/>
          <w:u w:val="single"/>
        </w:rPr>
        <w:t>company name</w:t>
      </w:r>
      <w:r w:rsidRPr="000052B8">
        <w:t xml:space="preserve"> to investigate all accidents that result in worker injuries requir</w:t>
      </w:r>
      <w:r>
        <w:t>ing</w:t>
      </w:r>
      <w:r w:rsidRPr="000052B8">
        <w:t xml:space="preserve"> medical attention and all reported incidents (near miss incidents) involving no injuries. The supervisor in charge at the time of the accident/</w:t>
      </w:r>
      <w:r w:rsidR="00BB0278">
        <w:br/>
      </w:r>
      <w:r w:rsidRPr="000052B8">
        <w:t>incident is required to:</w:t>
      </w:r>
    </w:p>
    <w:p w:rsidR="00BC77D2" w:rsidRPr="000052B8" w:rsidRDefault="00BC77D2" w:rsidP="0015174B">
      <w:pPr>
        <w:pStyle w:val="BodyText"/>
      </w:pPr>
    </w:p>
    <w:p w:rsidR="0015174B" w:rsidRPr="0015174B" w:rsidRDefault="00BC77D2" w:rsidP="0015174B">
      <w:pPr>
        <w:pStyle w:val="ListParagraph"/>
        <w:rPr>
          <w:rFonts w:ascii="Symbol" w:hAnsi="Symbol" w:cs="Symbol"/>
          <w:color w:val="000000"/>
        </w:rPr>
      </w:pPr>
      <w:r w:rsidRPr="000052B8">
        <w:t>Start the investigation as soon as possible after the accident/incident occurs</w:t>
      </w:r>
      <w:r>
        <w:t>;</w:t>
      </w:r>
    </w:p>
    <w:p w:rsidR="00BC77D2" w:rsidRPr="0015174B" w:rsidRDefault="00BC77D2" w:rsidP="0015174B">
      <w:pPr>
        <w:pStyle w:val="ListParagraph"/>
        <w:rPr>
          <w:rFonts w:ascii="Symbol" w:hAnsi="Symbol" w:cs="Symbol"/>
          <w:color w:val="000000"/>
        </w:rPr>
      </w:pPr>
      <w:r>
        <w:t>B</w:t>
      </w:r>
      <w:r w:rsidRPr="000052B8">
        <w:t>e impartial throughout the investigation</w:t>
      </w:r>
      <w:r>
        <w:t>;</w:t>
      </w:r>
    </w:p>
    <w:p w:rsidR="00BC77D2" w:rsidRPr="0015174B" w:rsidRDefault="00BC77D2" w:rsidP="0015174B">
      <w:pPr>
        <w:pStyle w:val="ListParagraph"/>
        <w:rPr>
          <w:rFonts w:ascii="Symbol" w:hAnsi="Symbol" w:cs="Symbol"/>
          <w:color w:val="000000"/>
        </w:rPr>
      </w:pPr>
      <w:r w:rsidRPr="000052B8">
        <w:t>Interview the victim(s) alone as soon as possible after they are out of danger</w:t>
      </w:r>
      <w:r>
        <w:t>;</w:t>
      </w:r>
    </w:p>
    <w:p w:rsidR="00BC77D2" w:rsidRPr="0015174B" w:rsidRDefault="00BC77D2" w:rsidP="0015174B">
      <w:pPr>
        <w:pStyle w:val="ListParagraph"/>
        <w:rPr>
          <w:rFonts w:ascii="Symbol" w:hAnsi="Symbol" w:cs="Symbol"/>
          <w:color w:val="000000"/>
        </w:rPr>
      </w:pPr>
      <w:r w:rsidRPr="000052B8">
        <w:t>Interview all other witnesses individually (one at a time, away from other witnesses)</w:t>
      </w:r>
      <w:r>
        <w:t>;</w:t>
      </w:r>
    </w:p>
    <w:p w:rsidR="0015174B" w:rsidRPr="0015174B" w:rsidRDefault="00BC77D2" w:rsidP="0015174B">
      <w:pPr>
        <w:pStyle w:val="ListParagraph"/>
        <w:rPr>
          <w:rFonts w:ascii="Symbol" w:hAnsi="Symbol" w:cs="Symbol"/>
          <w:color w:val="000000"/>
        </w:rPr>
      </w:pPr>
      <w:r w:rsidRPr="000052B8">
        <w:t>Get as much detail as possible from victim(s) and witnesses</w:t>
      </w:r>
      <w:r>
        <w:t>;</w:t>
      </w:r>
    </w:p>
    <w:p w:rsidR="00B77B82" w:rsidRPr="00B77B82" w:rsidRDefault="00BC77D2" w:rsidP="0015174B">
      <w:pPr>
        <w:pStyle w:val="ListParagraph"/>
        <w:rPr>
          <w:rFonts w:ascii="Symbol" w:hAnsi="Symbol" w:cs="Symbol"/>
          <w:color w:val="000000"/>
        </w:rPr>
      </w:pPr>
      <w:r w:rsidRPr="000052B8">
        <w:t>Carefully inspect the scene for evidence</w:t>
      </w:r>
      <w:r w:rsidR="00B77B82">
        <w:t>;</w:t>
      </w:r>
    </w:p>
    <w:p w:rsidR="0015174B" w:rsidRPr="0015174B" w:rsidRDefault="00B77B82" w:rsidP="0015174B">
      <w:pPr>
        <w:pStyle w:val="ListParagraph"/>
        <w:rPr>
          <w:rFonts w:ascii="Symbol" w:hAnsi="Symbol" w:cs="Symbol"/>
          <w:color w:val="000000"/>
        </w:rPr>
      </w:pPr>
      <w:r>
        <w:t>T</w:t>
      </w:r>
      <w:r w:rsidR="00BC77D2" w:rsidRPr="000052B8">
        <w:t xml:space="preserve">ake </w:t>
      </w:r>
      <w:r w:rsidR="00B47E8D">
        <w:t xml:space="preserve">pictures </w:t>
      </w:r>
      <w:r w:rsidR="00BC77D2" w:rsidRPr="000052B8">
        <w:t>where appropriate</w:t>
      </w:r>
      <w:r w:rsidR="00BC77D2">
        <w:t>;</w:t>
      </w:r>
    </w:p>
    <w:p w:rsidR="0015174B" w:rsidRPr="0015174B" w:rsidRDefault="00BC77D2" w:rsidP="0015174B">
      <w:pPr>
        <w:pStyle w:val="ListParagraph"/>
        <w:rPr>
          <w:rFonts w:ascii="Symbol" w:hAnsi="Symbol" w:cs="Symbol"/>
          <w:color w:val="000000"/>
        </w:rPr>
      </w:pPr>
      <w:r w:rsidRPr="000052B8">
        <w:t>Study all possible causes. Consider the possibility that both unsafe acts and/or unsafe conditions may have contributed to the accident/incident</w:t>
      </w:r>
      <w:r>
        <w:t>;</w:t>
      </w:r>
    </w:p>
    <w:p w:rsidR="0015174B" w:rsidRPr="0015174B" w:rsidRDefault="00BC77D2" w:rsidP="0015174B">
      <w:pPr>
        <w:pStyle w:val="ListParagraph"/>
        <w:rPr>
          <w:rFonts w:ascii="Symbol" w:hAnsi="Symbol" w:cs="Symbol"/>
          <w:color w:val="000000"/>
        </w:rPr>
      </w:pPr>
      <w:r w:rsidRPr="000052B8">
        <w:t>Try to reconstruct the accident/incident and describe it in the report</w:t>
      </w:r>
      <w:r>
        <w:t>; and</w:t>
      </w:r>
    </w:p>
    <w:p w:rsidR="00BC77D2" w:rsidRPr="00BB0278" w:rsidRDefault="00BC77D2" w:rsidP="0015174B">
      <w:pPr>
        <w:pStyle w:val="ListParagraph"/>
        <w:rPr>
          <w:rFonts w:ascii="Symbol" w:hAnsi="Symbol" w:cs="Symbol"/>
          <w:color w:val="000000"/>
        </w:rPr>
      </w:pPr>
      <w:r w:rsidRPr="000052B8">
        <w:t>Write a narrative style report</w:t>
      </w:r>
      <w:r>
        <w:t xml:space="preserve"> </w:t>
      </w:r>
      <w:r w:rsidRPr="00684021">
        <w:t>that includes</w:t>
      </w:r>
      <w:r>
        <w:t>:</w:t>
      </w:r>
    </w:p>
    <w:p w:rsidR="00BB0278" w:rsidRPr="0015174B" w:rsidRDefault="00BB0278" w:rsidP="00BB0278">
      <w:pPr>
        <w:pStyle w:val="BodyText"/>
      </w:pPr>
    </w:p>
    <w:p w:rsidR="00BC77D2" w:rsidRPr="0015174B" w:rsidRDefault="00BC77D2" w:rsidP="0015174B">
      <w:pPr>
        <w:pStyle w:val="ListParagraph"/>
        <w:numPr>
          <w:ilvl w:val="1"/>
          <w:numId w:val="3"/>
        </w:numPr>
        <w:rPr>
          <w:rFonts w:ascii="Symbol" w:hAnsi="Symbol" w:cs="Symbol"/>
          <w:color w:val="000000"/>
        </w:rPr>
      </w:pPr>
      <w:r w:rsidRPr="0015174B">
        <w:rPr>
          <w:color w:val="000000"/>
        </w:rPr>
        <w:t>The date, time and location of the accident/incident</w:t>
      </w:r>
      <w:r w:rsidR="0015174B">
        <w:rPr>
          <w:color w:val="000000"/>
        </w:rPr>
        <w:t>;</w:t>
      </w:r>
    </w:p>
    <w:p w:rsidR="0015174B" w:rsidRPr="0015174B" w:rsidRDefault="00BC77D2" w:rsidP="0015174B">
      <w:pPr>
        <w:pStyle w:val="ListParagraph"/>
        <w:numPr>
          <w:ilvl w:val="1"/>
          <w:numId w:val="3"/>
        </w:numPr>
        <w:rPr>
          <w:rFonts w:ascii="Symbol" w:hAnsi="Symbol" w:cs="Symbol"/>
          <w:color w:val="000000"/>
        </w:rPr>
      </w:pPr>
      <w:r w:rsidRPr="0015174B">
        <w:rPr>
          <w:color w:val="000000"/>
        </w:rPr>
        <w:t>A detailed description of the accident/incident</w:t>
      </w:r>
      <w:r w:rsidR="0015174B">
        <w:rPr>
          <w:color w:val="000000"/>
        </w:rPr>
        <w:t>;</w:t>
      </w:r>
    </w:p>
    <w:p w:rsidR="00BB0278" w:rsidRPr="00BB0278" w:rsidRDefault="0015174B" w:rsidP="00BB0278">
      <w:pPr>
        <w:pStyle w:val="ListParagraph"/>
        <w:numPr>
          <w:ilvl w:val="1"/>
          <w:numId w:val="3"/>
        </w:numPr>
        <w:rPr>
          <w:rFonts w:ascii="Symbol" w:hAnsi="Symbol" w:cs="Symbol"/>
          <w:color w:val="000000"/>
        </w:rPr>
      </w:pPr>
      <w:r>
        <w:rPr>
          <w:color w:val="000000"/>
        </w:rPr>
        <w:t>T</w:t>
      </w:r>
      <w:r w:rsidR="00BC77D2" w:rsidRPr="0015174B">
        <w:rPr>
          <w:color w:val="000000"/>
        </w:rPr>
        <w:t>he number of workers injured, types of injuries, weather conditions, lighting, substance abuse, fatigue, etc.</w:t>
      </w:r>
      <w:r w:rsidR="00BB0278">
        <w:rPr>
          <w:color w:val="000000"/>
        </w:rPr>
        <w:t xml:space="preserve"> (if applicable);</w:t>
      </w:r>
    </w:p>
    <w:p w:rsidR="00BC77D2" w:rsidRPr="00BB0278" w:rsidRDefault="00BC77D2" w:rsidP="00BB0278">
      <w:pPr>
        <w:pStyle w:val="ListParagraph"/>
        <w:numPr>
          <w:ilvl w:val="1"/>
          <w:numId w:val="3"/>
        </w:numPr>
        <w:rPr>
          <w:rFonts w:ascii="Symbol" w:hAnsi="Symbol" w:cs="Symbol"/>
          <w:color w:val="000000"/>
        </w:rPr>
      </w:pPr>
      <w:r w:rsidRPr="00BB0278">
        <w:rPr>
          <w:color w:val="000000"/>
        </w:rPr>
        <w:t>All obvious contributing factors</w:t>
      </w:r>
      <w:r w:rsidR="00BB0278">
        <w:rPr>
          <w:color w:val="000000"/>
        </w:rPr>
        <w:t>;</w:t>
      </w:r>
    </w:p>
    <w:p w:rsidR="00BC77D2" w:rsidRPr="00BB0278" w:rsidRDefault="00BC77D2" w:rsidP="00BB0278">
      <w:pPr>
        <w:pStyle w:val="ListParagraph"/>
        <w:numPr>
          <w:ilvl w:val="1"/>
          <w:numId w:val="3"/>
        </w:numPr>
        <w:rPr>
          <w:rFonts w:ascii="Symbol" w:hAnsi="Symbol" w:cs="Symbol"/>
          <w:color w:val="000000"/>
        </w:rPr>
      </w:pPr>
      <w:r w:rsidRPr="00BB0278">
        <w:rPr>
          <w:color w:val="000000"/>
        </w:rPr>
        <w:t>All other possible contributing factors</w:t>
      </w:r>
      <w:r w:rsidR="00BB0278">
        <w:rPr>
          <w:color w:val="000000"/>
        </w:rPr>
        <w:t>; and</w:t>
      </w:r>
    </w:p>
    <w:p w:rsidR="00BC77D2" w:rsidRPr="003039BC" w:rsidRDefault="00BC77D2" w:rsidP="00BB0278">
      <w:pPr>
        <w:pStyle w:val="ListParagraph"/>
        <w:numPr>
          <w:ilvl w:val="1"/>
          <w:numId w:val="3"/>
        </w:numPr>
        <w:rPr>
          <w:rFonts w:ascii="Symbol" w:hAnsi="Symbol" w:cs="Symbol"/>
          <w:color w:val="000000"/>
        </w:rPr>
      </w:pPr>
      <w:r w:rsidRPr="00BB0278">
        <w:rPr>
          <w:color w:val="000000"/>
        </w:rPr>
        <w:t>A strategy for preventing recurrence</w:t>
      </w:r>
      <w:r w:rsidR="00BB0278">
        <w:rPr>
          <w:color w:val="000000"/>
        </w:rPr>
        <w:t>.</w:t>
      </w:r>
    </w:p>
    <w:p w:rsidR="003039BC" w:rsidRPr="00BB0278" w:rsidRDefault="003039BC" w:rsidP="003039BC">
      <w:pPr>
        <w:pStyle w:val="BodyText"/>
      </w:pPr>
    </w:p>
    <w:p w:rsidR="003039BC" w:rsidRPr="003039BC" w:rsidRDefault="003039BC" w:rsidP="003039BC">
      <w:pPr>
        <w:pStyle w:val="ListParagraph"/>
        <w:rPr>
          <w:rFonts w:ascii="Symbol" w:hAnsi="Symbol" w:cs="Symbol"/>
          <w:color w:val="000000"/>
        </w:rPr>
      </w:pPr>
      <w:r w:rsidRPr="000052B8">
        <w:t>Implement recurrence prevention strategies immediately.</w:t>
      </w:r>
    </w:p>
    <w:p w:rsidR="00294E83" w:rsidRDefault="00294E83" w:rsidP="00BB0278">
      <w:pPr>
        <w:pStyle w:val="BodyText"/>
      </w:pPr>
      <w:r>
        <w:br w:type="page"/>
      </w:r>
    </w:p>
    <w:p w:rsidR="00294E83" w:rsidRPr="00294E83" w:rsidRDefault="00294E83" w:rsidP="003039BC">
      <w:pPr>
        <w:pStyle w:val="BodyText"/>
        <w:rPr>
          <w:b/>
          <w:bCs/>
          <w:sz w:val="28"/>
          <w:szCs w:val="28"/>
        </w:rPr>
      </w:pPr>
    </w:p>
    <w:p w:rsidR="00294E83" w:rsidRPr="00294E83" w:rsidRDefault="00294E83" w:rsidP="003039BC">
      <w:pPr>
        <w:pStyle w:val="BodyText"/>
        <w:rPr>
          <w:b/>
          <w:bCs/>
          <w:sz w:val="28"/>
          <w:szCs w:val="28"/>
        </w:rPr>
      </w:pPr>
    </w:p>
    <w:p w:rsidR="003039BC" w:rsidRDefault="00BC77D2" w:rsidP="003039BC">
      <w:pPr>
        <w:pStyle w:val="BodyText"/>
      </w:pPr>
      <w:r w:rsidRPr="00BB0278">
        <w:t xml:space="preserve">If more than one supervisor performs an investigation, </w:t>
      </w:r>
      <w:r w:rsidR="003039BC">
        <w:t xml:space="preserve">all investigators will review the </w:t>
      </w:r>
      <w:r w:rsidRPr="00BB0278">
        <w:t xml:space="preserve">draft reports and </w:t>
      </w:r>
      <w:r w:rsidR="003039BC">
        <w:t>work out any conflicting information/</w:t>
      </w:r>
      <w:r w:rsidR="00BB0278">
        <w:t xml:space="preserve">details </w:t>
      </w:r>
      <w:r w:rsidR="003039BC">
        <w:t>until</w:t>
      </w:r>
      <w:r w:rsidRPr="00BB0278">
        <w:t xml:space="preserve"> </w:t>
      </w:r>
      <w:r w:rsidR="003039BC">
        <w:t>they</w:t>
      </w:r>
      <w:r w:rsidRPr="00BB0278">
        <w:t xml:space="preserve"> agree on the final report.</w:t>
      </w:r>
    </w:p>
    <w:p w:rsidR="00294E83" w:rsidRPr="003039BC" w:rsidRDefault="00294E83" w:rsidP="003039BC">
      <w:pPr>
        <w:pStyle w:val="BodyText"/>
      </w:pPr>
    </w:p>
    <w:p w:rsidR="00BC77D2" w:rsidRPr="00BB0278" w:rsidRDefault="00BC77D2" w:rsidP="00BB0278">
      <w:pPr>
        <w:pStyle w:val="Heading1"/>
        <w:rPr>
          <w:color w:val="1E2F66"/>
        </w:rPr>
      </w:pPr>
      <w:r w:rsidRPr="00BB0278">
        <w:rPr>
          <w:color w:val="1E2F66"/>
        </w:rPr>
        <w:t>Substance Abuse and Testing Policy</w:t>
      </w:r>
    </w:p>
    <w:p w:rsidR="00BC77D2" w:rsidRDefault="00BC77D2" w:rsidP="00BB0278">
      <w:pPr>
        <w:pStyle w:val="BodyText"/>
      </w:pPr>
    </w:p>
    <w:p w:rsidR="00BC77D2" w:rsidRDefault="00BC77D2" w:rsidP="00BB0278">
      <w:pPr>
        <w:pStyle w:val="BodyText"/>
        <w:rPr>
          <w:bCs/>
        </w:rPr>
      </w:pPr>
      <w:r w:rsidRPr="00BB0278">
        <w:rPr>
          <w:bCs/>
          <w:highlight w:val="yellow"/>
          <w:u w:val="single"/>
        </w:rPr>
        <w:t>Company name</w:t>
      </w:r>
      <w:r>
        <w:rPr>
          <w:bCs/>
        </w:rPr>
        <w:t xml:space="preserve"> is committed to establishing and maintaining a drug-free workplace. The purpose of this policy is to increase on-the-job safety and ensure high-quality services and productivity to customers by denying jobsite presence to individuals whose abilities are impaired by drugs or alcohol or otherwise violate this policy.</w:t>
      </w:r>
    </w:p>
    <w:p w:rsidR="00BC77D2" w:rsidRDefault="00BC77D2" w:rsidP="00BB0278">
      <w:pPr>
        <w:pStyle w:val="BodyText"/>
        <w:rPr>
          <w:bCs/>
        </w:rPr>
      </w:pPr>
    </w:p>
    <w:p w:rsidR="00BC77D2" w:rsidRDefault="00BC77D2" w:rsidP="00BB0278">
      <w:pPr>
        <w:pStyle w:val="BodyText"/>
        <w:rPr>
          <w:bCs/>
        </w:rPr>
      </w:pPr>
      <w:r w:rsidRPr="00BB0278">
        <w:rPr>
          <w:bCs/>
          <w:highlight w:val="yellow"/>
          <w:u w:val="single"/>
        </w:rPr>
        <w:t>Company name</w:t>
      </w:r>
      <w:r>
        <w:rPr>
          <w:bCs/>
        </w:rPr>
        <w:t xml:space="preserve"> adheres to the most current version of the </w:t>
      </w:r>
      <w:r w:rsidRPr="00D33F50">
        <w:rPr>
          <w:bCs/>
          <w:i/>
          <w:iCs/>
        </w:rPr>
        <w:t>UA/MCAA Smart Dispatch Model Substance Abuse Testing &amp; Treatment Program Policy</w:t>
      </w:r>
      <w:r>
        <w:rPr>
          <w:bCs/>
        </w:rPr>
        <w:t xml:space="preserve">, which involves implementation, pre-employment, pre-access, random, post-accident/incident, reasonable suspicion, periodic, return to work, and probationary status/follow-up testing. This policy, along with </w:t>
      </w:r>
      <w:r w:rsidRPr="00BB0278">
        <w:rPr>
          <w:bCs/>
          <w:highlight w:val="yellow"/>
          <w:u w:val="single"/>
        </w:rPr>
        <w:t>company name</w:t>
      </w:r>
      <w:r w:rsidRPr="00BB0278">
        <w:rPr>
          <w:bCs/>
        </w:rPr>
        <w:t>’s</w:t>
      </w:r>
      <w:r>
        <w:rPr>
          <w:bCs/>
        </w:rPr>
        <w:t xml:space="preserve"> Employee Assistance Program (EAP), will help produce and maintain a safe, healthy, and drug-free workplace for all employees.</w:t>
      </w:r>
    </w:p>
    <w:p w:rsidR="003039BC" w:rsidRDefault="003039BC" w:rsidP="00BB0278">
      <w:pPr>
        <w:pStyle w:val="BodyText"/>
        <w:rPr>
          <w:bCs/>
        </w:rPr>
      </w:pPr>
    </w:p>
    <w:p w:rsidR="00BC77D2" w:rsidRPr="00BB0278" w:rsidRDefault="00BC77D2" w:rsidP="00BB0278">
      <w:pPr>
        <w:pStyle w:val="Heading1"/>
        <w:rPr>
          <w:color w:val="1E2F66"/>
          <w:sz w:val="21"/>
        </w:rPr>
      </w:pPr>
      <w:r w:rsidRPr="00BB0278">
        <w:rPr>
          <w:color w:val="1E2F66"/>
        </w:rPr>
        <w:t>Safety Incentive Program Policy</w:t>
      </w:r>
    </w:p>
    <w:p w:rsidR="00BC77D2" w:rsidRPr="00AD1C9A" w:rsidRDefault="00BC77D2" w:rsidP="00BB0278">
      <w:pPr>
        <w:pStyle w:val="BodyText"/>
      </w:pPr>
    </w:p>
    <w:p w:rsidR="00BC77D2" w:rsidRPr="004D0CB3" w:rsidRDefault="00BC77D2" w:rsidP="00BB0278">
      <w:pPr>
        <w:pStyle w:val="BodyText"/>
      </w:pPr>
      <w:r w:rsidRPr="004D0CB3">
        <w:t xml:space="preserve">It is the policy of </w:t>
      </w:r>
      <w:r w:rsidRPr="003039BC">
        <w:rPr>
          <w:highlight w:val="yellow"/>
          <w:u w:val="single"/>
        </w:rPr>
        <w:t>company name</w:t>
      </w:r>
      <w:r w:rsidRPr="004D0CB3">
        <w:t xml:space="preserve"> to reward workers who </w:t>
      </w:r>
      <w:r>
        <w:t xml:space="preserve">consistently </w:t>
      </w:r>
      <w:r w:rsidRPr="004D0CB3">
        <w:t xml:space="preserve">comply with the company’s </w:t>
      </w:r>
      <w:r>
        <w:t xml:space="preserve">safety and/or health policies and </w:t>
      </w:r>
      <w:r w:rsidRPr="004D0CB3">
        <w:t>required safe work practices</w:t>
      </w:r>
      <w:r>
        <w:t xml:space="preserve"> and</w:t>
      </w:r>
      <w:r w:rsidRPr="004D0CB3">
        <w:t xml:space="preserve"> exhibit total commitment to protecting themselves and their coworkers from workplace hazards. Therefore, </w:t>
      </w:r>
      <w:r w:rsidRPr="003039BC">
        <w:rPr>
          <w:highlight w:val="yellow"/>
          <w:u w:val="single"/>
        </w:rPr>
        <w:t>company name</w:t>
      </w:r>
      <w:r w:rsidRPr="004D0CB3">
        <w:t xml:space="preserve"> will </w:t>
      </w:r>
      <w:r>
        <w:t xml:space="preserve">consistently </w:t>
      </w:r>
      <w:r w:rsidRPr="004D0CB3">
        <w:t xml:space="preserve">implement a safety incentive program selected from </w:t>
      </w:r>
      <w:r>
        <w:t xml:space="preserve">a </w:t>
      </w:r>
      <w:r w:rsidRPr="004D0CB3">
        <w:t xml:space="preserve">variety of programs </w:t>
      </w:r>
      <w:r>
        <w:t>presented</w:t>
      </w:r>
      <w:r w:rsidRPr="004D0CB3">
        <w:t xml:space="preserve"> in the </w:t>
      </w:r>
      <w:r w:rsidRPr="004D0CB3">
        <w:rPr>
          <w:i/>
          <w:iCs/>
        </w:rPr>
        <w:t>MCAA Guide to Safety Incentive Programs</w:t>
      </w:r>
      <w:r w:rsidRPr="004D0CB3">
        <w:t xml:space="preserve"> or another credible source</w:t>
      </w:r>
      <w:r>
        <w:t xml:space="preserve"> of safety incentive programs</w:t>
      </w:r>
      <w:r w:rsidRPr="004D0CB3">
        <w:t xml:space="preserve">. Specifically, </w:t>
      </w:r>
      <w:r w:rsidRPr="003039BC">
        <w:rPr>
          <w:highlight w:val="yellow"/>
          <w:u w:val="single"/>
        </w:rPr>
        <w:t>company name</w:t>
      </w:r>
      <w:r w:rsidRPr="004D0CB3">
        <w:t xml:space="preserve"> will reward its workers who are always in compliance with the company’s safety and health policies and required safe work practices, and</w:t>
      </w:r>
      <w:r>
        <w:t xml:space="preserve"> who:</w:t>
      </w:r>
    </w:p>
    <w:p w:rsidR="00BC77D2" w:rsidRPr="004D0CB3" w:rsidRDefault="00BC77D2" w:rsidP="00BB0278">
      <w:pPr>
        <w:pStyle w:val="BodyText"/>
      </w:pPr>
    </w:p>
    <w:p w:rsidR="00BC77D2" w:rsidRPr="003039BC" w:rsidRDefault="00BC77D2" w:rsidP="003039BC">
      <w:pPr>
        <w:pStyle w:val="ListParagraph"/>
        <w:rPr>
          <w:rFonts w:ascii="Symbol" w:hAnsi="Symbol" w:cs="Symbol"/>
          <w:color w:val="000000"/>
        </w:rPr>
      </w:pPr>
      <w:r w:rsidRPr="004D0CB3">
        <w:t>Report unsafe acts;</w:t>
      </w:r>
    </w:p>
    <w:p w:rsidR="00BC77D2" w:rsidRPr="003039BC" w:rsidRDefault="00BC77D2" w:rsidP="003039BC">
      <w:pPr>
        <w:pStyle w:val="ListParagraph"/>
        <w:rPr>
          <w:rFonts w:ascii="Symbol" w:hAnsi="Symbol" w:cs="Symbol"/>
          <w:color w:val="000000"/>
        </w:rPr>
      </w:pPr>
      <w:r w:rsidRPr="004D0CB3">
        <w:t>Report unsafe conditions;</w:t>
      </w:r>
    </w:p>
    <w:p w:rsidR="00BC77D2" w:rsidRPr="003039BC" w:rsidRDefault="00BC77D2" w:rsidP="003039BC">
      <w:pPr>
        <w:pStyle w:val="ListParagraph"/>
        <w:rPr>
          <w:rFonts w:ascii="Symbol" w:hAnsi="Symbol" w:cs="Symbol"/>
          <w:color w:val="000000"/>
        </w:rPr>
      </w:pPr>
      <w:r w:rsidRPr="004D0CB3">
        <w:t>Report environmental issues;</w:t>
      </w:r>
    </w:p>
    <w:p w:rsidR="00BC77D2" w:rsidRPr="003039BC" w:rsidRDefault="00BC77D2" w:rsidP="003039BC">
      <w:pPr>
        <w:pStyle w:val="ListParagraph"/>
        <w:rPr>
          <w:rFonts w:ascii="Symbol" w:hAnsi="Symbol" w:cs="Symbol"/>
          <w:color w:val="000000"/>
        </w:rPr>
      </w:pPr>
      <w:r w:rsidRPr="004D0CB3">
        <w:t>Actively participate on a company safety/health committee;</w:t>
      </w:r>
    </w:p>
    <w:p w:rsidR="003039BC" w:rsidRPr="003039BC" w:rsidRDefault="00BC77D2" w:rsidP="003039BC">
      <w:pPr>
        <w:pStyle w:val="ListParagraph"/>
        <w:rPr>
          <w:rFonts w:ascii="Symbol" w:hAnsi="Symbol" w:cs="Symbol"/>
          <w:color w:val="000000"/>
        </w:rPr>
      </w:pPr>
      <w:r w:rsidRPr="004D0CB3">
        <w:t xml:space="preserve">Successfully complete </w:t>
      </w:r>
      <w:r w:rsidRPr="003039BC">
        <w:rPr>
          <w:highlight w:val="yellow"/>
          <w:u w:val="single"/>
        </w:rPr>
        <w:t>xxx</w:t>
      </w:r>
      <w:r w:rsidRPr="004D0CB3">
        <w:t xml:space="preserve"> safety/health training sessions;</w:t>
      </w:r>
    </w:p>
    <w:p w:rsidR="00BC77D2" w:rsidRPr="003039BC" w:rsidRDefault="00BC77D2" w:rsidP="003039BC">
      <w:pPr>
        <w:pStyle w:val="ListParagraph"/>
        <w:rPr>
          <w:rFonts w:ascii="Symbol" w:hAnsi="Symbol" w:cs="Symbol"/>
          <w:color w:val="000000"/>
        </w:rPr>
      </w:pPr>
      <w:r w:rsidRPr="004D0CB3">
        <w:t>Voluntarily participate as a presenter or assistant presenter providing</w:t>
      </w:r>
      <w:r>
        <w:t xml:space="preserve"> </w:t>
      </w:r>
      <w:r w:rsidRPr="004D0CB3">
        <w:t>safety/health training for co</w:t>
      </w:r>
      <w:r>
        <w:t>-</w:t>
      </w:r>
      <w:r w:rsidRPr="004D0CB3">
        <w:t>workers;</w:t>
      </w:r>
    </w:p>
    <w:p w:rsidR="00BC77D2" w:rsidRPr="003039BC" w:rsidRDefault="00BC77D2" w:rsidP="003039BC">
      <w:pPr>
        <w:pStyle w:val="ListParagraph"/>
        <w:rPr>
          <w:rFonts w:ascii="Symbol" w:hAnsi="Symbol" w:cs="Symbol"/>
          <w:color w:val="000000"/>
        </w:rPr>
      </w:pPr>
      <w:r w:rsidRPr="004D0CB3">
        <w:t>Present safety/health ideas to the company; and/or</w:t>
      </w:r>
    </w:p>
    <w:p w:rsidR="00BC77D2" w:rsidRPr="003039BC" w:rsidRDefault="00BC77D2" w:rsidP="003039BC">
      <w:pPr>
        <w:pStyle w:val="ListParagraph"/>
        <w:rPr>
          <w:rFonts w:ascii="Symbol" w:hAnsi="Symbol" w:cs="Symbol"/>
          <w:color w:val="000000"/>
        </w:rPr>
      </w:pPr>
      <w:r w:rsidRPr="004D0CB3">
        <w:t>Identify and correct safety/health issues without being assigned to do so.</w:t>
      </w:r>
    </w:p>
    <w:p w:rsidR="00BC77D2" w:rsidRPr="00294E83" w:rsidRDefault="00BC77D2" w:rsidP="003039BC">
      <w:pPr>
        <w:pStyle w:val="BodyText"/>
        <w:rPr>
          <w:sz w:val="28"/>
          <w:szCs w:val="28"/>
        </w:rPr>
      </w:pPr>
    </w:p>
    <w:p w:rsidR="00294E83" w:rsidRPr="00294E83" w:rsidRDefault="00294E83" w:rsidP="003039BC">
      <w:pPr>
        <w:pStyle w:val="BodyText"/>
        <w:rPr>
          <w:sz w:val="28"/>
          <w:szCs w:val="28"/>
        </w:rPr>
      </w:pPr>
    </w:p>
    <w:p w:rsidR="00BC77D2" w:rsidRPr="003039BC" w:rsidRDefault="00BC77D2" w:rsidP="003039BC">
      <w:pPr>
        <w:pStyle w:val="BodyText"/>
      </w:pPr>
      <w:r w:rsidRPr="003039BC">
        <w:t xml:space="preserve">Each affected </w:t>
      </w:r>
      <w:r w:rsidRPr="003039BC">
        <w:rPr>
          <w:highlight w:val="yellow"/>
          <w:u w:val="single"/>
        </w:rPr>
        <w:t>company name</w:t>
      </w:r>
      <w:r w:rsidRPr="003039BC">
        <w:t xml:space="preserve"> supervisor is responsible for selecting an appropriate safety incentive program and ensuring its implementation.</w:t>
      </w:r>
    </w:p>
    <w:p w:rsidR="00BC77D2" w:rsidRPr="003039BC" w:rsidRDefault="00BC77D2" w:rsidP="003039BC">
      <w:pPr>
        <w:pStyle w:val="BodyText"/>
      </w:pPr>
    </w:p>
    <w:p w:rsidR="00BC77D2" w:rsidRPr="003039BC" w:rsidRDefault="00BC77D2" w:rsidP="003039BC">
      <w:pPr>
        <w:pStyle w:val="Heading1"/>
        <w:rPr>
          <w:color w:val="1E2F66"/>
        </w:rPr>
      </w:pPr>
      <w:r w:rsidRPr="003039BC">
        <w:rPr>
          <w:color w:val="1E2F66"/>
        </w:rPr>
        <w:t>Light Duty Policy</w:t>
      </w:r>
    </w:p>
    <w:p w:rsidR="00BC77D2" w:rsidRDefault="00BC77D2" w:rsidP="003039BC">
      <w:pPr>
        <w:pStyle w:val="BodyText"/>
      </w:pPr>
    </w:p>
    <w:p w:rsidR="00BC77D2" w:rsidRPr="000052B8" w:rsidRDefault="00BC77D2" w:rsidP="003039BC">
      <w:pPr>
        <w:pStyle w:val="BodyText"/>
      </w:pPr>
      <w:r w:rsidRPr="000052B8">
        <w:t xml:space="preserve">It is the policy of </w:t>
      </w:r>
      <w:r w:rsidRPr="003039BC">
        <w:rPr>
          <w:highlight w:val="yellow"/>
          <w:u w:val="single"/>
        </w:rPr>
        <w:t>company name</w:t>
      </w:r>
      <w:r w:rsidRPr="000052B8">
        <w:t xml:space="preserve"> to bring workers who are </w:t>
      </w:r>
      <w:r>
        <w:t>receiving</w:t>
      </w:r>
      <w:r w:rsidRPr="000052B8">
        <w:t xml:space="preserve"> workers’ compensation insurance</w:t>
      </w:r>
      <w:r>
        <w:t xml:space="preserve"> </w:t>
      </w:r>
      <w:r w:rsidRPr="000052B8">
        <w:t xml:space="preserve">back to work as soon as possible. Workers who are physically capable of performing light duty tasks are required to report to work. </w:t>
      </w:r>
      <w:r>
        <w:t>A determination of w</w:t>
      </w:r>
      <w:r w:rsidRPr="000052B8">
        <w:t xml:space="preserve">hether </w:t>
      </w:r>
      <w:r>
        <w:t xml:space="preserve">a </w:t>
      </w:r>
      <w:r w:rsidRPr="000052B8">
        <w:t xml:space="preserve">worker </w:t>
      </w:r>
      <w:r>
        <w:t>is</w:t>
      </w:r>
      <w:r w:rsidRPr="000052B8">
        <w:t xml:space="preserve"> physically capable of performing light duty tasks is to be </w:t>
      </w:r>
      <w:r>
        <w:t>made</w:t>
      </w:r>
      <w:r w:rsidRPr="000052B8">
        <w:t xml:space="preserve"> by </w:t>
      </w:r>
      <w:r w:rsidRPr="003039BC">
        <w:rPr>
          <w:highlight w:val="yellow"/>
          <w:u w:val="single"/>
        </w:rPr>
        <w:t>company name</w:t>
      </w:r>
      <w:r w:rsidRPr="00685392">
        <w:t>’s</w:t>
      </w:r>
      <w:r w:rsidRPr="000052B8">
        <w:t xml:space="preserve"> </w:t>
      </w:r>
      <w:r>
        <w:t xml:space="preserve">occupational medicine provider, </w:t>
      </w:r>
      <w:bookmarkStart w:id="0" w:name="_Hlk37242092"/>
      <w:r w:rsidRPr="00685392">
        <w:rPr>
          <w:highlight w:val="yellow"/>
          <w:u w:val="single"/>
        </w:rPr>
        <w:t>name of health care provider</w:t>
      </w:r>
      <w:bookmarkEnd w:id="0"/>
      <w:r w:rsidRPr="000052B8">
        <w:t xml:space="preserve">. </w:t>
      </w:r>
    </w:p>
    <w:p w:rsidR="00BC77D2" w:rsidRPr="000052B8" w:rsidRDefault="00BC77D2" w:rsidP="003039BC">
      <w:pPr>
        <w:pStyle w:val="BodyText"/>
      </w:pPr>
    </w:p>
    <w:p w:rsidR="00BC77D2" w:rsidRPr="000052B8" w:rsidRDefault="00BC77D2" w:rsidP="003039BC">
      <w:pPr>
        <w:pStyle w:val="BodyText"/>
      </w:pPr>
      <w:r w:rsidRPr="000052B8">
        <w:t xml:space="preserve">The light duty tasks </w:t>
      </w:r>
      <w:r>
        <w:t xml:space="preserve">will </w:t>
      </w:r>
      <w:r w:rsidRPr="000052B8">
        <w:t>be determined by the worker’s supervisor and based on recommendations from</w:t>
      </w:r>
      <w:r>
        <w:t xml:space="preserve"> </w:t>
      </w:r>
      <w:r w:rsidRPr="00685392">
        <w:rPr>
          <w:highlight w:val="yellow"/>
          <w:u w:val="single"/>
        </w:rPr>
        <w:t>name of health care provider</w:t>
      </w:r>
      <w:r w:rsidRPr="000052B8">
        <w:t xml:space="preserve">. The supervisor </w:t>
      </w:r>
      <w:r>
        <w:t xml:space="preserve">is required to </w:t>
      </w:r>
      <w:r w:rsidRPr="000052B8">
        <w:t xml:space="preserve">document </w:t>
      </w:r>
      <w:r>
        <w:t>the provider’s</w:t>
      </w:r>
      <w:r w:rsidRPr="000052B8">
        <w:t xml:space="preserve"> recommendation</w:t>
      </w:r>
      <w:r>
        <w:t xml:space="preserve">s and obtain a written statement from the provider indicating that the worker </w:t>
      </w:r>
      <w:r w:rsidRPr="000052B8">
        <w:t xml:space="preserve">is physically capable of performing </w:t>
      </w:r>
      <w:r>
        <w:t xml:space="preserve">the specified </w:t>
      </w:r>
      <w:r w:rsidRPr="000052B8">
        <w:t>light duty work.</w:t>
      </w:r>
    </w:p>
    <w:p w:rsidR="00BC77D2" w:rsidRPr="000052B8" w:rsidRDefault="00BC77D2" w:rsidP="003039BC">
      <w:pPr>
        <w:pStyle w:val="BodyText"/>
      </w:pPr>
    </w:p>
    <w:p w:rsidR="00BC77D2" w:rsidRPr="000052B8" w:rsidRDefault="00BC77D2" w:rsidP="003039BC">
      <w:pPr>
        <w:pStyle w:val="BodyText"/>
      </w:pPr>
      <w:r w:rsidRPr="000052B8">
        <w:t xml:space="preserve">Workers who are physically capable of performing their regular </w:t>
      </w:r>
      <w:r>
        <w:t>work tasks are required to return to them immediately</w:t>
      </w:r>
      <w:r w:rsidRPr="000052B8">
        <w:t xml:space="preserve">. </w:t>
      </w:r>
      <w:r>
        <w:t>A determination of w</w:t>
      </w:r>
      <w:r w:rsidRPr="000052B8">
        <w:t xml:space="preserve">hether a worker is physically capable of performing </w:t>
      </w:r>
      <w:r>
        <w:t xml:space="preserve">their </w:t>
      </w:r>
      <w:r w:rsidRPr="000052B8">
        <w:t xml:space="preserve">regular job tasks shall be </w:t>
      </w:r>
      <w:r>
        <w:t>made by</w:t>
      </w:r>
      <w:r w:rsidRPr="000052B8">
        <w:t xml:space="preserve"> </w:t>
      </w:r>
      <w:r w:rsidRPr="00685392">
        <w:rPr>
          <w:highlight w:val="yellow"/>
          <w:u w:val="single"/>
        </w:rPr>
        <w:t>name of health care provider</w:t>
      </w:r>
      <w:r>
        <w:t xml:space="preserve">. </w:t>
      </w:r>
      <w:r w:rsidRPr="000052B8">
        <w:t xml:space="preserve">The supervisor </w:t>
      </w:r>
      <w:r>
        <w:t xml:space="preserve">is required to </w:t>
      </w:r>
      <w:r w:rsidRPr="000052B8">
        <w:t xml:space="preserve">document </w:t>
      </w:r>
      <w:r>
        <w:t>the provider’s</w:t>
      </w:r>
      <w:r w:rsidRPr="000052B8">
        <w:t xml:space="preserve"> recommendation</w:t>
      </w:r>
      <w:r>
        <w:t xml:space="preserve">s and obtain a written statement from the provider indicating that the worker </w:t>
      </w:r>
      <w:r w:rsidRPr="000052B8">
        <w:t xml:space="preserve">is physically capable of performing </w:t>
      </w:r>
      <w:r>
        <w:t>regular work tasks</w:t>
      </w:r>
      <w:r w:rsidRPr="000052B8">
        <w:t>.</w:t>
      </w:r>
    </w:p>
    <w:p w:rsidR="00BC77D2" w:rsidRPr="00685392" w:rsidRDefault="00BC77D2" w:rsidP="00685392">
      <w:pPr>
        <w:pStyle w:val="BodyText"/>
      </w:pPr>
    </w:p>
    <w:p w:rsidR="00BC77D2" w:rsidRPr="00685392" w:rsidRDefault="00BC77D2" w:rsidP="00685392">
      <w:pPr>
        <w:pStyle w:val="Heading1"/>
        <w:rPr>
          <w:color w:val="1E2F66"/>
        </w:rPr>
      </w:pPr>
      <w:r w:rsidRPr="00685392">
        <w:rPr>
          <w:color w:val="1E2F66"/>
        </w:rPr>
        <w:t>Safety &amp; Health Training Required by OSHA</w:t>
      </w:r>
    </w:p>
    <w:p w:rsidR="00BC77D2" w:rsidRDefault="00BC77D2" w:rsidP="00685392">
      <w:pPr>
        <w:pStyle w:val="BodyText"/>
      </w:pPr>
    </w:p>
    <w:p w:rsidR="00BC77D2" w:rsidRPr="00AC2B4C" w:rsidRDefault="00BC77D2" w:rsidP="00685392">
      <w:pPr>
        <w:pStyle w:val="BodyText"/>
      </w:pPr>
      <w:r w:rsidRPr="00AC2B4C">
        <w:t>All</w:t>
      </w:r>
      <w:r>
        <w:t xml:space="preserve"> affected</w:t>
      </w:r>
      <w:r w:rsidRPr="00AC2B4C">
        <w:t xml:space="preserve"> </w:t>
      </w:r>
      <w:r w:rsidRPr="00685392">
        <w:rPr>
          <w:highlight w:val="yellow"/>
          <w:u w:val="single"/>
        </w:rPr>
        <w:t>company name</w:t>
      </w:r>
      <w:r w:rsidRPr="00AC2B4C">
        <w:t xml:space="preserve"> </w:t>
      </w:r>
      <w:r>
        <w:t xml:space="preserve">workers </w:t>
      </w:r>
      <w:r w:rsidRPr="00AC2B4C">
        <w:t>will receive OSHA</w:t>
      </w:r>
      <w:r>
        <w:t>-</w:t>
      </w:r>
      <w:r w:rsidRPr="00AC2B4C">
        <w:t xml:space="preserve">required safety </w:t>
      </w:r>
      <w:r>
        <w:t>and</w:t>
      </w:r>
      <w:r w:rsidRPr="00AC2B4C">
        <w:t xml:space="preserve"> health training on each of the subjects </w:t>
      </w:r>
      <w:r>
        <w:t>shown</w:t>
      </w:r>
      <w:r w:rsidRPr="00AC2B4C">
        <w:t xml:space="preserve"> below that apply to the work </w:t>
      </w:r>
      <w:r>
        <w:t xml:space="preserve">that </w:t>
      </w:r>
      <w:r w:rsidRPr="00AC2B4C">
        <w:t xml:space="preserve">they will be performing. The training for each individual safety training subject area will be completed before any work involving that subject is performed. </w:t>
      </w:r>
    </w:p>
    <w:p w:rsidR="00BC77D2" w:rsidRPr="00AC2B4C" w:rsidRDefault="00BC77D2" w:rsidP="00685392">
      <w:pPr>
        <w:pStyle w:val="BodyText"/>
      </w:pPr>
    </w:p>
    <w:p w:rsidR="00BC77D2" w:rsidRPr="00AC2B4C" w:rsidRDefault="00BC77D2" w:rsidP="00685392">
      <w:pPr>
        <w:pStyle w:val="BodyText"/>
      </w:pPr>
      <w:r w:rsidRPr="00AC2B4C">
        <w:t xml:space="preserve">_____ </w:t>
      </w:r>
      <w:r>
        <w:t>E</w:t>
      </w:r>
      <w:r w:rsidRPr="00AC2B4C">
        <w:t>mergency action plans</w:t>
      </w:r>
    </w:p>
    <w:p w:rsidR="00BC77D2" w:rsidRPr="00AC2B4C" w:rsidRDefault="00BC77D2" w:rsidP="00685392">
      <w:pPr>
        <w:pStyle w:val="BodyText"/>
      </w:pPr>
      <w:r w:rsidRPr="00AC2B4C">
        <w:t xml:space="preserve">_____ </w:t>
      </w:r>
      <w:r>
        <w:t>F</w:t>
      </w:r>
      <w:r w:rsidRPr="00AC2B4C">
        <w:t>ire prevention plans</w:t>
      </w:r>
    </w:p>
    <w:p w:rsidR="00BC77D2" w:rsidRPr="00AC2B4C" w:rsidRDefault="00BC77D2" w:rsidP="00685392">
      <w:pPr>
        <w:pStyle w:val="BodyText"/>
      </w:pPr>
      <w:r w:rsidRPr="00AC2B4C">
        <w:t xml:space="preserve">_____ </w:t>
      </w:r>
      <w:r>
        <w:t>P</w:t>
      </w:r>
      <w:r w:rsidRPr="00AC2B4C">
        <w:t>owered platforms for building maintenance</w:t>
      </w:r>
    </w:p>
    <w:p w:rsidR="00BC77D2" w:rsidRPr="00AC2B4C" w:rsidRDefault="00BC77D2" w:rsidP="00685392">
      <w:pPr>
        <w:pStyle w:val="BodyText"/>
      </w:pPr>
      <w:r w:rsidRPr="00AC2B4C">
        <w:t xml:space="preserve">_____ </w:t>
      </w:r>
      <w:r>
        <w:t>O</w:t>
      </w:r>
      <w:r w:rsidRPr="00AC2B4C">
        <w:t>ccupational noise exposure</w:t>
      </w:r>
    </w:p>
    <w:p w:rsidR="00BC77D2" w:rsidRPr="00AC2B4C" w:rsidRDefault="00BC77D2" w:rsidP="00685392">
      <w:pPr>
        <w:pStyle w:val="BodyText"/>
      </w:pPr>
      <w:r w:rsidRPr="00AC2B4C">
        <w:t xml:space="preserve">_____ </w:t>
      </w:r>
      <w:r>
        <w:t>F</w:t>
      </w:r>
      <w:r w:rsidRPr="00AC2B4C">
        <w:t>lammable liquids</w:t>
      </w:r>
    </w:p>
    <w:p w:rsidR="00BC77D2" w:rsidRPr="00AC2B4C" w:rsidRDefault="00BC77D2" w:rsidP="00685392">
      <w:pPr>
        <w:pStyle w:val="BodyText"/>
      </w:pPr>
      <w:r w:rsidRPr="00AC2B4C">
        <w:t xml:space="preserve">_____ </w:t>
      </w:r>
      <w:r>
        <w:t>S</w:t>
      </w:r>
      <w:r w:rsidRPr="00AC2B4C">
        <w:t>torage and handling of liquified petroleum gases</w:t>
      </w:r>
    </w:p>
    <w:p w:rsidR="00BC77D2" w:rsidRPr="00AC2B4C" w:rsidRDefault="00BC77D2" w:rsidP="00685392">
      <w:pPr>
        <w:pStyle w:val="BodyText"/>
      </w:pPr>
      <w:r w:rsidRPr="00AC2B4C">
        <w:t xml:space="preserve">_____ </w:t>
      </w:r>
      <w:r>
        <w:t>P</w:t>
      </w:r>
      <w:r w:rsidRPr="00AC2B4C">
        <w:t>rocess safety management of highly hazardous chemicals</w:t>
      </w:r>
    </w:p>
    <w:p w:rsidR="00BC77D2" w:rsidRPr="00AC2B4C" w:rsidRDefault="00BC77D2" w:rsidP="00685392">
      <w:pPr>
        <w:pStyle w:val="BodyText"/>
      </w:pPr>
      <w:r w:rsidRPr="00AC2B4C">
        <w:t xml:space="preserve">_____ </w:t>
      </w:r>
      <w:r>
        <w:t>H</w:t>
      </w:r>
      <w:r w:rsidRPr="00AC2B4C">
        <w:t>azardous waste operations and emergency response</w:t>
      </w:r>
    </w:p>
    <w:p w:rsidR="00294E83" w:rsidRDefault="00BC77D2" w:rsidP="00685392">
      <w:pPr>
        <w:pStyle w:val="BodyText"/>
      </w:pPr>
      <w:r w:rsidRPr="00AC2B4C">
        <w:t xml:space="preserve">_____ </w:t>
      </w:r>
      <w:r>
        <w:t>P</w:t>
      </w:r>
      <w:r w:rsidRPr="00AC2B4C">
        <w:t>ersonal protective equipment (general requirements)</w:t>
      </w:r>
      <w:r w:rsidR="00294E83">
        <w:br w:type="page"/>
      </w:r>
    </w:p>
    <w:p w:rsidR="00BC77D2" w:rsidRPr="00294E83" w:rsidRDefault="00BC77D2" w:rsidP="00685392">
      <w:pPr>
        <w:pStyle w:val="BodyText"/>
        <w:rPr>
          <w:b/>
          <w:bCs/>
          <w:sz w:val="28"/>
          <w:szCs w:val="28"/>
        </w:rPr>
      </w:pPr>
    </w:p>
    <w:p w:rsidR="00294E83" w:rsidRPr="00294E83" w:rsidRDefault="00294E83" w:rsidP="00685392">
      <w:pPr>
        <w:pStyle w:val="BodyText"/>
        <w:rPr>
          <w:b/>
          <w:bCs/>
          <w:sz w:val="28"/>
          <w:szCs w:val="28"/>
        </w:rPr>
      </w:pPr>
    </w:p>
    <w:p w:rsidR="00BC77D2" w:rsidRPr="00AC2B4C" w:rsidRDefault="00BC77D2" w:rsidP="00685392">
      <w:pPr>
        <w:pStyle w:val="BodyText"/>
      </w:pPr>
      <w:r w:rsidRPr="00AC2B4C">
        <w:t xml:space="preserve">_____ </w:t>
      </w:r>
      <w:r>
        <w:t>R</w:t>
      </w:r>
      <w:r w:rsidRPr="00AC2B4C">
        <w:t>espiratory protection</w:t>
      </w:r>
    </w:p>
    <w:p w:rsidR="00BC77D2" w:rsidRPr="00AC2B4C" w:rsidRDefault="00BC77D2" w:rsidP="00685392">
      <w:pPr>
        <w:pStyle w:val="BodyText"/>
      </w:pPr>
      <w:r w:rsidRPr="00AC2B4C">
        <w:t xml:space="preserve">_____ </w:t>
      </w:r>
      <w:r>
        <w:t>S</w:t>
      </w:r>
      <w:r w:rsidRPr="00AC2B4C">
        <w:t>pecifications for accident prevention signs and tags</w:t>
      </w:r>
    </w:p>
    <w:p w:rsidR="00BC77D2" w:rsidRPr="00AC2B4C" w:rsidRDefault="00BC77D2" w:rsidP="00685392">
      <w:pPr>
        <w:pStyle w:val="BodyText"/>
      </w:pPr>
      <w:r w:rsidRPr="00AC2B4C">
        <w:t xml:space="preserve">_____ </w:t>
      </w:r>
      <w:r>
        <w:t>P</w:t>
      </w:r>
      <w:r w:rsidRPr="00AC2B4C">
        <w:t>ermit required confined spaces</w:t>
      </w:r>
    </w:p>
    <w:p w:rsidR="006A2142" w:rsidRDefault="00BC77D2" w:rsidP="00685392">
      <w:pPr>
        <w:pStyle w:val="BodyText"/>
      </w:pPr>
      <w:r w:rsidRPr="00AC2B4C">
        <w:t xml:space="preserve">_____ </w:t>
      </w:r>
      <w:r>
        <w:t>C</w:t>
      </w:r>
      <w:r w:rsidRPr="00AC2B4C">
        <w:t>ontrol of hazardous energy (lockout/tagout)</w:t>
      </w:r>
    </w:p>
    <w:p w:rsidR="00BC77D2" w:rsidRPr="00AC2B4C" w:rsidRDefault="00BC77D2" w:rsidP="00685392">
      <w:pPr>
        <w:pStyle w:val="BodyText"/>
      </w:pPr>
      <w:r w:rsidRPr="00AC2B4C">
        <w:t xml:space="preserve">_____ </w:t>
      </w:r>
      <w:r>
        <w:t>M</w:t>
      </w:r>
      <w:r w:rsidRPr="00AC2B4C">
        <w:t>edical services and first aid</w:t>
      </w:r>
    </w:p>
    <w:p w:rsidR="00BC77D2" w:rsidRPr="00AC2B4C" w:rsidRDefault="00BC77D2" w:rsidP="00685392">
      <w:pPr>
        <w:pStyle w:val="BodyText"/>
      </w:pPr>
      <w:r w:rsidRPr="00AC2B4C">
        <w:t xml:space="preserve">_____ </w:t>
      </w:r>
      <w:r>
        <w:t>F</w:t>
      </w:r>
      <w:r w:rsidRPr="00AC2B4C">
        <w:t>ire protection</w:t>
      </w:r>
    </w:p>
    <w:p w:rsidR="00BC77D2" w:rsidRPr="00AC2B4C" w:rsidRDefault="00BC77D2" w:rsidP="00685392">
      <w:pPr>
        <w:pStyle w:val="BodyText"/>
      </w:pPr>
      <w:r w:rsidRPr="00AC2B4C">
        <w:t xml:space="preserve">_____ </w:t>
      </w:r>
      <w:r>
        <w:t>P</w:t>
      </w:r>
      <w:r w:rsidRPr="00AC2B4C">
        <w:t>ortable fire extinguishers</w:t>
      </w:r>
    </w:p>
    <w:p w:rsidR="00BC77D2" w:rsidRPr="00AC2B4C" w:rsidRDefault="00BC77D2" w:rsidP="00685392">
      <w:pPr>
        <w:pStyle w:val="BodyText"/>
      </w:pPr>
      <w:r w:rsidRPr="00AC2B4C">
        <w:t xml:space="preserve">_____ </w:t>
      </w:r>
      <w:r>
        <w:t>F</w:t>
      </w:r>
      <w:r w:rsidRPr="00AC2B4C">
        <w:t>ire detection systems</w:t>
      </w:r>
    </w:p>
    <w:p w:rsidR="00BC77D2" w:rsidRPr="00AC2B4C" w:rsidRDefault="00BC77D2" w:rsidP="00685392">
      <w:pPr>
        <w:pStyle w:val="BodyText"/>
      </w:pPr>
      <w:r w:rsidRPr="00AC2B4C">
        <w:t xml:space="preserve">_____ </w:t>
      </w:r>
      <w:r>
        <w:t>E</w:t>
      </w:r>
      <w:r w:rsidRPr="00AC2B4C">
        <w:t>mployee alarm systems</w:t>
      </w:r>
    </w:p>
    <w:p w:rsidR="00BC77D2" w:rsidRPr="00AC2B4C" w:rsidRDefault="00BC77D2" w:rsidP="00685392">
      <w:pPr>
        <w:pStyle w:val="BodyText"/>
      </w:pPr>
      <w:r w:rsidRPr="00AC2B4C">
        <w:t xml:space="preserve">_____ </w:t>
      </w:r>
      <w:r>
        <w:t>P</w:t>
      </w:r>
      <w:r w:rsidRPr="00AC2B4C">
        <w:t>owered industrial trucks</w:t>
      </w:r>
    </w:p>
    <w:p w:rsidR="00BC77D2" w:rsidRPr="00AC2B4C" w:rsidRDefault="00BC77D2" w:rsidP="00685392">
      <w:pPr>
        <w:pStyle w:val="BodyText"/>
      </w:pPr>
      <w:r w:rsidRPr="00AC2B4C">
        <w:t xml:space="preserve">_____ </w:t>
      </w:r>
      <w:r>
        <w:t>O</w:t>
      </w:r>
      <w:r w:rsidRPr="00AC2B4C">
        <w:t>verhead and gantry cranes</w:t>
      </w:r>
    </w:p>
    <w:p w:rsidR="00BC77D2" w:rsidRPr="00AC2B4C" w:rsidRDefault="00BC77D2" w:rsidP="00685392">
      <w:pPr>
        <w:pStyle w:val="BodyText"/>
      </w:pPr>
      <w:r w:rsidRPr="00AC2B4C">
        <w:t xml:space="preserve">_____ </w:t>
      </w:r>
      <w:r>
        <w:t>C</w:t>
      </w:r>
      <w:r w:rsidRPr="00AC2B4C">
        <w:t>rawler locomotive</w:t>
      </w:r>
      <w:r>
        <w:t>,</w:t>
      </w:r>
      <w:r w:rsidRPr="00AC2B4C">
        <w:t xml:space="preserve"> and truck cranes</w:t>
      </w:r>
    </w:p>
    <w:p w:rsidR="00BC77D2" w:rsidRPr="00AC2B4C" w:rsidRDefault="00BC77D2" w:rsidP="00685392">
      <w:pPr>
        <w:pStyle w:val="BodyText"/>
      </w:pPr>
      <w:r w:rsidRPr="00AC2B4C">
        <w:t xml:space="preserve">_____ </w:t>
      </w:r>
      <w:r>
        <w:t>M</w:t>
      </w:r>
      <w:r w:rsidRPr="00AC2B4C">
        <w:t>echanical power presses</w:t>
      </w:r>
    </w:p>
    <w:p w:rsidR="00BC77D2" w:rsidRPr="00AC2B4C" w:rsidRDefault="00BC77D2" w:rsidP="00685392">
      <w:pPr>
        <w:pStyle w:val="BodyText"/>
      </w:pPr>
      <w:r w:rsidRPr="00AC2B4C">
        <w:t xml:space="preserve">_____ </w:t>
      </w:r>
      <w:r>
        <w:t>W</w:t>
      </w:r>
      <w:r w:rsidRPr="00AC2B4C">
        <w:t>elding, cutting, brazing (general requirements)</w:t>
      </w:r>
    </w:p>
    <w:p w:rsidR="00BC77D2" w:rsidRPr="00AC2B4C" w:rsidRDefault="00BC77D2" w:rsidP="00685392">
      <w:pPr>
        <w:pStyle w:val="BodyText"/>
      </w:pPr>
      <w:r w:rsidRPr="00AC2B4C">
        <w:t xml:space="preserve">_____ </w:t>
      </w:r>
      <w:r>
        <w:t>O</w:t>
      </w:r>
      <w:r w:rsidRPr="00AC2B4C">
        <w:t>xygen-fuel gas welding and cutting</w:t>
      </w:r>
    </w:p>
    <w:p w:rsidR="00BC77D2" w:rsidRPr="00AC2B4C" w:rsidRDefault="00BC77D2" w:rsidP="00685392">
      <w:pPr>
        <w:pStyle w:val="BodyText"/>
      </w:pPr>
      <w:r w:rsidRPr="00AC2B4C">
        <w:t xml:space="preserve">_____ </w:t>
      </w:r>
      <w:r>
        <w:t>A</w:t>
      </w:r>
      <w:r w:rsidRPr="00AC2B4C">
        <w:t>rc welding and cutting</w:t>
      </w:r>
    </w:p>
    <w:p w:rsidR="00BC77D2" w:rsidRPr="00AC2B4C" w:rsidRDefault="00BC77D2" w:rsidP="00685392">
      <w:pPr>
        <w:pStyle w:val="BodyText"/>
      </w:pPr>
      <w:r w:rsidRPr="00AC2B4C">
        <w:t xml:space="preserve">_____ </w:t>
      </w:r>
      <w:r>
        <w:t>R</w:t>
      </w:r>
      <w:r w:rsidRPr="00AC2B4C">
        <w:t>esistance welding</w:t>
      </w:r>
    </w:p>
    <w:p w:rsidR="00BC77D2" w:rsidRPr="00AC2B4C" w:rsidRDefault="00BC77D2" w:rsidP="00685392">
      <w:pPr>
        <w:pStyle w:val="BodyText"/>
      </w:pPr>
      <w:r w:rsidRPr="00AC2B4C">
        <w:t xml:space="preserve">_____ </w:t>
      </w:r>
      <w:r>
        <w:t>E</w:t>
      </w:r>
      <w:r w:rsidRPr="00AC2B4C">
        <w:t xml:space="preserve">lectrical safety-related work practices </w:t>
      </w:r>
    </w:p>
    <w:p w:rsidR="00BC77D2" w:rsidRPr="00AC2B4C" w:rsidRDefault="00BC77D2" w:rsidP="00685392">
      <w:pPr>
        <w:pStyle w:val="BodyText"/>
      </w:pPr>
      <w:r w:rsidRPr="00AC2B4C">
        <w:t xml:space="preserve">_____ </w:t>
      </w:r>
      <w:r>
        <w:t>A</w:t>
      </w:r>
      <w:r w:rsidRPr="00AC2B4C">
        <w:t>sbestos</w:t>
      </w:r>
    </w:p>
    <w:p w:rsidR="00BC77D2" w:rsidRPr="00AC2B4C" w:rsidRDefault="00BC77D2" w:rsidP="00685392">
      <w:pPr>
        <w:pStyle w:val="BodyText"/>
      </w:pPr>
      <w:r w:rsidRPr="00AC2B4C">
        <w:t xml:space="preserve">_____ </w:t>
      </w:r>
      <w:r>
        <w:t>L</w:t>
      </w:r>
      <w:r w:rsidRPr="00AC2B4C">
        <w:t>ead</w:t>
      </w:r>
    </w:p>
    <w:p w:rsidR="00BC77D2" w:rsidRPr="00AC2B4C" w:rsidRDefault="00BC77D2" w:rsidP="00685392">
      <w:pPr>
        <w:pStyle w:val="BodyText"/>
      </w:pPr>
      <w:r w:rsidRPr="00AC2B4C">
        <w:t xml:space="preserve">_____ </w:t>
      </w:r>
      <w:r>
        <w:t>H</w:t>
      </w:r>
      <w:r w:rsidRPr="00AC2B4C">
        <w:t>exavalent chromium</w:t>
      </w:r>
    </w:p>
    <w:p w:rsidR="00BC77D2" w:rsidRPr="00AC2B4C" w:rsidRDefault="00BC77D2" w:rsidP="00685392">
      <w:pPr>
        <w:pStyle w:val="BodyText"/>
      </w:pPr>
      <w:r w:rsidRPr="00AC2B4C">
        <w:t xml:space="preserve">_____ </w:t>
      </w:r>
      <w:r>
        <w:t>C</w:t>
      </w:r>
      <w:r w:rsidRPr="00AC2B4C">
        <w:t>admium</w:t>
      </w:r>
    </w:p>
    <w:p w:rsidR="00BC77D2" w:rsidRPr="00AC2B4C" w:rsidRDefault="00BC77D2" w:rsidP="00685392">
      <w:pPr>
        <w:pStyle w:val="BodyText"/>
      </w:pPr>
      <w:r w:rsidRPr="00AC2B4C">
        <w:t>_____</w:t>
      </w:r>
      <w:r>
        <w:t xml:space="preserve"> B</w:t>
      </w:r>
      <w:r w:rsidRPr="00AC2B4C">
        <w:t>loodborne pathogens</w:t>
      </w:r>
    </w:p>
    <w:p w:rsidR="00BC77D2" w:rsidRPr="00AC2B4C" w:rsidRDefault="00BC77D2" w:rsidP="00685392">
      <w:pPr>
        <w:pStyle w:val="BodyText"/>
      </w:pPr>
      <w:r w:rsidRPr="00AC2B4C">
        <w:t>_____</w:t>
      </w:r>
      <w:r>
        <w:t xml:space="preserve"> I</w:t>
      </w:r>
      <w:r w:rsidRPr="00AC2B4C">
        <w:t>onizing radiation</w:t>
      </w:r>
    </w:p>
    <w:p w:rsidR="00BC77D2" w:rsidRPr="00AC2B4C" w:rsidRDefault="00BC77D2" w:rsidP="00685392">
      <w:pPr>
        <w:pStyle w:val="BodyText"/>
      </w:pPr>
      <w:r w:rsidRPr="00AC2B4C">
        <w:t>_____</w:t>
      </w:r>
      <w:r>
        <w:t xml:space="preserve"> H</w:t>
      </w:r>
      <w:r w:rsidRPr="00AC2B4C">
        <w:t>azard communication</w:t>
      </w:r>
    </w:p>
    <w:p w:rsidR="00BC77D2" w:rsidRPr="00685392" w:rsidRDefault="00BC77D2" w:rsidP="00685392">
      <w:pPr>
        <w:pStyle w:val="BodyText"/>
      </w:pPr>
    </w:p>
    <w:p w:rsidR="00BC77D2" w:rsidRPr="00685392" w:rsidRDefault="00BC77D2" w:rsidP="00685392">
      <w:pPr>
        <w:pStyle w:val="Heading1"/>
        <w:rPr>
          <w:color w:val="1E2F66"/>
        </w:rPr>
      </w:pPr>
      <w:r w:rsidRPr="00685392">
        <w:rPr>
          <w:color w:val="1E2F66"/>
        </w:rPr>
        <w:t xml:space="preserve">Additional Safety &amp; Health Training </w:t>
      </w:r>
    </w:p>
    <w:p w:rsidR="00BC77D2" w:rsidRDefault="00BC77D2" w:rsidP="00685392">
      <w:pPr>
        <w:pStyle w:val="BodyText"/>
      </w:pPr>
    </w:p>
    <w:p w:rsidR="00BC77D2" w:rsidRDefault="00BC77D2" w:rsidP="00685392">
      <w:pPr>
        <w:pStyle w:val="BodyText"/>
      </w:pPr>
      <w:r w:rsidRPr="00AC2B4C">
        <w:t>All</w:t>
      </w:r>
      <w:r>
        <w:t xml:space="preserve"> affected</w:t>
      </w:r>
      <w:r w:rsidRPr="00AC2B4C">
        <w:t xml:space="preserve"> </w:t>
      </w:r>
      <w:r w:rsidRPr="00685392">
        <w:rPr>
          <w:highlight w:val="yellow"/>
          <w:u w:val="single"/>
        </w:rPr>
        <w:t>company name</w:t>
      </w:r>
      <w:r w:rsidRPr="00AC2B4C">
        <w:t xml:space="preserve"> </w:t>
      </w:r>
      <w:r>
        <w:t xml:space="preserve">workers </w:t>
      </w:r>
      <w:r w:rsidRPr="00AC2B4C">
        <w:t>wi</w:t>
      </w:r>
      <w:r>
        <w:t>ll receive additional safety and/or health training as needed, including:</w:t>
      </w:r>
    </w:p>
    <w:p w:rsidR="00BC77D2" w:rsidRDefault="00BC77D2" w:rsidP="00685392">
      <w:pPr>
        <w:pStyle w:val="BodyText"/>
      </w:pPr>
    </w:p>
    <w:p w:rsidR="00BC77D2" w:rsidRPr="00685392" w:rsidRDefault="00BC77D2" w:rsidP="00685392">
      <w:pPr>
        <w:pStyle w:val="ListParagraph"/>
        <w:rPr>
          <w:rFonts w:ascii="Symbol" w:hAnsi="Symbol" w:cs="Symbol"/>
          <w:color w:val="000000"/>
        </w:rPr>
      </w:pPr>
      <w:r>
        <w:t>How to perform effective jobsite hazard evaluations, and use the results to prevent injuries/illnesses;</w:t>
      </w:r>
    </w:p>
    <w:p w:rsidR="00BC77D2" w:rsidRPr="00685392" w:rsidRDefault="00BC77D2" w:rsidP="00685392">
      <w:pPr>
        <w:pStyle w:val="ListParagraph"/>
        <w:rPr>
          <w:rFonts w:ascii="Symbol" w:hAnsi="Symbol" w:cs="Symbol"/>
          <w:color w:val="000000"/>
        </w:rPr>
      </w:pPr>
      <w:r w:rsidRPr="00685392">
        <w:rPr>
          <w:i/>
          <w:iCs/>
        </w:rPr>
        <w:t>NFPA 70E - Electrical Safety in the Workplace</w:t>
      </w:r>
      <w:r>
        <w:t>;</w:t>
      </w:r>
    </w:p>
    <w:p w:rsidR="00BC77D2" w:rsidRPr="00685392" w:rsidRDefault="00BC77D2" w:rsidP="00685392">
      <w:pPr>
        <w:pStyle w:val="ListParagraph"/>
        <w:rPr>
          <w:rFonts w:ascii="Symbol" w:hAnsi="Symbol" w:cs="Symbol"/>
          <w:color w:val="000000"/>
        </w:rPr>
      </w:pPr>
      <w:r>
        <w:t>Fall prevention and protection for unique mechanical service applications;</w:t>
      </w:r>
    </w:p>
    <w:p w:rsidR="00685392" w:rsidRPr="00685392" w:rsidRDefault="00BC77D2" w:rsidP="00685392">
      <w:pPr>
        <w:pStyle w:val="ListParagraph"/>
        <w:rPr>
          <w:rFonts w:ascii="Symbol" w:hAnsi="Symbol" w:cs="Symbol"/>
          <w:color w:val="000000"/>
        </w:rPr>
      </w:pPr>
      <w:r>
        <w:t>Pressure testing safety for steel and copper piping systems; and</w:t>
      </w:r>
    </w:p>
    <w:p w:rsidR="00BC77D2" w:rsidRPr="00685392" w:rsidRDefault="00BC77D2" w:rsidP="00685392">
      <w:pPr>
        <w:pStyle w:val="ListParagraph"/>
        <w:rPr>
          <w:rFonts w:ascii="Symbol" w:hAnsi="Symbol" w:cs="Symbol"/>
          <w:color w:val="000000"/>
        </w:rPr>
      </w:pPr>
      <w:r>
        <w:t xml:space="preserve">All other safety and health subjects as necessary for their protection. </w:t>
      </w:r>
    </w:p>
    <w:p w:rsidR="00BC77D2" w:rsidRPr="00685392" w:rsidRDefault="00BC77D2" w:rsidP="00685392">
      <w:pPr>
        <w:pStyle w:val="BodyText"/>
      </w:pPr>
    </w:p>
    <w:p w:rsidR="00BC77D2" w:rsidRPr="00685392" w:rsidRDefault="00BC77D2" w:rsidP="00685392">
      <w:pPr>
        <w:pStyle w:val="Heading1"/>
        <w:rPr>
          <w:color w:val="1E2F66"/>
          <w:sz w:val="21"/>
        </w:rPr>
      </w:pPr>
      <w:r w:rsidRPr="00685392">
        <w:rPr>
          <w:color w:val="1E2F66"/>
        </w:rPr>
        <w:t>Jobsite Hazard Evaluations</w:t>
      </w:r>
    </w:p>
    <w:p w:rsidR="00BC77D2" w:rsidRPr="00700E16" w:rsidRDefault="00BC77D2" w:rsidP="00685392">
      <w:pPr>
        <w:pStyle w:val="BodyText"/>
      </w:pPr>
    </w:p>
    <w:p w:rsidR="00294E83" w:rsidRDefault="00BC77D2" w:rsidP="00685392">
      <w:pPr>
        <w:pStyle w:val="BodyText"/>
      </w:pPr>
      <w:r>
        <w:t xml:space="preserve">Before starting work on any high hazard task at an unfamiliar jobsite, or any jobsite that has been significantly changed since the worker was last there, </w:t>
      </w:r>
    </w:p>
    <w:p w:rsidR="00294E83" w:rsidRPr="00294E83" w:rsidRDefault="00294E83" w:rsidP="00685392">
      <w:pPr>
        <w:pStyle w:val="BodyText"/>
        <w:rPr>
          <w:b/>
          <w:bCs/>
          <w:sz w:val="28"/>
          <w:szCs w:val="28"/>
        </w:rPr>
      </w:pPr>
    </w:p>
    <w:p w:rsidR="00294E83" w:rsidRPr="00294E83" w:rsidRDefault="00294E83" w:rsidP="00685392">
      <w:pPr>
        <w:pStyle w:val="BodyText"/>
        <w:rPr>
          <w:b/>
          <w:bCs/>
          <w:sz w:val="28"/>
          <w:szCs w:val="28"/>
        </w:rPr>
      </w:pPr>
    </w:p>
    <w:p w:rsidR="00BC77D2" w:rsidRDefault="00BC77D2" w:rsidP="00685392">
      <w:pPr>
        <w:pStyle w:val="BodyText"/>
      </w:pPr>
      <w:r>
        <w:t>the affected worker and/or affected supervisor is required to perform a jobsite hazard evaluation using each applicable item in the checklist below as a guide.</w:t>
      </w:r>
    </w:p>
    <w:p w:rsidR="00BC77D2" w:rsidRDefault="00BC77D2" w:rsidP="00685392">
      <w:pPr>
        <w:pStyle w:val="BodyText"/>
      </w:pPr>
    </w:p>
    <w:p w:rsidR="00BC77D2" w:rsidRPr="00F5245C" w:rsidRDefault="00BC77D2" w:rsidP="00685392">
      <w:pPr>
        <w:pStyle w:val="Heading2"/>
      </w:pPr>
      <w:r w:rsidRPr="00F5245C">
        <w:t>Confined Space Entry</w:t>
      </w:r>
    </w:p>
    <w:p w:rsidR="00BC77D2" w:rsidRPr="006A2142" w:rsidRDefault="00BC77D2" w:rsidP="006A2142">
      <w:pPr>
        <w:pStyle w:val="BodyText"/>
      </w:pPr>
    </w:p>
    <w:p w:rsidR="00BC77D2" w:rsidRPr="00700E16" w:rsidRDefault="00BC77D2" w:rsidP="00685392">
      <w:pPr>
        <w:pStyle w:val="BodyText"/>
      </w:pPr>
      <w:r>
        <w:t xml:space="preserve">_____ </w:t>
      </w:r>
      <w:r w:rsidRPr="00684021">
        <w:t>Received training in confined space entry</w:t>
      </w:r>
    </w:p>
    <w:p w:rsidR="00BC77D2" w:rsidRPr="00700E16" w:rsidRDefault="00BC77D2" w:rsidP="00685392">
      <w:pPr>
        <w:pStyle w:val="BodyText"/>
      </w:pPr>
      <w:r>
        <w:t xml:space="preserve">_____ </w:t>
      </w:r>
      <w:r w:rsidRPr="00700E16">
        <w:t>Pre-entry plan established/workers briefed</w:t>
      </w:r>
    </w:p>
    <w:p w:rsidR="00BC77D2" w:rsidRPr="00700E16" w:rsidRDefault="00BC77D2" w:rsidP="00685392">
      <w:pPr>
        <w:pStyle w:val="BodyText"/>
      </w:pPr>
      <w:r>
        <w:t xml:space="preserve">_____ </w:t>
      </w:r>
      <w:r w:rsidRPr="00700E16">
        <w:t>Space properly isolated</w:t>
      </w:r>
    </w:p>
    <w:p w:rsidR="00BC77D2" w:rsidRPr="00700E16" w:rsidRDefault="00BC77D2" w:rsidP="00685392">
      <w:pPr>
        <w:pStyle w:val="BodyText"/>
      </w:pPr>
      <w:r>
        <w:t xml:space="preserve">_____ </w:t>
      </w:r>
      <w:r w:rsidRPr="00700E16">
        <w:t>Air monitoring equipment calibrated</w:t>
      </w:r>
    </w:p>
    <w:p w:rsidR="00BC77D2" w:rsidRPr="00700E16" w:rsidRDefault="00BC77D2" w:rsidP="00685392">
      <w:pPr>
        <w:pStyle w:val="BodyText"/>
      </w:pPr>
      <w:r>
        <w:t xml:space="preserve">_____ </w:t>
      </w:r>
      <w:r w:rsidRPr="00700E16">
        <w:t xml:space="preserve">Monitoring performed pre-entry/periodic/continuous </w:t>
      </w:r>
    </w:p>
    <w:p w:rsidR="00BC77D2" w:rsidRPr="00700E16" w:rsidRDefault="00BC77D2" w:rsidP="00685392">
      <w:pPr>
        <w:pStyle w:val="BodyText"/>
      </w:pPr>
      <w:r>
        <w:t xml:space="preserve">_____ </w:t>
      </w:r>
      <w:r w:rsidRPr="00700E16">
        <w:t>Adequate oxygen content (19.5% - 23.5%)</w:t>
      </w:r>
    </w:p>
    <w:p w:rsidR="00BC77D2" w:rsidRPr="00700E16" w:rsidRDefault="00BC77D2" w:rsidP="00685392">
      <w:pPr>
        <w:pStyle w:val="BodyText"/>
      </w:pPr>
      <w:r>
        <w:t xml:space="preserve">_____ </w:t>
      </w:r>
      <w:r w:rsidRPr="00700E16">
        <w:t>Free of toxic/flammable/explosive gases</w:t>
      </w:r>
    </w:p>
    <w:p w:rsidR="00BC77D2" w:rsidRPr="00700E16" w:rsidRDefault="00BC77D2" w:rsidP="00685392">
      <w:pPr>
        <w:pStyle w:val="BodyText"/>
      </w:pPr>
      <w:r>
        <w:t xml:space="preserve">_____ </w:t>
      </w:r>
      <w:r w:rsidRPr="00700E16">
        <w:t>Attendant assigned/communication established</w:t>
      </w:r>
    </w:p>
    <w:p w:rsidR="00BC77D2" w:rsidRPr="00700E16" w:rsidRDefault="00BC77D2" w:rsidP="00685392">
      <w:pPr>
        <w:pStyle w:val="BodyText"/>
      </w:pPr>
      <w:r>
        <w:t xml:space="preserve">_____ </w:t>
      </w:r>
      <w:r w:rsidRPr="00700E16">
        <w:t>Adequate ventilation established where needed</w:t>
      </w:r>
    </w:p>
    <w:p w:rsidR="00BC77D2" w:rsidRPr="00700E16" w:rsidRDefault="00BC77D2" w:rsidP="00685392">
      <w:pPr>
        <w:pStyle w:val="BodyText"/>
      </w:pPr>
      <w:r>
        <w:t xml:space="preserve">_____ </w:t>
      </w:r>
      <w:r w:rsidRPr="00700E16">
        <w:t>Weld purge properly vented</w:t>
      </w:r>
    </w:p>
    <w:p w:rsidR="00BC77D2" w:rsidRPr="00700E16" w:rsidRDefault="00BC77D2" w:rsidP="00685392">
      <w:pPr>
        <w:pStyle w:val="BodyText"/>
      </w:pPr>
      <w:r>
        <w:t xml:space="preserve">_____ </w:t>
      </w:r>
      <w:r w:rsidRPr="00700E16">
        <w:t>Acceptable access/egress established</w:t>
      </w:r>
    </w:p>
    <w:p w:rsidR="00BC77D2" w:rsidRPr="00700E16" w:rsidRDefault="00BC77D2" w:rsidP="00685392">
      <w:pPr>
        <w:pStyle w:val="BodyText"/>
      </w:pPr>
      <w:r>
        <w:t xml:space="preserve">_____ </w:t>
      </w:r>
      <w:r w:rsidRPr="00700E16">
        <w:t>Appropriate non-entry retrieval in place</w:t>
      </w:r>
    </w:p>
    <w:p w:rsidR="00BC77D2" w:rsidRPr="00700E16" w:rsidRDefault="00BC77D2" w:rsidP="00685392">
      <w:pPr>
        <w:pStyle w:val="BodyText"/>
      </w:pPr>
      <w:r>
        <w:t xml:space="preserve">_____ </w:t>
      </w:r>
      <w:r w:rsidRPr="00700E16">
        <w:t>Adequate emergency rescue on standby</w:t>
      </w:r>
    </w:p>
    <w:p w:rsidR="00BC77D2" w:rsidRPr="00700E16" w:rsidRDefault="00BC77D2" w:rsidP="00685392">
      <w:pPr>
        <w:pStyle w:val="BodyText"/>
      </w:pPr>
      <w:r>
        <w:t xml:space="preserve">_____ </w:t>
      </w:r>
      <w:r w:rsidRPr="00700E16">
        <w:t xml:space="preserve">Compressed cylinders kept out of </w:t>
      </w:r>
      <w:r>
        <w:t xml:space="preserve">the </w:t>
      </w:r>
      <w:r w:rsidRPr="00700E16">
        <w:t>space</w:t>
      </w:r>
    </w:p>
    <w:p w:rsidR="00BC77D2" w:rsidRPr="00700E16" w:rsidRDefault="00BC77D2" w:rsidP="00685392">
      <w:pPr>
        <w:pStyle w:val="BodyText"/>
      </w:pPr>
      <w:r>
        <w:t xml:space="preserve">_____ </w:t>
      </w:r>
      <w:r w:rsidRPr="00700E16">
        <w:t xml:space="preserve">Tools/equipment/cords/lighting/electronics/rated for </w:t>
      </w:r>
      <w:r>
        <w:t xml:space="preserve">the </w:t>
      </w:r>
      <w:r w:rsidRPr="00700E16">
        <w:t>space</w:t>
      </w:r>
    </w:p>
    <w:p w:rsidR="00BC77D2" w:rsidRPr="00700E16" w:rsidRDefault="00BC77D2" w:rsidP="00685392">
      <w:pPr>
        <w:pStyle w:val="BodyText"/>
      </w:pPr>
      <w:r>
        <w:t xml:space="preserve">_____ </w:t>
      </w:r>
      <w:r w:rsidRPr="00700E16">
        <w:t xml:space="preserve">Workers in proper </w:t>
      </w:r>
      <w:r>
        <w:t>personal protective equipment (</w:t>
      </w:r>
      <w:r w:rsidRPr="00700E16">
        <w:t>PPE</w:t>
      </w:r>
      <w:r>
        <w:t>)</w:t>
      </w:r>
    </w:p>
    <w:p w:rsidR="00BC77D2" w:rsidRPr="00700E16" w:rsidRDefault="00BC77D2" w:rsidP="00685392">
      <w:pPr>
        <w:pStyle w:val="BodyText"/>
      </w:pPr>
      <w:r>
        <w:t xml:space="preserve">_____ </w:t>
      </w:r>
      <w:r w:rsidRPr="00700E16">
        <w:t>Space protected from unauthorized entry</w:t>
      </w:r>
    </w:p>
    <w:p w:rsidR="00BC77D2" w:rsidRPr="00700E16" w:rsidRDefault="00BC77D2" w:rsidP="00685392">
      <w:pPr>
        <w:pStyle w:val="BodyText"/>
        <w:rPr>
          <w:u w:val="single"/>
        </w:rPr>
      </w:pPr>
    </w:p>
    <w:p w:rsidR="00BC77D2" w:rsidRPr="00F5245C" w:rsidRDefault="00BC77D2" w:rsidP="00685392">
      <w:pPr>
        <w:pStyle w:val="Heading2"/>
      </w:pPr>
      <w:r w:rsidRPr="00F5245C">
        <w:t>Cranes and Hoists</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Inspections/maintenance current</w:t>
      </w:r>
    </w:p>
    <w:p w:rsidR="00BC77D2" w:rsidRPr="00700E16" w:rsidRDefault="00BC77D2" w:rsidP="00685392">
      <w:pPr>
        <w:pStyle w:val="BodyText"/>
      </w:pPr>
      <w:r>
        <w:t xml:space="preserve">_____ </w:t>
      </w:r>
      <w:r w:rsidRPr="00700E16">
        <w:t>Equipment supported/outriggers used</w:t>
      </w:r>
    </w:p>
    <w:p w:rsidR="00BC77D2" w:rsidRPr="00700E16" w:rsidRDefault="00BC77D2" w:rsidP="00685392">
      <w:pPr>
        <w:pStyle w:val="BodyText"/>
      </w:pPr>
      <w:r>
        <w:t xml:space="preserve">_____ </w:t>
      </w:r>
      <w:r w:rsidRPr="00700E16">
        <w:t>Load capacities posted/not exceeded</w:t>
      </w:r>
    </w:p>
    <w:p w:rsidR="00BC77D2" w:rsidRPr="00700E16" w:rsidRDefault="00BC77D2" w:rsidP="00685392">
      <w:pPr>
        <w:pStyle w:val="BodyText"/>
      </w:pPr>
      <w:r>
        <w:t xml:space="preserve">_____ </w:t>
      </w:r>
      <w:r w:rsidRPr="00700E16">
        <w:t>Rigging inspected/good condition</w:t>
      </w:r>
    </w:p>
    <w:p w:rsidR="00BC77D2" w:rsidRPr="00700E16" w:rsidRDefault="00BC77D2" w:rsidP="00685392">
      <w:pPr>
        <w:pStyle w:val="BodyText"/>
      </w:pPr>
      <w:r>
        <w:t xml:space="preserve">_____ </w:t>
      </w:r>
      <w:r w:rsidRPr="00700E16">
        <w:t>Rigging load capacities not exceeded</w:t>
      </w:r>
    </w:p>
    <w:p w:rsidR="00BC77D2" w:rsidRPr="00700E16" w:rsidRDefault="00BC77D2" w:rsidP="00685392">
      <w:pPr>
        <w:pStyle w:val="BodyText"/>
      </w:pPr>
      <w:r>
        <w:t xml:space="preserve">_____ </w:t>
      </w:r>
      <w:r w:rsidRPr="00700E16">
        <w:t>Chain falls inspected before use</w:t>
      </w:r>
    </w:p>
    <w:p w:rsidR="00BC77D2" w:rsidRPr="00700E16" w:rsidRDefault="00BC77D2" w:rsidP="00685392">
      <w:pPr>
        <w:pStyle w:val="BodyText"/>
      </w:pPr>
      <w:r>
        <w:t xml:space="preserve">_____ </w:t>
      </w:r>
      <w:r w:rsidRPr="00700E16">
        <w:t>Chain falls used properly</w:t>
      </w:r>
    </w:p>
    <w:p w:rsidR="00BC77D2" w:rsidRPr="00700E16" w:rsidRDefault="00BC77D2" w:rsidP="00685392">
      <w:pPr>
        <w:pStyle w:val="BodyText"/>
      </w:pPr>
      <w:r>
        <w:t xml:space="preserve">_____ </w:t>
      </w:r>
      <w:r w:rsidRPr="00700E16">
        <w:t>Signal</w:t>
      </w:r>
      <w:r>
        <w:t xml:space="preserve"> person</w:t>
      </w:r>
      <w:r w:rsidRPr="00700E16">
        <w:t xml:space="preserve"> used </w:t>
      </w:r>
    </w:p>
    <w:p w:rsidR="00BC77D2" w:rsidRPr="00700E16" w:rsidRDefault="00BC77D2" w:rsidP="00685392">
      <w:pPr>
        <w:pStyle w:val="BodyText"/>
      </w:pPr>
      <w:r>
        <w:t xml:space="preserve">_____ </w:t>
      </w:r>
      <w:r w:rsidRPr="00700E16">
        <w:t xml:space="preserve">No one permitted under </w:t>
      </w:r>
      <w:r>
        <w:t xml:space="preserve">the </w:t>
      </w:r>
      <w:r w:rsidRPr="00700E16">
        <w:t>suspended load</w:t>
      </w:r>
    </w:p>
    <w:p w:rsidR="00BC77D2" w:rsidRPr="00700E16" w:rsidRDefault="00BC77D2" w:rsidP="00685392">
      <w:pPr>
        <w:pStyle w:val="BodyText"/>
      </w:pPr>
      <w:r>
        <w:t xml:space="preserve">_____ </w:t>
      </w:r>
      <w:r w:rsidRPr="00700E16">
        <w:t>Swing radius barricaded</w:t>
      </w:r>
    </w:p>
    <w:p w:rsidR="00BC77D2" w:rsidRDefault="00BC77D2" w:rsidP="00685392">
      <w:pPr>
        <w:pStyle w:val="BodyText"/>
        <w:rPr>
          <w:u w:val="single"/>
        </w:rPr>
      </w:pPr>
    </w:p>
    <w:p w:rsidR="00BC77D2" w:rsidRPr="00F5245C" w:rsidRDefault="00BC77D2" w:rsidP="00685392">
      <w:pPr>
        <w:pStyle w:val="Heading2"/>
      </w:pPr>
      <w:r w:rsidRPr="00F5245C">
        <w:t>Electrical – General</w:t>
      </w:r>
    </w:p>
    <w:p w:rsidR="00BC77D2" w:rsidRPr="00700E16" w:rsidRDefault="00BC77D2" w:rsidP="00685392">
      <w:pPr>
        <w:pStyle w:val="BodyText"/>
        <w:rPr>
          <w:u w:val="single"/>
        </w:rPr>
      </w:pPr>
    </w:p>
    <w:p w:rsidR="00BC77D2" w:rsidRPr="00685392" w:rsidRDefault="00BC77D2" w:rsidP="006A2142">
      <w:pPr>
        <w:pStyle w:val="BodyText"/>
        <w:ind w:left="835" w:hanging="720"/>
      </w:pPr>
      <w:r w:rsidRPr="00685392">
        <w:t>_____ Ground-fault circuit interrupter (GFCI) or Assured Equipment Grounding in use</w:t>
      </w:r>
    </w:p>
    <w:p w:rsidR="00BC77D2" w:rsidRPr="00685392" w:rsidRDefault="00BC77D2" w:rsidP="00685392">
      <w:pPr>
        <w:pStyle w:val="BodyText"/>
      </w:pPr>
      <w:r w:rsidRPr="00685392">
        <w:t xml:space="preserve">_____ </w:t>
      </w:r>
      <w:r w:rsidRPr="00685392">
        <w:rPr>
          <w:rFonts w:eastAsia="UniversLTStd-LightCn"/>
        </w:rPr>
        <w:t>Ground fault circuit interrupter</w:t>
      </w:r>
      <w:r w:rsidRPr="00685392">
        <w:t xml:space="preserve"> (GFCI) tested regularly</w:t>
      </w:r>
    </w:p>
    <w:p w:rsidR="00BC77D2" w:rsidRPr="00685392" w:rsidRDefault="00BC77D2" w:rsidP="00685392">
      <w:pPr>
        <w:pStyle w:val="BodyText"/>
      </w:pPr>
      <w:r w:rsidRPr="00685392">
        <w:t>_____ Receptacles checked for proper wiring/grounding</w:t>
      </w:r>
    </w:p>
    <w:p w:rsidR="00BC77D2" w:rsidRPr="00685392" w:rsidRDefault="00BC77D2" w:rsidP="00685392">
      <w:pPr>
        <w:pStyle w:val="BodyText"/>
      </w:pPr>
      <w:r w:rsidRPr="00685392">
        <w:t>_____ Outlets not overloaded</w:t>
      </w:r>
    </w:p>
    <w:p w:rsidR="00294E83" w:rsidRPr="00294E83" w:rsidRDefault="00294E83" w:rsidP="00685392">
      <w:pPr>
        <w:pStyle w:val="BodyText"/>
        <w:rPr>
          <w:b/>
          <w:bCs/>
          <w:sz w:val="28"/>
          <w:szCs w:val="28"/>
        </w:rPr>
      </w:pPr>
    </w:p>
    <w:p w:rsidR="00294E83" w:rsidRPr="00294E83" w:rsidRDefault="00294E83" w:rsidP="00685392">
      <w:pPr>
        <w:pStyle w:val="BodyText"/>
        <w:rPr>
          <w:b/>
          <w:bCs/>
          <w:sz w:val="28"/>
          <w:szCs w:val="28"/>
        </w:rPr>
      </w:pPr>
    </w:p>
    <w:p w:rsidR="00BC77D2" w:rsidRPr="00685392" w:rsidRDefault="00BC77D2" w:rsidP="00685392">
      <w:pPr>
        <w:pStyle w:val="BodyText"/>
      </w:pPr>
      <w:r w:rsidRPr="00685392">
        <w:t>_____ Flexible cords properly rated</w:t>
      </w:r>
    </w:p>
    <w:p w:rsidR="006A2142" w:rsidRDefault="00BC77D2" w:rsidP="00685392">
      <w:pPr>
        <w:pStyle w:val="BodyText"/>
      </w:pPr>
      <w:r w:rsidRPr="00685392">
        <w:t>_____ Extension cords suspended by non-conductive hangers</w:t>
      </w:r>
    </w:p>
    <w:p w:rsidR="006A2142" w:rsidRPr="00294E83" w:rsidRDefault="006A2142" w:rsidP="006A2142">
      <w:pPr>
        <w:rPr>
          <w:bCs/>
          <w:color w:val="000000"/>
          <w:sz w:val="28"/>
        </w:rPr>
      </w:pPr>
    </w:p>
    <w:p w:rsidR="00BC77D2" w:rsidRPr="00F5245C" w:rsidRDefault="00BC77D2" w:rsidP="00685392">
      <w:pPr>
        <w:pStyle w:val="Heading2"/>
      </w:pPr>
      <w:r w:rsidRPr="00F5245C">
        <w:t>Electrical – NFPA 70E – Arc Flash Protection</w:t>
      </w:r>
    </w:p>
    <w:p w:rsidR="00BC77D2" w:rsidRPr="00700E16" w:rsidRDefault="00BC77D2" w:rsidP="00685392">
      <w:pPr>
        <w:pStyle w:val="BodyText"/>
        <w:rPr>
          <w:u w:val="single"/>
        </w:rPr>
      </w:pPr>
    </w:p>
    <w:p w:rsidR="00BC77D2" w:rsidRPr="00685392" w:rsidRDefault="00BC77D2" w:rsidP="00685392">
      <w:pPr>
        <w:pStyle w:val="BodyText"/>
      </w:pPr>
      <w:r w:rsidRPr="00685392">
        <w:t>_____ Qualified-level arc flash safety training current</w:t>
      </w:r>
    </w:p>
    <w:p w:rsidR="00BC77D2" w:rsidRPr="00685392" w:rsidRDefault="00BC77D2" w:rsidP="00685392">
      <w:pPr>
        <w:pStyle w:val="BodyText"/>
      </w:pPr>
      <w:r w:rsidRPr="00685392">
        <w:t>_____ Hazard Risk Category-based PPE in use</w:t>
      </w:r>
    </w:p>
    <w:p w:rsidR="00BC77D2" w:rsidRPr="00685392" w:rsidRDefault="00BC77D2" w:rsidP="00685392">
      <w:pPr>
        <w:pStyle w:val="BodyText"/>
      </w:pPr>
      <w:r w:rsidRPr="00685392">
        <w:t>_____ Meter properly tested before use</w:t>
      </w:r>
    </w:p>
    <w:p w:rsidR="00BC77D2" w:rsidRPr="00685392" w:rsidRDefault="00BC77D2" w:rsidP="00685392">
      <w:pPr>
        <w:pStyle w:val="BodyText"/>
      </w:pPr>
      <w:r w:rsidRPr="00685392">
        <w:t>_____ Tools properly insulated</w:t>
      </w:r>
    </w:p>
    <w:p w:rsidR="00BC77D2" w:rsidRPr="00685392" w:rsidRDefault="00BC77D2" w:rsidP="00685392">
      <w:pPr>
        <w:pStyle w:val="BodyText"/>
      </w:pPr>
      <w:r w:rsidRPr="00685392">
        <w:t>_____ Power off after troubleshooting</w:t>
      </w:r>
    </w:p>
    <w:p w:rsidR="00BC77D2" w:rsidRPr="00685392" w:rsidRDefault="00BC77D2" w:rsidP="00685392">
      <w:pPr>
        <w:pStyle w:val="BodyText"/>
      </w:pPr>
      <w:r w:rsidRPr="00685392">
        <w:t>_____ Stored current discharged</w:t>
      </w:r>
    </w:p>
    <w:p w:rsidR="00BC77D2" w:rsidRPr="00685392" w:rsidRDefault="00BC77D2" w:rsidP="00685392">
      <w:pPr>
        <w:pStyle w:val="BodyText"/>
      </w:pPr>
      <w:r w:rsidRPr="00685392">
        <w:t>_____ Unit tested dead</w:t>
      </w:r>
    </w:p>
    <w:p w:rsidR="00BC77D2" w:rsidRPr="00685392" w:rsidRDefault="00BC77D2" w:rsidP="00685392">
      <w:pPr>
        <w:pStyle w:val="BodyText"/>
      </w:pPr>
      <w:r w:rsidRPr="00685392">
        <w:t>_____ Unit locked out where appropriate</w:t>
      </w:r>
    </w:p>
    <w:p w:rsidR="00BC77D2" w:rsidRPr="00685392" w:rsidRDefault="00BC77D2" w:rsidP="00685392">
      <w:pPr>
        <w:pStyle w:val="BodyText"/>
      </w:pPr>
    </w:p>
    <w:p w:rsidR="00BC77D2" w:rsidRPr="00F5245C" w:rsidRDefault="00BC77D2" w:rsidP="00685392">
      <w:pPr>
        <w:pStyle w:val="Heading2"/>
      </w:pPr>
      <w:r w:rsidRPr="00F5245C">
        <w:t>Fall Prevention/Protection General</w:t>
      </w:r>
    </w:p>
    <w:p w:rsidR="00BC77D2" w:rsidRPr="00700E16" w:rsidRDefault="00BC77D2" w:rsidP="00685392">
      <w:pPr>
        <w:pStyle w:val="BodyText"/>
        <w:rPr>
          <w:u w:val="single"/>
        </w:rPr>
      </w:pPr>
    </w:p>
    <w:p w:rsidR="00BC77D2" w:rsidRPr="00685392" w:rsidRDefault="00BC77D2" w:rsidP="00685392">
      <w:pPr>
        <w:pStyle w:val="BodyText"/>
      </w:pPr>
      <w:r w:rsidRPr="00685392">
        <w:t>_____ 4’ fall prevention/protection rule observed</w:t>
      </w:r>
    </w:p>
    <w:p w:rsidR="00BC77D2" w:rsidRPr="00685392" w:rsidRDefault="00BC77D2" w:rsidP="00685392">
      <w:pPr>
        <w:pStyle w:val="BodyText"/>
      </w:pPr>
      <w:r w:rsidRPr="00685392">
        <w:t>_____ Adequate fall prevention/protection system in use</w:t>
      </w:r>
    </w:p>
    <w:p w:rsidR="00BC77D2" w:rsidRPr="00685392" w:rsidRDefault="00BC77D2" w:rsidP="00685392">
      <w:pPr>
        <w:pStyle w:val="BodyText"/>
      </w:pPr>
      <w:r w:rsidRPr="00685392">
        <w:t>_____ All equipment inspected before use</w:t>
      </w:r>
    </w:p>
    <w:p w:rsidR="00BC77D2" w:rsidRPr="00685392" w:rsidRDefault="00BC77D2" w:rsidP="00685392">
      <w:pPr>
        <w:pStyle w:val="BodyText"/>
      </w:pPr>
      <w:r w:rsidRPr="00685392">
        <w:t>_____ Floor/roof openings covered/guarded</w:t>
      </w:r>
    </w:p>
    <w:p w:rsidR="00BC77D2" w:rsidRPr="00685392" w:rsidRDefault="00BC77D2" w:rsidP="00685392">
      <w:pPr>
        <w:pStyle w:val="BodyText"/>
      </w:pPr>
    </w:p>
    <w:p w:rsidR="00BC77D2" w:rsidRPr="00F5245C" w:rsidRDefault="00BC77D2" w:rsidP="00685392">
      <w:pPr>
        <w:pStyle w:val="Heading2"/>
      </w:pPr>
      <w:r w:rsidRPr="00F5245C">
        <w:t>Fire Prevention and Protection</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Flammable/combustible liquids away from ignition sources</w:t>
      </w:r>
    </w:p>
    <w:p w:rsidR="00BC77D2" w:rsidRPr="00700E16" w:rsidRDefault="00BC77D2" w:rsidP="00685392">
      <w:pPr>
        <w:pStyle w:val="BodyText"/>
      </w:pPr>
      <w:r w:rsidRPr="00684021">
        <w:t>_____ Approved portable containers with self-closing lids</w:t>
      </w:r>
    </w:p>
    <w:p w:rsidR="00BC77D2" w:rsidRPr="00700E16" w:rsidRDefault="00BC77D2" w:rsidP="00685392">
      <w:pPr>
        <w:pStyle w:val="BodyText"/>
      </w:pPr>
      <w:r>
        <w:t xml:space="preserve">_____ </w:t>
      </w:r>
      <w:r w:rsidRPr="00700E16">
        <w:t>Flammable/combustible materials away from hot work</w:t>
      </w:r>
    </w:p>
    <w:p w:rsidR="00BC77D2" w:rsidRPr="00700E16" w:rsidRDefault="00BC77D2" w:rsidP="00685392">
      <w:pPr>
        <w:pStyle w:val="BodyText"/>
      </w:pPr>
      <w:r>
        <w:t xml:space="preserve">_____ </w:t>
      </w:r>
      <w:r w:rsidRPr="00700E16">
        <w:t xml:space="preserve">Adequate size Class ABC </w:t>
      </w:r>
      <w:r>
        <w:t xml:space="preserve">fire </w:t>
      </w:r>
      <w:r w:rsidRPr="00700E16">
        <w:t>extinguishers readily accessible</w:t>
      </w:r>
    </w:p>
    <w:p w:rsidR="00BC77D2" w:rsidRPr="00700E16" w:rsidRDefault="00BC77D2" w:rsidP="00685392">
      <w:pPr>
        <w:pStyle w:val="BodyText"/>
      </w:pPr>
      <w:r>
        <w:t xml:space="preserve">_____ </w:t>
      </w:r>
      <w:r w:rsidRPr="00700E16">
        <w:t>Extinguisher</w:t>
      </w:r>
      <w:r>
        <w:t>s</w:t>
      </w:r>
      <w:r w:rsidRPr="00700E16">
        <w:t xml:space="preserve"> fully charged/recently inspected</w:t>
      </w:r>
    </w:p>
    <w:p w:rsidR="00BC77D2" w:rsidRPr="00700E16" w:rsidRDefault="00BC77D2" w:rsidP="00685392">
      <w:pPr>
        <w:pStyle w:val="BodyText"/>
      </w:pPr>
      <w:r>
        <w:t xml:space="preserve">_____ </w:t>
      </w:r>
      <w:r w:rsidRPr="00700E16">
        <w:t>Extinguisher</w:t>
      </w:r>
      <w:r>
        <w:t>s</w:t>
      </w:r>
      <w:r w:rsidRPr="00700E16">
        <w:t xml:space="preserve"> readily accessible in hot work areas</w:t>
      </w:r>
    </w:p>
    <w:p w:rsidR="00BC77D2" w:rsidRPr="00700E16" w:rsidRDefault="00BC77D2" w:rsidP="00685392">
      <w:pPr>
        <w:pStyle w:val="BodyText"/>
      </w:pPr>
      <w:r>
        <w:t xml:space="preserve">_____ </w:t>
      </w:r>
      <w:r w:rsidRPr="00700E16">
        <w:t>Fire watch</w:t>
      </w:r>
    </w:p>
    <w:p w:rsidR="00BC77D2" w:rsidRDefault="00BC77D2" w:rsidP="00685392">
      <w:pPr>
        <w:pStyle w:val="BodyText"/>
        <w:rPr>
          <w:u w:val="single"/>
        </w:rPr>
      </w:pPr>
    </w:p>
    <w:p w:rsidR="00BC77D2" w:rsidRPr="00F5245C" w:rsidRDefault="00BC77D2" w:rsidP="00685392">
      <w:pPr>
        <w:pStyle w:val="Heading2"/>
      </w:pPr>
      <w:r w:rsidRPr="00F5245C">
        <w:t>First Aid/Medical/Bloodborne Pathogens (BBP)</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First Aid Kit readily accessible</w:t>
      </w:r>
    </w:p>
    <w:p w:rsidR="00BC77D2" w:rsidRPr="00F5245C" w:rsidRDefault="00BC77D2" w:rsidP="00685392">
      <w:pPr>
        <w:pStyle w:val="BodyText"/>
      </w:pPr>
      <w:r>
        <w:t xml:space="preserve">_____ </w:t>
      </w:r>
      <w:r w:rsidRPr="00700E16">
        <w:t>First Aid Kit properly maintained</w:t>
      </w:r>
    </w:p>
    <w:p w:rsidR="00BC77D2" w:rsidRDefault="00BC77D2" w:rsidP="00685392">
      <w:pPr>
        <w:pStyle w:val="BodyText"/>
        <w:rPr>
          <w:u w:val="single"/>
        </w:rPr>
      </w:pPr>
    </w:p>
    <w:p w:rsidR="00BC77D2" w:rsidRPr="00F5245C" w:rsidRDefault="00BC77D2" w:rsidP="00685392">
      <w:pPr>
        <w:pStyle w:val="Heading2"/>
      </w:pPr>
      <w:r w:rsidRPr="00F5245C">
        <w:t>Hazard Communication (GHS)</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Affected worker properly trained</w:t>
      </w:r>
    </w:p>
    <w:p w:rsidR="00BC77D2" w:rsidRPr="00700E16" w:rsidRDefault="00BC77D2" w:rsidP="00685392">
      <w:pPr>
        <w:pStyle w:val="BodyText"/>
      </w:pPr>
      <w:r>
        <w:t xml:space="preserve">_____ </w:t>
      </w:r>
      <w:r w:rsidRPr="00700E16">
        <w:t>Additional training when new hazard</w:t>
      </w:r>
      <w:r>
        <w:t>s</w:t>
      </w:r>
      <w:r w:rsidRPr="00700E16">
        <w:t xml:space="preserve"> </w:t>
      </w:r>
      <w:r>
        <w:t xml:space="preserve">are </w:t>
      </w:r>
      <w:r w:rsidRPr="00700E16">
        <w:t>introduced</w:t>
      </w:r>
    </w:p>
    <w:p w:rsidR="00BC77D2" w:rsidRPr="00700E16" w:rsidRDefault="00BC77D2" w:rsidP="006A2142">
      <w:pPr>
        <w:pStyle w:val="BodyText"/>
        <w:ind w:left="835" w:hanging="720"/>
      </w:pPr>
      <w:r>
        <w:t xml:space="preserve">_____ </w:t>
      </w:r>
      <w:r w:rsidRPr="00700E16">
        <w:t xml:space="preserve">Complete list of chemicals included in </w:t>
      </w:r>
      <w:r>
        <w:t xml:space="preserve">Hazard Communication </w:t>
      </w:r>
      <w:r w:rsidRPr="00700E16">
        <w:t>program</w:t>
      </w:r>
    </w:p>
    <w:p w:rsidR="00294E83" w:rsidRDefault="00BC77D2" w:rsidP="00685392">
      <w:pPr>
        <w:pStyle w:val="BodyText"/>
      </w:pPr>
      <w:r>
        <w:t xml:space="preserve">_____ </w:t>
      </w:r>
      <w:r w:rsidRPr="00700E16">
        <w:t xml:space="preserve">Safety Data Sheet (SDS) for each readily accessible </w:t>
      </w:r>
      <w:r w:rsidR="00294E83">
        <w:br w:type="page"/>
      </w:r>
    </w:p>
    <w:p w:rsidR="00BC77D2" w:rsidRPr="00294E83" w:rsidRDefault="00BC77D2" w:rsidP="00685392">
      <w:pPr>
        <w:pStyle w:val="BodyText"/>
        <w:rPr>
          <w:b/>
          <w:bCs/>
          <w:sz w:val="28"/>
          <w:szCs w:val="28"/>
        </w:rPr>
      </w:pPr>
    </w:p>
    <w:p w:rsidR="00294E83" w:rsidRPr="00294E83" w:rsidRDefault="00294E83" w:rsidP="00685392">
      <w:pPr>
        <w:pStyle w:val="BodyText"/>
        <w:rPr>
          <w:b/>
          <w:bCs/>
          <w:sz w:val="28"/>
          <w:szCs w:val="28"/>
        </w:rPr>
      </w:pPr>
    </w:p>
    <w:p w:rsidR="00BC77D2" w:rsidRPr="00700E16" w:rsidRDefault="00BC77D2" w:rsidP="00685392">
      <w:pPr>
        <w:pStyle w:val="BodyText"/>
      </w:pPr>
      <w:r>
        <w:t xml:space="preserve">_____ </w:t>
      </w:r>
      <w:r w:rsidRPr="00700E16">
        <w:t xml:space="preserve">All containers properly labeled per </w:t>
      </w:r>
      <w:r>
        <w:t xml:space="preserve">the </w:t>
      </w:r>
      <w:r w:rsidRPr="00700E16">
        <w:t>GHS</w:t>
      </w:r>
    </w:p>
    <w:p w:rsidR="006A2142" w:rsidRDefault="00BC77D2" w:rsidP="00685392">
      <w:pPr>
        <w:pStyle w:val="BodyText"/>
      </w:pPr>
      <w:r>
        <w:t xml:space="preserve">_____ </w:t>
      </w:r>
      <w:r w:rsidRPr="00700E16">
        <w:t>All chemicals properly segregated/stored</w:t>
      </w:r>
    </w:p>
    <w:p w:rsidR="006A2142" w:rsidRDefault="006A2142" w:rsidP="00294E83">
      <w:pPr>
        <w:pStyle w:val="BodyText"/>
      </w:pPr>
    </w:p>
    <w:p w:rsidR="00BC77D2" w:rsidRPr="00F5245C" w:rsidRDefault="00BC77D2" w:rsidP="00685392">
      <w:pPr>
        <w:pStyle w:val="Heading2"/>
      </w:pPr>
      <w:r w:rsidRPr="00F5245C">
        <w:t>Housekeeping</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Work areas free from clutter</w:t>
      </w:r>
    </w:p>
    <w:p w:rsidR="00BC77D2" w:rsidRPr="00061ABE" w:rsidRDefault="00BC77D2" w:rsidP="00685392">
      <w:pPr>
        <w:pStyle w:val="BodyText"/>
      </w:pPr>
      <w:r>
        <w:t xml:space="preserve">_____ </w:t>
      </w:r>
      <w:r w:rsidRPr="00700E16">
        <w:t>Slip/trip/fall hazards addressed</w:t>
      </w:r>
    </w:p>
    <w:p w:rsidR="00BC77D2" w:rsidRDefault="00BC77D2" w:rsidP="00685392">
      <w:pPr>
        <w:pStyle w:val="BodyText"/>
        <w:rPr>
          <w:u w:val="single"/>
        </w:rPr>
      </w:pPr>
    </w:p>
    <w:p w:rsidR="00BC77D2" w:rsidRPr="00F5245C" w:rsidRDefault="00BC77D2" w:rsidP="00685392">
      <w:pPr>
        <w:pStyle w:val="Heading2"/>
      </w:pPr>
      <w:r w:rsidRPr="00F5245C">
        <w:t>Ladders</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All affected workers properly trained</w:t>
      </w:r>
    </w:p>
    <w:p w:rsidR="00BC77D2" w:rsidRPr="00700E16" w:rsidRDefault="00BC77D2" w:rsidP="00685392">
      <w:pPr>
        <w:pStyle w:val="BodyText"/>
      </w:pPr>
      <w:r>
        <w:t xml:space="preserve">_____ </w:t>
      </w:r>
      <w:r w:rsidRPr="00700E16">
        <w:t>Ladders inspected before use</w:t>
      </w:r>
    </w:p>
    <w:p w:rsidR="00BC77D2" w:rsidRPr="00700E16" w:rsidRDefault="00BC77D2" w:rsidP="00685392">
      <w:pPr>
        <w:pStyle w:val="BodyText"/>
      </w:pPr>
      <w:r>
        <w:t xml:space="preserve">_____ </w:t>
      </w:r>
      <w:r w:rsidRPr="00700E16">
        <w:t>Defective ladders immediately removed from service</w:t>
      </w:r>
    </w:p>
    <w:p w:rsidR="00BC77D2" w:rsidRPr="00700E16" w:rsidRDefault="00BC77D2" w:rsidP="00685392">
      <w:pPr>
        <w:pStyle w:val="BodyText"/>
      </w:pPr>
      <w:r>
        <w:t xml:space="preserve">_____ </w:t>
      </w:r>
      <w:r w:rsidRPr="00700E16">
        <w:t>Appropriate ladder chosen for each specific task</w:t>
      </w:r>
    </w:p>
    <w:p w:rsidR="00BC77D2" w:rsidRPr="00700E16" w:rsidRDefault="00BC77D2" w:rsidP="00685392">
      <w:pPr>
        <w:pStyle w:val="BodyText"/>
      </w:pPr>
      <w:r>
        <w:t xml:space="preserve">_____ </w:t>
      </w:r>
      <w:r w:rsidRPr="00700E16">
        <w:t>Portable ladders are non-conductive</w:t>
      </w:r>
    </w:p>
    <w:p w:rsidR="00BC77D2" w:rsidRPr="00700E16" w:rsidRDefault="00BC77D2" w:rsidP="00685392">
      <w:pPr>
        <w:pStyle w:val="BodyText"/>
      </w:pPr>
      <w:r>
        <w:t xml:space="preserve">_____ </w:t>
      </w:r>
      <w:r w:rsidRPr="00700E16">
        <w:t>Portable ladders are minimum Class 1-A</w:t>
      </w:r>
    </w:p>
    <w:p w:rsidR="00BC77D2" w:rsidRPr="00700E16" w:rsidRDefault="00BC77D2" w:rsidP="00685392">
      <w:pPr>
        <w:pStyle w:val="BodyText"/>
      </w:pPr>
      <w:r>
        <w:t xml:space="preserve">_____ </w:t>
      </w:r>
      <w:r w:rsidRPr="00700E16">
        <w:t>Ladders are set up properly</w:t>
      </w:r>
    </w:p>
    <w:p w:rsidR="00BC77D2" w:rsidRPr="00700E16" w:rsidRDefault="00BC77D2" w:rsidP="00685392">
      <w:pPr>
        <w:pStyle w:val="BodyText"/>
      </w:pPr>
      <w:r>
        <w:t xml:space="preserve">_____ </w:t>
      </w:r>
      <w:r w:rsidRPr="00700E16">
        <w:t>Extension/straight ladders 3’ above landing</w:t>
      </w:r>
    </w:p>
    <w:p w:rsidR="00BC77D2" w:rsidRPr="00700E16" w:rsidRDefault="00BC77D2" w:rsidP="00685392">
      <w:pPr>
        <w:pStyle w:val="BodyText"/>
      </w:pPr>
      <w:r>
        <w:t xml:space="preserve">_____ </w:t>
      </w:r>
      <w:r w:rsidRPr="00700E16">
        <w:t>Extension/straight ladders properly pitched (4 to 1 ratio)</w:t>
      </w:r>
    </w:p>
    <w:p w:rsidR="00BC77D2" w:rsidRPr="00700E16" w:rsidRDefault="00BC77D2" w:rsidP="00685392">
      <w:pPr>
        <w:pStyle w:val="BodyText"/>
      </w:pPr>
      <w:r>
        <w:t xml:space="preserve">_____ </w:t>
      </w:r>
      <w:r w:rsidRPr="00700E16">
        <w:t>Ladders secured in place (tied or braced)</w:t>
      </w:r>
    </w:p>
    <w:p w:rsidR="00BC77D2" w:rsidRPr="00700E16" w:rsidRDefault="00BC77D2" w:rsidP="00685392">
      <w:pPr>
        <w:pStyle w:val="BodyText"/>
      </w:pPr>
      <w:r>
        <w:t xml:space="preserve">_____ </w:t>
      </w:r>
      <w:r w:rsidRPr="00700E16">
        <w:t>Step ladders fully open when in use</w:t>
      </w:r>
    </w:p>
    <w:p w:rsidR="00BC77D2" w:rsidRPr="00700E16" w:rsidRDefault="00BC77D2" w:rsidP="00685392">
      <w:pPr>
        <w:pStyle w:val="BodyText"/>
      </w:pPr>
      <w:r>
        <w:t xml:space="preserve">_____ </w:t>
      </w:r>
      <w:r w:rsidRPr="00700E16">
        <w:t>Constant 3-point contact maintained when climbing</w:t>
      </w:r>
    </w:p>
    <w:p w:rsidR="00BC77D2" w:rsidRPr="00700E16" w:rsidRDefault="00BC77D2" w:rsidP="00685392">
      <w:pPr>
        <w:pStyle w:val="BodyText"/>
        <w:rPr>
          <w:u w:val="single"/>
        </w:rPr>
      </w:pPr>
    </w:p>
    <w:p w:rsidR="00BC77D2" w:rsidRPr="00F5245C" w:rsidRDefault="00BC77D2" w:rsidP="00685392">
      <w:pPr>
        <w:pStyle w:val="Heading2"/>
      </w:pPr>
      <w:r w:rsidRPr="00F5245C">
        <w:t>Materials Handling</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Powered handling equipment used when possible</w:t>
      </w:r>
    </w:p>
    <w:p w:rsidR="00BC77D2" w:rsidRPr="00700E16" w:rsidRDefault="00BC77D2" w:rsidP="00685392">
      <w:pPr>
        <w:pStyle w:val="BodyText"/>
      </w:pPr>
      <w:r>
        <w:t xml:space="preserve">_____ </w:t>
      </w:r>
      <w:r w:rsidRPr="00700E16">
        <w:t>Non-powered wheeled handling equipment readily accessible</w:t>
      </w:r>
    </w:p>
    <w:p w:rsidR="00BC77D2" w:rsidRPr="00700E16" w:rsidRDefault="00BC77D2" w:rsidP="00685392">
      <w:pPr>
        <w:pStyle w:val="BodyText"/>
      </w:pPr>
      <w:r>
        <w:t xml:space="preserve">_____ </w:t>
      </w:r>
      <w:r w:rsidRPr="00700E16">
        <w:t>Manual handling minimized</w:t>
      </w:r>
    </w:p>
    <w:p w:rsidR="00BC77D2" w:rsidRPr="00700E16" w:rsidRDefault="00BC77D2" w:rsidP="00685392">
      <w:pPr>
        <w:pStyle w:val="BodyText"/>
      </w:pPr>
      <w:r>
        <w:t xml:space="preserve">_____ </w:t>
      </w:r>
      <w:r w:rsidRPr="00700E16">
        <w:t>Proper lifting techniques used</w:t>
      </w:r>
    </w:p>
    <w:p w:rsidR="00BC77D2" w:rsidRDefault="00BC77D2" w:rsidP="00685392">
      <w:pPr>
        <w:pStyle w:val="BodyText"/>
        <w:rPr>
          <w:u w:val="single"/>
        </w:rPr>
      </w:pPr>
    </w:p>
    <w:p w:rsidR="00BC77D2" w:rsidRPr="00F5245C" w:rsidRDefault="00BC77D2" w:rsidP="00685392">
      <w:pPr>
        <w:pStyle w:val="Heading2"/>
      </w:pPr>
      <w:r w:rsidRPr="00F5245C">
        <w:t>Personal Protective Equipment – Standard</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Hardhats used where appropriate</w:t>
      </w:r>
    </w:p>
    <w:p w:rsidR="00BC77D2" w:rsidRPr="00700E16" w:rsidRDefault="00BC77D2" w:rsidP="00685392">
      <w:pPr>
        <w:pStyle w:val="BodyText"/>
      </w:pPr>
      <w:r>
        <w:t xml:space="preserve">_____ </w:t>
      </w:r>
      <w:r w:rsidRPr="00700E16">
        <w:t>Safety glasses used</w:t>
      </w:r>
    </w:p>
    <w:p w:rsidR="00BC77D2" w:rsidRPr="00700E16" w:rsidRDefault="00BC77D2" w:rsidP="00685392">
      <w:pPr>
        <w:pStyle w:val="BodyText"/>
      </w:pPr>
      <w:r>
        <w:t xml:space="preserve">_____ </w:t>
      </w:r>
      <w:r w:rsidRPr="00700E16">
        <w:t>Face shields used where appropriate</w:t>
      </w:r>
    </w:p>
    <w:p w:rsidR="00BC77D2" w:rsidRPr="00700E16" w:rsidRDefault="00BC77D2" w:rsidP="00685392">
      <w:pPr>
        <w:pStyle w:val="BodyText"/>
      </w:pPr>
      <w:r>
        <w:t xml:space="preserve">_____ </w:t>
      </w:r>
      <w:r w:rsidRPr="00700E16">
        <w:t xml:space="preserve">Task appropriate gloves used where appropriate </w:t>
      </w:r>
    </w:p>
    <w:p w:rsidR="00BC77D2" w:rsidRPr="00700E16" w:rsidRDefault="00BC77D2" w:rsidP="00685392">
      <w:pPr>
        <w:pStyle w:val="BodyText"/>
      </w:pPr>
      <w:r>
        <w:t xml:space="preserve">_____ </w:t>
      </w:r>
      <w:r w:rsidRPr="00700E16">
        <w:t>Task appropriate footwear used</w:t>
      </w:r>
    </w:p>
    <w:p w:rsidR="00BC77D2" w:rsidRPr="00700E16" w:rsidRDefault="00BC77D2" w:rsidP="00685392">
      <w:pPr>
        <w:pStyle w:val="BodyText"/>
      </w:pPr>
      <w:r>
        <w:t xml:space="preserve">_____ </w:t>
      </w:r>
      <w:r w:rsidRPr="00700E16">
        <w:t>Task appropriate clothing used</w:t>
      </w:r>
    </w:p>
    <w:p w:rsidR="00BC77D2" w:rsidRPr="00700E16" w:rsidRDefault="00BC77D2" w:rsidP="00685392">
      <w:pPr>
        <w:pStyle w:val="BodyText"/>
      </w:pPr>
      <w:r>
        <w:t xml:space="preserve">_____ </w:t>
      </w:r>
      <w:r w:rsidRPr="00700E16">
        <w:t>Respiratory protection used where applicable</w:t>
      </w:r>
    </w:p>
    <w:p w:rsidR="00BC77D2" w:rsidRPr="00700E16" w:rsidRDefault="00BC77D2" w:rsidP="00685392">
      <w:pPr>
        <w:pStyle w:val="BodyText"/>
      </w:pPr>
      <w:r>
        <w:t xml:space="preserve">_____ </w:t>
      </w:r>
      <w:r w:rsidRPr="00700E16">
        <w:t>Hearing protection used where applicable</w:t>
      </w:r>
    </w:p>
    <w:p w:rsidR="00294E83" w:rsidRDefault="00BC77D2" w:rsidP="00685392">
      <w:pPr>
        <w:pStyle w:val="BodyText"/>
      </w:pPr>
      <w:r>
        <w:t xml:space="preserve">_____ </w:t>
      </w:r>
      <w:r w:rsidRPr="00700E16">
        <w:t>Chemical</w:t>
      </w:r>
      <w:r>
        <w:t>-protective</w:t>
      </w:r>
      <w:r w:rsidRPr="00700E16">
        <w:t xml:space="preserve"> clothing/gloves used where applicable</w:t>
      </w:r>
      <w:r w:rsidR="00294E83">
        <w:br w:type="page"/>
      </w:r>
    </w:p>
    <w:p w:rsidR="00294E83" w:rsidRDefault="00294E83" w:rsidP="00294E83">
      <w:pPr>
        <w:rPr>
          <w:b/>
          <w:color w:val="000000"/>
          <w:sz w:val="28"/>
        </w:rPr>
      </w:pPr>
    </w:p>
    <w:p w:rsidR="00294E83" w:rsidRDefault="00294E83" w:rsidP="00294E83">
      <w:pPr>
        <w:rPr>
          <w:b/>
          <w:color w:val="000000"/>
          <w:sz w:val="28"/>
        </w:rPr>
      </w:pPr>
    </w:p>
    <w:p w:rsidR="00BC77D2" w:rsidRPr="00F5245C" w:rsidRDefault="00BC77D2" w:rsidP="00685392">
      <w:pPr>
        <w:pStyle w:val="Heading2"/>
      </w:pPr>
      <w:r w:rsidRPr="00F5245C">
        <w:t>Refrigerant Use</w:t>
      </w:r>
    </w:p>
    <w:p w:rsidR="00BC77D2" w:rsidRDefault="00BC77D2" w:rsidP="00685392">
      <w:pPr>
        <w:pStyle w:val="BodyText"/>
      </w:pPr>
    </w:p>
    <w:p w:rsidR="00B47E8D" w:rsidRPr="00700E16" w:rsidRDefault="00B47E8D" w:rsidP="00B47E8D">
      <w:pPr>
        <w:pStyle w:val="BodyText"/>
      </w:pPr>
      <w:r>
        <w:t>_____ Safety Data Sheet (SDS) read</w:t>
      </w:r>
    </w:p>
    <w:p w:rsidR="00BC77D2" w:rsidRPr="00700E16" w:rsidRDefault="00BC77D2" w:rsidP="00685392">
      <w:pPr>
        <w:pStyle w:val="BodyText"/>
      </w:pPr>
      <w:r>
        <w:t xml:space="preserve">_____ </w:t>
      </w:r>
      <w:r w:rsidRPr="00700E16">
        <w:t>Ventilation adequate</w:t>
      </w:r>
    </w:p>
    <w:p w:rsidR="00BC77D2" w:rsidRPr="00700E16" w:rsidRDefault="00BC77D2" w:rsidP="00685392">
      <w:pPr>
        <w:pStyle w:val="BodyText"/>
      </w:pPr>
      <w:r>
        <w:t xml:space="preserve">_____ </w:t>
      </w:r>
      <w:r w:rsidRPr="00700E16">
        <w:t>Class/toxicity/flammability determined prior to use</w:t>
      </w:r>
    </w:p>
    <w:p w:rsidR="00BC77D2" w:rsidRPr="00685392" w:rsidRDefault="00BC77D2" w:rsidP="00685392">
      <w:pPr>
        <w:pStyle w:val="BodyText"/>
      </w:pPr>
      <w:r>
        <w:t xml:space="preserve">_____ </w:t>
      </w:r>
      <w:r w:rsidRPr="00700E16">
        <w:t>Proper PPE for face/eyes/hands in use</w:t>
      </w:r>
    </w:p>
    <w:p w:rsidR="006A2142" w:rsidRDefault="006A2142" w:rsidP="00294E83">
      <w:pPr>
        <w:pStyle w:val="BodyText"/>
      </w:pPr>
    </w:p>
    <w:p w:rsidR="00BC77D2" w:rsidRPr="00F5245C" w:rsidRDefault="00BC77D2" w:rsidP="00685392">
      <w:pPr>
        <w:pStyle w:val="Heading2"/>
      </w:pPr>
      <w:r w:rsidRPr="00F5245C">
        <w:t>Tools - Hand and Power Tools</w:t>
      </w:r>
    </w:p>
    <w:p w:rsidR="00BC77D2" w:rsidRPr="00700E16" w:rsidRDefault="00BC77D2" w:rsidP="00685392">
      <w:pPr>
        <w:pStyle w:val="BodyText"/>
        <w:rPr>
          <w:u w:val="single"/>
        </w:rPr>
      </w:pPr>
    </w:p>
    <w:p w:rsidR="00BC77D2" w:rsidRPr="00700E16" w:rsidRDefault="00BC77D2" w:rsidP="00685392">
      <w:pPr>
        <w:pStyle w:val="BodyText"/>
      </w:pPr>
      <w:r>
        <w:t xml:space="preserve">_____ Tools inspected and in </w:t>
      </w:r>
      <w:r w:rsidRPr="00700E16">
        <w:t>good condition</w:t>
      </w:r>
    </w:p>
    <w:p w:rsidR="00BC77D2" w:rsidRPr="00700E16" w:rsidRDefault="00BC77D2" w:rsidP="00685392">
      <w:pPr>
        <w:pStyle w:val="BodyText"/>
      </w:pPr>
      <w:r>
        <w:t xml:space="preserve">_____ </w:t>
      </w:r>
      <w:r w:rsidRPr="00700E16">
        <w:t>Defective tool procedures observed</w:t>
      </w:r>
    </w:p>
    <w:p w:rsidR="00BC77D2" w:rsidRPr="00700E16" w:rsidRDefault="00BC77D2" w:rsidP="00685392">
      <w:pPr>
        <w:pStyle w:val="BodyText"/>
      </w:pPr>
      <w:r>
        <w:t xml:space="preserve">_____ </w:t>
      </w:r>
      <w:r w:rsidRPr="00700E16">
        <w:t>Proper tool</w:t>
      </w:r>
      <w:r>
        <w:t>s</w:t>
      </w:r>
      <w:r w:rsidRPr="00700E16">
        <w:t xml:space="preserve"> used for the job</w:t>
      </w:r>
    </w:p>
    <w:p w:rsidR="00BC77D2" w:rsidRPr="00700E16" w:rsidRDefault="00BC77D2" w:rsidP="00685392">
      <w:pPr>
        <w:pStyle w:val="BodyText"/>
      </w:pPr>
      <w:r>
        <w:t xml:space="preserve">_____ </w:t>
      </w:r>
      <w:r w:rsidRPr="00700E16">
        <w:t>Power tool cords in good condition</w:t>
      </w:r>
    </w:p>
    <w:p w:rsidR="00BC77D2" w:rsidRPr="00700E16" w:rsidRDefault="00BC77D2" w:rsidP="00685392">
      <w:pPr>
        <w:pStyle w:val="BodyText"/>
      </w:pPr>
      <w:r>
        <w:t xml:space="preserve">_____ </w:t>
      </w:r>
      <w:r w:rsidRPr="00700E16">
        <w:t>Strain relief in place</w:t>
      </w:r>
      <w:r>
        <w:t xml:space="preserve"> </w:t>
      </w:r>
      <w:r w:rsidRPr="00700E16">
        <w:t>on corded tools</w:t>
      </w:r>
    </w:p>
    <w:p w:rsidR="00BC77D2" w:rsidRPr="00700E16" w:rsidRDefault="00BC77D2" w:rsidP="00685392">
      <w:pPr>
        <w:pStyle w:val="BodyText"/>
      </w:pPr>
      <w:r>
        <w:t xml:space="preserve">_____ </w:t>
      </w:r>
      <w:r w:rsidRPr="00700E16">
        <w:t>Extension cords in good condition</w:t>
      </w:r>
    </w:p>
    <w:p w:rsidR="00BC77D2" w:rsidRPr="00700E16" w:rsidRDefault="00BC77D2" w:rsidP="00983833">
      <w:pPr>
        <w:pStyle w:val="BodyText"/>
        <w:ind w:left="835" w:hanging="720"/>
      </w:pPr>
      <w:r>
        <w:t xml:space="preserve">_____ </w:t>
      </w:r>
      <w:r w:rsidRPr="00700E16">
        <w:t>Extension cord</w:t>
      </w:r>
      <w:r>
        <w:t>s’</w:t>
      </w:r>
      <w:r w:rsidRPr="00700E16">
        <w:t xml:space="preserve"> </w:t>
      </w:r>
      <w:r w:rsidRPr="00490135">
        <w:rPr>
          <w:rFonts w:eastAsia="UniversLTStd-LightCn"/>
        </w:rPr>
        <w:t>ground fault circuit interrupter</w:t>
      </w:r>
      <w:r>
        <w:rPr>
          <w:rFonts w:eastAsia="UniversLTStd-LightCn"/>
        </w:rPr>
        <w:t>s</w:t>
      </w:r>
      <w:r w:rsidRPr="00700E16">
        <w:t xml:space="preserve"> </w:t>
      </w:r>
      <w:r>
        <w:t>(</w:t>
      </w:r>
      <w:r w:rsidRPr="00700E16">
        <w:t>GFCI</w:t>
      </w:r>
      <w:r>
        <w:t>)</w:t>
      </w:r>
      <w:r w:rsidRPr="00700E16">
        <w:t xml:space="preserve"> in place/tested/functioning </w:t>
      </w:r>
    </w:p>
    <w:p w:rsidR="00BC77D2" w:rsidRPr="00700E16" w:rsidRDefault="00BC77D2" w:rsidP="00685392">
      <w:pPr>
        <w:pStyle w:val="BodyText"/>
      </w:pPr>
      <w:r>
        <w:t xml:space="preserve">_____ </w:t>
      </w:r>
      <w:r w:rsidRPr="00700E16">
        <w:t>Tool guards in place</w:t>
      </w:r>
    </w:p>
    <w:p w:rsidR="00BC77D2" w:rsidRPr="00700E16" w:rsidRDefault="00BC77D2" w:rsidP="00685392">
      <w:pPr>
        <w:pStyle w:val="BodyText"/>
        <w:rPr>
          <w:u w:val="single"/>
        </w:rPr>
      </w:pPr>
    </w:p>
    <w:p w:rsidR="00BC77D2" w:rsidRPr="00F5245C" w:rsidRDefault="00BC77D2" w:rsidP="00685392">
      <w:pPr>
        <w:pStyle w:val="Heading2"/>
      </w:pPr>
      <w:r w:rsidRPr="00F5245C">
        <w:t>Vehicles – Service Van/Truck</w:t>
      </w:r>
    </w:p>
    <w:p w:rsidR="00BC77D2" w:rsidRPr="00700E16" w:rsidRDefault="00BC77D2" w:rsidP="00685392">
      <w:pPr>
        <w:pStyle w:val="BodyText"/>
        <w:rPr>
          <w:u w:val="single"/>
        </w:rPr>
      </w:pPr>
    </w:p>
    <w:p w:rsidR="00BC77D2" w:rsidRPr="00700E16" w:rsidRDefault="00BC77D2" w:rsidP="00685392">
      <w:pPr>
        <w:pStyle w:val="BodyText"/>
      </w:pPr>
      <w:r>
        <w:t xml:space="preserve">_____ </w:t>
      </w:r>
      <w:r w:rsidRPr="00700E16">
        <w:t>Inspections/maintenance current</w:t>
      </w:r>
    </w:p>
    <w:p w:rsidR="00BC77D2" w:rsidRPr="00700E16" w:rsidRDefault="00BC77D2" w:rsidP="00685392">
      <w:pPr>
        <w:pStyle w:val="BodyText"/>
      </w:pPr>
      <w:r>
        <w:t xml:space="preserve">_____ </w:t>
      </w:r>
      <w:r w:rsidRPr="00700E16">
        <w:t>Registrations/insurance/state inspections current</w:t>
      </w:r>
    </w:p>
    <w:p w:rsidR="00BC77D2" w:rsidRPr="00700E16" w:rsidRDefault="00BC77D2" w:rsidP="00685392">
      <w:pPr>
        <w:pStyle w:val="BodyText"/>
      </w:pPr>
      <w:r>
        <w:t xml:space="preserve">_____ </w:t>
      </w:r>
      <w:r w:rsidRPr="00700E16">
        <w:t>Cab/dashboard clean/neat/organized</w:t>
      </w:r>
    </w:p>
    <w:p w:rsidR="00BC77D2" w:rsidRPr="00700E16" w:rsidRDefault="00BC77D2" w:rsidP="00685392">
      <w:pPr>
        <w:pStyle w:val="BodyText"/>
      </w:pPr>
      <w:r>
        <w:t xml:space="preserve">_____ </w:t>
      </w:r>
      <w:r w:rsidRPr="00700E16">
        <w:t xml:space="preserve">Seat belts worn </w:t>
      </w:r>
      <w:r>
        <w:t>always</w:t>
      </w:r>
    </w:p>
    <w:p w:rsidR="00BC77D2" w:rsidRPr="00700E16" w:rsidRDefault="00BC77D2" w:rsidP="00685392">
      <w:pPr>
        <w:pStyle w:val="BodyText"/>
      </w:pPr>
      <w:r>
        <w:t xml:space="preserve">_____ </w:t>
      </w:r>
      <w:r w:rsidRPr="00700E16">
        <w:t>Loads properly secured/not overloaded</w:t>
      </w:r>
    </w:p>
    <w:p w:rsidR="00BC77D2" w:rsidRPr="00700E16" w:rsidRDefault="00BC77D2" w:rsidP="00685392">
      <w:pPr>
        <w:pStyle w:val="BodyText"/>
      </w:pPr>
      <w:r>
        <w:t xml:space="preserve">_____ </w:t>
      </w:r>
      <w:r w:rsidRPr="00700E16">
        <w:t>Chemical quantities limited to MOT Exceptions</w:t>
      </w:r>
    </w:p>
    <w:p w:rsidR="00BC77D2" w:rsidRPr="00700E16" w:rsidRDefault="00BC77D2" w:rsidP="00685392">
      <w:pPr>
        <w:pStyle w:val="BodyText"/>
      </w:pPr>
      <w:r>
        <w:t xml:space="preserve">_____ </w:t>
      </w:r>
      <w:r w:rsidRPr="00700E16">
        <w:t>Chemical containers properly secured</w:t>
      </w:r>
    </w:p>
    <w:p w:rsidR="00BC77D2" w:rsidRPr="00700E16" w:rsidRDefault="00BC77D2" w:rsidP="00685392">
      <w:pPr>
        <w:pStyle w:val="BodyText"/>
      </w:pPr>
      <w:r>
        <w:t xml:space="preserve">_____ </w:t>
      </w:r>
      <w:r w:rsidRPr="00700E16">
        <w:t>Materials stored to limit bending/reaching</w:t>
      </w:r>
    </w:p>
    <w:p w:rsidR="00BC77D2" w:rsidRDefault="00BC77D2" w:rsidP="00685392">
      <w:pPr>
        <w:pStyle w:val="BodyText"/>
        <w:rPr>
          <w:u w:val="single"/>
        </w:rPr>
      </w:pPr>
    </w:p>
    <w:p w:rsidR="00BC77D2" w:rsidRPr="00F5245C" w:rsidRDefault="00BC77D2" w:rsidP="00685392">
      <w:pPr>
        <w:pStyle w:val="Heading2"/>
      </w:pPr>
      <w:r w:rsidRPr="00F5245C">
        <w:t>Welding and Cutting</w:t>
      </w:r>
    </w:p>
    <w:p w:rsidR="00BC77D2" w:rsidRPr="00700E16" w:rsidRDefault="00BC77D2" w:rsidP="00685392">
      <w:pPr>
        <w:pStyle w:val="BodyText"/>
      </w:pPr>
    </w:p>
    <w:p w:rsidR="00BC77D2" w:rsidRPr="00700E16" w:rsidRDefault="00BC77D2" w:rsidP="00685392">
      <w:pPr>
        <w:pStyle w:val="BodyText"/>
      </w:pPr>
      <w:r>
        <w:t xml:space="preserve">_____ </w:t>
      </w:r>
      <w:r w:rsidRPr="00700E16">
        <w:t>Hot work permit</w:t>
      </w:r>
    </w:p>
    <w:p w:rsidR="00BC77D2" w:rsidRPr="00700E16" w:rsidRDefault="00BC77D2" w:rsidP="00685392">
      <w:pPr>
        <w:pStyle w:val="BodyText"/>
      </w:pPr>
      <w:r>
        <w:t xml:space="preserve">_____ </w:t>
      </w:r>
      <w:r w:rsidRPr="00700E16">
        <w:t>No combustible materials within 35’</w:t>
      </w:r>
      <w:r>
        <w:t xml:space="preserve"> of the work</w:t>
      </w:r>
    </w:p>
    <w:p w:rsidR="00BC77D2" w:rsidRPr="00700E16" w:rsidRDefault="00BC77D2" w:rsidP="00685392">
      <w:pPr>
        <w:pStyle w:val="BodyText"/>
      </w:pPr>
      <w:r>
        <w:t xml:space="preserve">_____ </w:t>
      </w:r>
      <w:r w:rsidRPr="00700E16">
        <w:t xml:space="preserve">Charged/inspected Class ABC </w:t>
      </w:r>
      <w:r>
        <w:t xml:space="preserve">fire </w:t>
      </w:r>
      <w:r w:rsidRPr="00700E16">
        <w:t>extinguisher within 25’</w:t>
      </w:r>
    </w:p>
    <w:p w:rsidR="00BC77D2" w:rsidRPr="00700E16" w:rsidRDefault="00BC77D2" w:rsidP="00685392">
      <w:pPr>
        <w:pStyle w:val="BodyText"/>
      </w:pPr>
      <w:r>
        <w:t xml:space="preserve">_____ </w:t>
      </w:r>
      <w:r w:rsidRPr="00700E16">
        <w:t>Leads arrange</w:t>
      </w:r>
      <w:r>
        <w:t>d</w:t>
      </w:r>
      <w:r w:rsidRPr="00700E16">
        <w:t xml:space="preserve"> to prevent tripping</w:t>
      </w:r>
    </w:p>
    <w:p w:rsidR="00BC77D2" w:rsidRPr="00700E16" w:rsidRDefault="00BC77D2" w:rsidP="00685392">
      <w:pPr>
        <w:pStyle w:val="BodyText"/>
      </w:pPr>
      <w:r>
        <w:t xml:space="preserve">_____ </w:t>
      </w:r>
      <w:r w:rsidRPr="00700E16">
        <w:t xml:space="preserve">Leads in good condition/no repairs within first 10’ </w:t>
      </w:r>
    </w:p>
    <w:p w:rsidR="00BC77D2" w:rsidRPr="00700E16" w:rsidRDefault="00BC77D2" w:rsidP="00685392">
      <w:pPr>
        <w:pStyle w:val="BodyText"/>
      </w:pPr>
      <w:r>
        <w:t xml:space="preserve">_____ </w:t>
      </w:r>
      <w:r w:rsidRPr="00700E16">
        <w:t>Only qualified person permitted to repair leads</w:t>
      </w:r>
    </w:p>
    <w:p w:rsidR="00BC77D2" w:rsidRPr="00700E16" w:rsidRDefault="00BC77D2" w:rsidP="00685392">
      <w:pPr>
        <w:pStyle w:val="BodyText"/>
      </w:pPr>
      <w:r>
        <w:t xml:space="preserve">_____ </w:t>
      </w:r>
      <w:r w:rsidRPr="00700E16">
        <w:t>Boots protecting lead attachments at welder</w:t>
      </w:r>
    </w:p>
    <w:p w:rsidR="00BC77D2" w:rsidRPr="00700E16" w:rsidRDefault="00BC77D2" w:rsidP="00685392">
      <w:pPr>
        <w:pStyle w:val="BodyText"/>
      </w:pPr>
      <w:r>
        <w:t xml:space="preserve">_____ </w:t>
      </w:r>
      <w:r w:rsidRPr="00700E16">
        <w:t>Helmets/shaded lenses/welding gloves/</w:t>
      </w:r>
      <w:r>
        <w:t xml:space="preserve">protective </w:t>
      </w:r>
      <w:r w:rsidRPr="00700E16">
        <w:t>clothing in use</w:t>
      </w:r>
    </w:p>
    <w:p w:rsidR="00BC77D2" w:rsidRPr="00700E16" w:rsidRDefault="00BC77D2" w:rsidP="00685392">
      <w:pPr>
        <w:pStyle w:val="BodyText"/>
      </w:pPr>
      <w:r>
        <w:t xml:space="preserve">_____ </w:t>
      </w:r>
      <w:r w:rsidRPr="00700E16">
        <w:t>Safety glasses worn under welding helmet</w:t>
      </w:r>
    </w:p>
    <w:p w:rsidR="00BC77D2" w:rsidRPr="00700E16" w:rsidRDefault="00BC77D2" w:rsidP="00685392">
      <w:pPr>
        <w:pStyle w:val="BodyText"/>
      </w:pPr>
      <w:r>
        <w:t xml:space="preserve">_____ </w:t>
      </w:r>
      <w:r w:rsidRPr="00700E16">
        <w:t>Welding screens in use</w:t>
      </w:r>
    </w:p>
    <w:p w:rsidR="00BC77D2" w:rsidRPr="00700E16" w:rsidRDefault="00BC77D2" w:rsidP="00685392">
      <w:pPr>
        <w:pStyle w:val="BodyText"/>
      </w:pPr>
      <w:r>
        <w:t xml:space="preserve">_____ </w:t>
      </w:r>
      <w:r w:rsidRPr="00700E16">
        <w:t>Cylinders properly labeled</w:t>
      </w:r>
    </w:p>
    <w:p w:rsidR="00BC77D2" w:rsidRPr="00700E16" w:rsidRDefault="00BC77D2" w:rsidP="00685392">
      <w:pPr>
        <w:pStyle w:val="BodyText"/>
      </w:pPr>
      <w:r>
        <w:t xml:space="preserve">_____ </w:t>
      </w:r>
      <w:r w:rsidRPr="00700E16">
        <w:t>Cylinders upright/secured</w:t>
      </w:r>
    </w:p>
    <w:p w:rsidR="00D26FC5" w:rsidRPr="00294E83" w:rsidRDefault="00D26FC5" w:rsidP="00D26FC5">
      <w:pPr>
        <w:pStyle w:val="BodyText"/>
        <w:rPr>
          <w:b/>
          <w:bCs/>
          <w:sz w:val="28"/>
          <w:szCs w:val="28"/>
        </w:rPr>
      </w:pPr>
    </w:p>
    <w:p w:rsidR="00D26FC5" w:rsidRPr="00294E83" w:rsidRDefault="00D26FC5" w:rsidP="00D26FC5">
      <w:pPr>
        <w:pStyle w:val="BodyText"/>
        <w:rPr>
          <w:b/>
          <w:bCs/>
          <w:sz w:val="28"/>
          <w:szCs w:val="28"/>
        </w:rPr>
      </w:pPr>
    </w:p>
    <w:p w:rsidR="00BC77D2" w:rsidRPr="00700E16" w:rsidRDefault="00BC77D2" w:rsidP="00685392">
      <w:pPr>
        <w:pStyle w:val="BodyText"/>
      </w:pPr>
      <w:r>
        <w:t xml:space="preserve">_____ </w:t>
      </w:r>
      <w:r w:rsidRPr="00700E16">
        <w:t>Cylinders off and valve caps in place when not in use</w:t>
      </w:r>
    </w:p>
    <w:p w:rsidR="00BC77D2" w:rsidRPr="00700E16" w:rsidRDefault="00BC77D2" w:rsidP="00685392">
      <w:pPr>
        <w:pStyle w:val="BodyText"/>
      </w:pPr>
      <w:r>
        <w:t xml:space="preserve">_____ </w:t>
      </w:r>
      <w:r w:rsidRPr="00700E16">
        <w:t>Stored oxy/fuel cylinders 20’ apart</w:t>
      </w:r>
      <w:r>
        <w:t xml:space="preserve"> with </w:t>
      </w:r>
      <w:r w:rsidRPr="00700E16">
        <w:t xml:space="preserve">5 ½ hour rated barrier </w:t>
      </w:r>
    </w:p>
    <w:p w:rsidR="00BC77D2" w:rsidRPr="00700E16" w:rsidRDefault="00BC77D2" w:rsidP="00685392">
      <w:pPr>
        <w:pStyle w:val="BodyText"/>
      </w:pPr>
      <w:r>
        <w:t xml:space="preserve">_____ </w:t>
      </w:r>
      <w:r w:rsidRPr="00700E16">
        <w:t>Cylinders storage adequate</w:t>
      </w:r>
    </w:p>
    <w:p w:rsidR="00BC77D2" w:rsidRPr="00700E16" w:rsidRDefault="00BC77D2" w:rsidP="00685392">
      <w:pPr>
        <w:pStyle w:val="BodyText"/>
      </w:pPr>
      <w:r>
        <w:t xml:space="preserve">_____ </w:t>
      </w:r>
      <w:r w:rsidRPr="00700E16">
        <w:t>Cylinders marked as empty when appropriate</w:t>
      </w:r>
    </w:p>
    <w:p w:rsidR="00BC77D2" w:rsidRPr="00700E16" w:rsidRDefault="00BC77D2" w:rsidP="00685392">
      <w:pPr>
        <w:pStyle w:val="BodyText"/>
      </w:pPr>
      <w:r>
        <w:t xml:space="preserve">_____ </w:t>
      </w:r>
      <w:r w:rsidRPr="00700E16">
        <w:t>Wrenches left on cylinders during use when applicable</w:t>
      </w:r>
    </w:p>
    <w:p w:rsidR="006A2142" w:rsidRDefault="00BC77D2" w:rsidP="00685392">
      <w:pPr>
        <w:pStyle w:val="BodyText"/>
      </w:pPr>
      <w:r>
        <w:t xml:space="preserve">_____ </w:t>
      </w:r>
      <w:r w:rsidRPr="00700E16">
        <w:t>Regulators/gauges inspected/good condition</w:t>
      </w:r>
    </w:p>
    <w:p w:rsidR="00BC77D2" w:rsidRPr="00700E16" w:rsidRDefault="00BC77D2" w:rsidP="00685392">
      <w:pPr>
        <w:pStyle w:val="BodyText"/>
      </w:pPr>
      <w:r>
        <w:t xml:space="preserve">_____ </w:t>
      </w:r>
      <w:r w:rsidRPr="00700E16">
        <w:t>Weld hose flash back arrestors in place</w:t>
      </w:r>
    </w:p>
    <w:p w:rsidR="00BC77D2" w:rsidRPr="00700E16" w:rsidRDefault="00BC77D2" w:rsidP="00685392">
      <w:pPr>
        <w:pStyle w:val="BodyText"/>
      </w:pPr>
      <w:r>
        <w:t xml:space="preserve">_____ </w:t>
      </w:r>
      <w:r w:rsidRPr="00700E16">
        <w:t>Hoses and torches inspected/good condition</w:t>
      </w:r>
    </w:p>
    <w:p w:rsidR="00BC77D2" w:rsidRPr="00C92B1F" w:rsidRDefault="00BC77D2" w:rsidP="00685392">
      <w:pPr>
        <w:pStyle w:val="BodyText"/>
      </w:pPr>
      <w:r>
        <w:t xml:space="preserve">_____ </w:t>
      </w:r>
      <w:r w:rsidRPr="00700E16">
        <w:t>Only strikers used to ignite torches</w:t>
      </w:r>
    </w:p>
    <w:p w:rsidR="00BC77D2" w:rsidRPr="004C324C" w:rsidRDefault="00BC77D2" w:rsidP="004C324C">
      <w:pPr>
        <w:pStyle w:val="BodyText"/>
      </w:pPr>
    </w:p>
    <w:p w:rsidR="00BC77D2" w:rsidRPr="004C324C" w:rsidRDefault="00BC77D2" w:rsidP="004C324C">
      <w:pPr>
        <w:pStyle w:val="Heading1"/>
        <w:rPr>
          <w:color w:val="1E2F66"/>
        </w:rPr>
      </w:pPr>
      <w:r w:rsidRPr="004C324C">
        <w:rPr>
          <w:color w:val="1E2F66"/>
        </w:rPr>
        <w:t>Required Safe Work Practices</w:t>
      </w:r>
    </w:p>
    <w:p w:rsidR="00BC77D2" w:rsidRDefault="00BC77D2" w:rsidP="004C324C">
      <w:pPr>
        <w:pStyle w:val="BodyText"/>
      </w:pPr>
    </w:p>
    <w:p w:rsidR="00BC77D2" w:rsidRDefault="00BC77D2" w:rsidP="004C324C">
      <w:pPr>
        <w:pStyle w:val="Heading2"/>
      </w:pPr>
      <w:r w:rsidRPr="005F16CC">
        <w:t>Aerial Lifts</w:t>
      </w:r>
    </w:p>
    <w:p w:rsidR="00BC77D2" w:rsidRDefault="00BC77D2" w:rsidP="004C324C">
      <w:pPr>
        <w:pStyle w:val="BodyText"/>
      </w:pPr>
    </w:p>
    <w:p w:rsidR="00BC77D2" w:rsidRPr="004C324C" w:rsidRDefault="00BC77D2" w:rsidP="004C324C">
      <w:pPr>
        <w:pStyle w:val="BodyText"/>
      </w:pPr>
      <w:bookmarkStart w:id="1" w:name="_Hlk37665518"/>
      <w:r w:rsidRPr="004C324C">
        <w:t>General:</w:t>
      </w:r>
    </w:p>
    <w:bookmarkEnd w:id="1"/>
    <w:p w:rsidR="00BC77D2" w:rsidRDefault="00BC77D2" w:rsidP="004C324C">
      <w:pPr>
        <w:pStyle w:val="BodyText"/>
      </w:pPr>
    </w:p>
    <w:p w:rsidR="00BC77D2" w:rsidRPr="004C324C" w:rsidRDefault="00BC77D2" w:rsidP="004C324C">
      <w:pPr>
        <w:pStyle w:val="ListParagraph"/>
        <w:rPr>
          <w:rFonts w:ascii="Symbol" w:hAnsi="Symbol" w:cs="Symbol"/>
          <w:color w:val="000000"/>
        </w:rPr>
      </w:pPr>
      <w:r w:rsidRPr="005E567B">
        <w:t>Never operate a lift until you have received the proper training.</w:t>
      </w:r>
    </w:p>
    <w:p w:rsidR="00BC77D2" w:rsidRPr="004C324C" w:rsidRDefault="00BC77D2" w:rsidP="004C324C">
      <w:pPr>
        <w:pStyle w:val="ListParagraph"/>
        <w:rPr>
          <w:rFonts w:ascii="Symbol" w:hAnsi="Symbol" w:cs="Symbol"/>
          <w:color w:val="000000"/>
        </w:rPr>
      </w:pPr>
      <w:r w:rsidRPr="005E567B">
        <w:t>Obey operating instructions, warnings and cautions for each lift.</w:t>
      </w:r>
    </w:p>
    <w:p w:rsidR="00BC77D2" w:rsidRPr="004C324C" w:rsidRDefault="00BC77D2" w:rsidP="004C324C">
      <w:pPr>
        <w:pStyle w:val="ListParagraph"/>
        <w:rPr>
          <w:rFonts w:ascii="Symbol" w:hAnsi="Symbol" w:cs="Symbol"/>
          <w:color w:val="000000"/>
        </w:rPr>
      </w:pPr>
      <w:r w:rsidRPr="005E567B">
        <w:t>Visually inspect the lift before using it</w:t>
      </w:r>
      <w:r>
        <w:t xml:space="preserve"> </w:t>
      </w:r>
      <w:r w:rsidRPr="005E567B">
        <w:t>and test the controls to ensure that it is in</w:t>
      </w:r>
      <w:r>
        <w:t xml:space="preserve"> </w:t>
      </w:r>
      <w:r w:rsidRPr="005E567B">
        <w:t>good condition and functioning properly.</w:t>
      </w:r>
    </w:p>
    <w:p w:rsidR="00BC77D2" w:rsidRPr="004C324C" w:rsidRDefault="00BC77D2" w:rsidP="004C324C">
      <w:pPr>
        <w:pStyle w:val="ListParagraph"/>
        <w:rPr>
          <w:rFonts w:ascii="Symbol" w:hAnsi="Symbol" w:cs="Symbol"/>
          <w:color w:val="000000"/>
        </w:rPr>
      </w:pPr>
      <w:r w:rsidRPr="005E567B">
        <w:t>Never use a ladder, bucket or other objects to extend your reach.</w:t>
      </w:r>
    </w:p>
    <w:p w:rsidR="00BC77D2" w:rsidRPr="004C324C" w:rsidRDefault="00BC77D2" w:rsidP="004C324C">
      <w:pPr>
        <w:pStyle w:val="ListParagraph"/>
        <w:rPr>
          <w:rFonts w:ascii="Symbol" w:hAnsi="Symbol" w:cs="Symbol"/>
          <w:color w:val="000000"/>
        </w:rPr>
      </w:pPr>
      <w:r w:rsidRPr="005E567B">
        <w:t>Never step up on the mid-rail or top</w:t>
      </w:r>
      <w:r>
        <w:t xml:space="preserve"> </w:t>
      </w:r>
      <w:r w:rsidRPr="005E567B">
        <w:t>rail to extend your reach.</w:t>
      </w:r>
    </w:p>
    <w:p w:rsidR="00BC77D2" w:rsidRPr="004C324C" w:rsidRDefault="00BC77D2" w:rsidP="004C324C">
      <w:pPr>
        <w:pStyle w:val="ListParagraph"/>
        <w:rPr>
          <w:rFonts w:ascii="Symbol" w:hAnsi="Symbol" w:cs="Symbol"/>
          <w:color w:val="000000"/>
        </w:rPr>
      </w:pPr>
      <w:r w:rsidRPr="005E567B">
        <w:t>Always keep both feet planted firmly on the floor of the basket.</w:t>
      </w:r>
    </w:p>
    <w:p w:rsidR="00BC77D2" w:rsidRPr="004C324C" w:rsidRDefault="00BC77D2" w:rsidP="004C324C">
      <w:pPr>
        <w:pStyle w:val="ListParagraph"/>
        <w:rPr>
          <w:rFonts w:ascii="Symbol" w:hAnsi="Symbol" w:cs="Symbol"/>
          <w:color w:val="000000"/>
        </w:rPr>
      </w:pPr>
      <w:r w:rsidRPr="005E567B">
        <w:t xml:space="preserve">Use a personal fall restraint system whenever the manufacturer recommends it. The system should include a full-body harness and </w:t>
      </w:r>
      <w:r>
        <w:t xml:space="preserve">fall restraint </w:t>
      </w:r>
      <w:r w:rsidRPr="005E567B">
        <w:t>lanyard</w:t>
      </w:r>
      <w:r>
        <w:t xml:space="preserve"> or fall restraint self-retracting lifeline</w:t>
      </w:r>
      <w:r w:rsidRPr="005E567B">
        <w:t>.</w:t>
      </w:r>
    </w:p>
    <w:p w:rsidR="00BC77D2" w:rsidRPr="004C324C" w:rsidRDefault="00BC77D2" w:rsidP="004C324C">
      <w:pPr>
        <w:pStyle w:val="ListParagraph"/>
        <w:rPr>
          <w:rFonts w:ascii="Symbol" w:hAnsi="Symbol" w:cs="Symbol"/>
          <w:color w:val="000000"/>
        </w:rPr>
      </w:pPr>
      <w:r w:rsidRPr="005E567B">
        <w:t>Never attach the lanyard to anything other than the manufacturer’s designated anchorage point on the lift.</w:t>
      </w:r>
    </w:p>
    <w:p w:rsidR="00BC77D2" w:rsidRPr="004C324C" w:rsidRDefault="00BC77D2" w:rsidP="004C324C">
      <w:pPr>
        <w:pStyle w:val="ListParagraph"/>
        <w:rPr>
          <w:rFonts w:ascii="Symbol" w:hAnsi="Symbol" w:cs="Symbol"/>
          <w:color w:val="000000"/>
        </w:rPr>
      </w:pPr>
      <w:r w:rsidRPr="005E567B">
        <w:t>Ensure that gates or chains are properly closed and latched.</w:t>
      </w:r>
    </w:p>
    <w:p w:rsidR="00BC77D2" w:rsidRPr="004C324C" w:rsidRDefault="00BC77D2" w:rsidP="004C324C">
      <w:pPr>
        <w:pStyle w:val="ListParagraph"/>
        <w:rPr>
          <w:rFonts w:ascii="Symbol" w:hAnsi="Symbol" w:cs="Symbol"/>
          <w:color w:val="000000"/>
        </w:rPr>
      </w:pPr>
      <w:r w:rsidRPr="005E567B">
        <w:t>Enter and exit the platform or basket from the ground level only.</w:t>
      </w:r>
    </w:p>
    <w:p w:rsidR="00BC77D2" w:rsidRDefault="00BC77D2" w:rsidP="00BC77D2">
      <w:pPr>
        <w:ind w:left="720"/>
      </w:pPr>
    </w:p>
    <w:p w:rsidR="00BC77D2" w:rsidRPr="002E0D60" w:rsidRDefault="00BC77D2" w:rsidP="004C324C">
      <w:pPr>
        <w:pStyle w:val="BodyText"/>
      </w:pPr>
      <w:r w:rsidRPr="002E0D60">
        <w:t>Lift Movement:</w:t>
      </w:r>
    </w:p>
    <w:p w:rsidR="00BC77D2" w:rsidRDefault="00BC77D2" w:rsidP="004C324C">
      <w:pPr>
        <w:pStyle w:val="BodyText"/>
      </w:pPr>
    </w:p>
    <w:p w:rsidR="00BC77D2" w:rsidRPr="004C324C" w:rsidRDefault="00BC77D2" w:rsidP="004C324C">
      <w:pPr>
        <w:pStyle w:val="ListParagraph"/>
        <w:rPr>
          <w:rFonts w:ascii="Symbol" w:hAnsi="Symbol" w:cs="Symbol"/>
          <w:color w:val="000000"/>
        </w:rPr>
      </w:pPr>
      <w:r w:rsidRPr="005E567B">
        <w:t>Never operate a lift on soft ground or unlevel surfaces.</w:t>
      </w:r>
    </w:p>
    <w:p w:rsidR="00BC77D2" w:rsidRPr="004C324C" w:rsidRDefault="00BC77D2" w:rsidP="004C324C">
      <w:pPr>
        <w:pStyle w:val="ListParagraph"/>
        <w:rPr>
          <w:rFonts w:ascii="Symbol" w:hAnsi="Symbol" w:cs="Symbol"/>
          <w:color w:val="000000"/>
        </w:rPr>
      </w:pPr>
      <w:r w:rsidRPr="005E567B">
        <w:t>Lower the basket or platform to the ground before moving the lift.</w:t>
      </w:r>
    </w:p>
    <w:p w:rsidR="00BC77D2" w:rsidRPr="004C324C" w:rsidRDefault="00BC77D2" w:rsidP="004C324C">
      <w:pPr>
        <w:pStyle w:val="ListParagraph"/>
        <w:rPr>
          <w:rFonts w:ascii="Symbol" w:hAnsi="Symbol" w:cs="Symbol"/>
          <w:color w:val="000000"/>
        </w:rPr>
      </w:pPr>
      <w:r w:rsidRPr="005E567B">
        <w:t>Never move a lift with the outriggers extended.</w:t>
      </w:r>
    </w:p>
    <w:p w:rsidR="00BC77D2" w:rsidRPr="004C324C" w:rsidRDefault="00BC77D2" w:rsidP="004C324C">
      <w:pPr>
        <w:pStyle w:val="ListParagraph"/>
        <w:rPr>
          <w:rFonts w:ascii="Symbol" w:hAnsi="Symbol" w:cs="Symbol"/>
          <w:color w:val="000000"/>
        </w:rPr>
      </w:pPr>
      <w:r w:rsidRPr="005E567B">
        <w:t xml:space="preserve">Use a spotter to help you back the lift safely. </w:t>
      </w:r>
    </w:p>
    <w:p w:rsidR="00BC77D2" w:rsidRDefault="00BC77D2" w:rsidP="004C324C">
      <w:pPr>
        <w:pStyle w:val="BodyText"/>
      </w:pPr>
    </w:p>
    <w:p w:rsidR="00BC77D2" w:rsidRPr="002E0D60" w:rsidRDefault="00BC77D2" w:rsidP="004C324C">
      <w:pPr>
        <w:pStyle w:val="BodyText"/>
      </w:pPr>
      <w:r w:rsidRPr="002E0D60">
        <w:t>Operation:</w:t>
      </w:r>
    </w:p>
    <w:p w:rsidR="00BC77D2" w:rsidRDefault="00BC77D2" w:rsidP="004C324C">
      <w:pPr>
        <w:pStyle w:val="BodyText"/>
      </w:pPr>
    </w:p>
    <w:p w:rsidR="00892718" w:rsidRPr="00892718" w:rsidRDefault="00BC77D2" w:rsidP="00892718">
      <w:pPr>
        <w:pStyle w:val="ListParagraph"/>
        <w:rPr>
          <w:rFonts w:ascii="Symbol" w:hAnsi="Symbol" w:cs="Symbol"/>
          <w:color w:val="000000"/>
        </w:rPr>
      </w:pPr>
      <w:r w:rsidRPr="005E567B">
        <w:t>Set the brakes.</w:t>
      </w:r>
    </w:p>
    <w:p w:rsidR="00294E83" w:rsidRPr="00892718" w:rsidRDefault="00BC77D2" w:rsidP="00892718">
      <w:pPr>
        <w:pStyle w:val="ListParagraph"/>
        <w:rPr>
          <w:rFonts w:ascii="Symbol" w:hAnsi="Symbol" w:cs="Symbol"/>
          <w:color w:val="000000"/>
        </w:rPr>
      </w:pPr>
      <w:r w:rsidRPr="005E567B">
        <w:t>Level and stabilize the lift by extending the outriggers</w:t>
      </w:r>
      <w:r w:rsidR="00AF1323">
        <w:t>.</w:t>
      </w:r>
      <w:r w:rsidR="00294E83">
        <w:br w:type="page"/>
      </w:r>
    </w:p>
    <w:p w:rsidR="00294E83" w:rsidRPr="00294E83" w:rsidRDefault="00294E83" w:rsidP="00294E83">
      <w:pPr>
        <w:pStyle w:val="BodyText"/>
        <w:rPr>
          <w:b/>
          <w:bCs/>
          <w:sz w:val="28"/>
          <w:szCs w:val="28"/>
        </w:rPr>
      </w:pPr>
    </w:p>
    <w:p w:rsidR="00294E83" w:rsidRPr="00294E83" w:rsidRDefault="00294E83" w:rsidP="00294E83">
      <w:pPr>
        <w:pStyle w:val="BodyText"/>
        <w:rPr>
          <w:b/>
          <w:bCs/>
          <w:sz w:val="28"/>
          <w:szCs w:val="28"/>
        </w:rPr>
      </w:pPr>
    </w:p>
    <w:p w:rsidR="00AF1323" w:rsidRPr="00294E83" w:rsidRDefault="00BC77D2" w:rsidP="00294E83">
      <w:pPr>
        <w:pStyle w:val="ListParagraph"/>
        <w:rPr>
          <w:rFonts w:ascii="Symbol" w:hAnsi="Symbol" w:cs="Symbol"/>
          <w:color w:val="000000"/>
        </w:rPr>
      </w:pPr>
      <w:r w:rsidRPr="005E567B">
        <w:t>Check the area carefully for obstructions before positioning the basket or platform.</w:t>
      </w:r>
    </w:p>
    <w:p w:rsidR="006A2142" w:rsidRPr="00294E83" w:rsidRDefault="00BC77D2" w:rsidP="00294E83">
      <w:pPr>
        <w:pStyle w:val="ListParagraph"/>
        <w:rPr>
          <w:rFonts w:ascii="Symbol" w:hAnsi="Symbol" w:cs="Symbol"/>
          <w:color w:val="000000"/>
        </w:rPr>
      </w:pPr>
      <w:r w:rsidRPr="005E567B">
        <w:t>Never exceed boom or basket load limits.</w:t>
      </w:r>
    </w:p>
    <w:p w:rsidR="006A2142" w:rsidRDefault="006A2142" w:rsidP="00294E83">
      <w:pPr>
        <w:pStyle w:val="BodyText"/>
      </w:pPr>
    </w:p>
    <w:p w:rsidR="00BC77D2" w:rsidRPr="0053666F" w:rsidRDefault="00BC77D2" w:rsidP="00AF1323">
      <w:pPr>
        <w:pStyle w:val="Heading2"/>
      </w:pPr>
      <w:r w:rsidRPr="0053666F">
        <w:t xml:space="preserve">Arc Flash &amp; Electrical Shock </w:t>
      </w:r>
      <w:bookmarkStart w:id="2" w:name="_Hlk37335655"/>
      <w:r w:rsidRPr="0053666F">
        <w:t>Protection</w:t>
      </w:r>
    </w:p>
    <w:p w:rsidR="00BC77D2" w:rsidRDefault="00BC77D2" w:rsidP="00AF1323">
      <w:pPr>
        <w:pStyle w:val="BodyText"/>
      </w:pPr>
    </w:p>
    <w:p w:rsidR="00BC77D2" w:rsidRPr="002E0D60" w:rsidRDefault="00BC77D2" w:rsidP="00AF1323">
      <w:pPr>
        <w:pStyle w:val="BodyText"/>
      </w:pPr>
      <w:r w:rsidRPr="002E0D60">
        <w:t>General:</w:t>
      </w:r>
    </w:p>
    <w:p w:rsidR="00BC77D2" w:rsidRPr="00AF1323" w:rsidRDefault="00BC77D2" w:rsidP="00AF1323">
      <w:pPr>
        <w:pStyle w:val="BodyText"/>
      </w:pPr>
    </w:p>
    <w:p w:rsidR="00BC77D2" w:rsidRPr="00AF1323" w:rsidRDefault="00BC77D2" w:rsidP="00AF1323">
      <w:pPr>
        <w:pStyle w:val="ListParagraph"/>
        <w:rPr>
          <w:rFonts w:ascii="Symbol" w:hAnsi="Symbol" w:cs="Symbol"/>
          <w:color w:val="000000"/>
        </w:rPr>
      </w:pPr>
      <w:r w:rsidRPr="005F16CC">
        <w:t>Make sure you have the required safety training before working near energized electrical conductors or circuit parts.</w:t>
      </w:r>
    </w:p>
    <w:bookmarkEnd w:id="2"/>
    <w:p w:rsidR="00AF1323" w:rsidRPr="00AF1323" w:rsidRDefault="00BC77D2" w:rsidP="00AF1323">
      <w:pPr>
        <w:pStyle w:val="ListParagraph"/>
        <w:rPr>
          <w:rFonts w:ascii="Symbol" w:hAnsi="Symbol" w:cs="Symbol"/>
          <w:color w:val="000000"/>
        </w:rPr>
      </w:pPr>
      <w:r w:rsidRPr="005F16CC">
        <w:t>For protection from arc flash and electrical shock, maintain flash protection and shock protection boundaries of at least 5 feet from all units or systems pushing 480 volts or less, unless you’re wearing all necessary personal protective equipment.</w:t>
      </w:r>
    </w:p>
    <w:p w:rsidR="00BC77D2" w:rsidRPr="00AF1323" w:rsidRDefault="00BC77D2" w:rsidP="00AF1323">
      <w:pPr>
        <w:pStyle w:val="ListParagraph"/>
        <w:rPr>
          <w:rFonts w:ascii="Symbol" w:hAnsi="Symbol" w:cs="Symbol"/>
          <w:color w:val="000000"/>
        </w:rPr>
      </w:pPr>
      <w:r w:rsidRPr="005F16CC">
        <w:t>The shock protection boundary includes any conductive objects you might be carrying. Conductive objects that you’re carrying should never come closer to a unit or system than the established shock protection boundary allows.</w:t>
      </w:r>
    </w:p>
    <w:p w:rsidR="00BC77D2" w:rsidRPr="00AF1323" w:rsidRDefault="00BC77D2" w:rsidP="00AF1323">
      <w:pPr>
        <w:pStyle w:val="ListParagraph"/>
        <w:rPr>
          <w:rFonts w:ascii="Symbol" w:hAnsi="Symbol" w:cs="Symbol"/>
          <w:color w:val="000000"/>
        </w:rPr>
      </w:pPr>
      <w:r w:rsidRPr="005F16CC">
        <w:t xml:space="preserve">If you will be working on units or systems pushing more than 480 volts, check with your supervisor about </w:t>
      </w:r>
      <w:r>
        <w:t xml:space="preserve">the required and more protective </w:t>
      </w:r>
      <w:r w:rsidRPr="005F16CC">
        <w:t>arc flash and shock protection boundaries before starting work.</w:t>
      </w:r>
    </w:p>
    <w:p w:rsidR="00BC77D2" w:rsidRDefault="00BC77D2" w:rsidP="00AF1323">
      <w:pPr>
        <w:pStyle w:val="BodyText"/>
      </w:pPr>
    </w:p>
    <w:p w:rsidR="00BC77D2" w:rsidRPr="00B05A2B" w:rsidRDefault="00BC77D2" w:rsidP="00AF1323">
      <w:pPr>
        <w:pStyle w:val="BodyText"/>
      </w:pPr>
      <w:r w:rsidRPr="00B05A2B">
        <w:t>Troubleshooting:</w:t>
      </w:r>
    </w:p>
    <w:p w:rsidR="00BC77D2" w:rsidRDefault="00BC77D2" w:rsidP="00AF1323">
      <w:pPr>
        <w:pStyle w:val="BodyText"/>
      </w:pPr>
    </w:p>
    <w:p w:rsidR="00BC77D2" w:rsidRPr="00AF1323" w:rsidRDefault="00BC77D2" w:rsidP="00AF1323">
      <w:pPr>
        <w:pStyle w:val="ListParagraph"/>
        <w:rPr>
          <w:rFonts w:ascii="Symbol" w:hAnsi="Symbol" w:cs="Symbol"/>
          <w:color w:val="000000"/>
        </w:rPr>
      </w:pPr>
      <w:r w:rsidRPr="005F16CC">
        <w:t>When troubleshooting a unit or system pushing 480 volts or less, wear the following personal protective equipment at a minimum:</w:t>
      </w:r>
    </w:p>
    <w:p w:rsidR="00AF1323" w:rsidRPr="00AF1323" w:rsidRDefault="00AF1323" w:rsidP="00AF1323">
      <w:pPr>
        <w:pStyle w:val="BodyText"/>
      </w:pPr>
    </w:p>
    <w:p w:rsidR="00AF1323" w:rsidRPr="00AF1323" w:rsidRDefault="00BC77D2" w:rsidP="00AF1323">
      <w:pPr>
        <w:pStyle w:val="ListParagraph"/>
        <w:numPr>
          <w:ilvl w:val="1"/>
          <w:numId w:val="3"/>
        </w:numPr>
        <w:rPr>
          <w:rFonts w:ascii="Symbol" w:hAnsi="Symbol" w:cs="Symbol"/>
          <w:color w:val="000000"/>
        </w:rPr>
      </w:pPr>
      <w:r w:rsidRPr="005F16CC">
        <w:t>8-calorie arc-rated long-sleeved shirt and pants</w:t>
      </w:r>
      <w:r>
        <w:t>;</w:t>
      </w:r>
    </w:p>
    <w:p w:rsidR="00BC77D2" w:rsidRPr="00AF1323" w:rsidRDefault="00BC77D2" w:rsidP="00AF1323">
      <w:pPr>
        <w:pStyle w:val="ListParagraph"/>
        <w:numPr>
          <w:ilvl w:val="1"/>
          <w:numId w:val="3"/>
        </w:numPr>
        <w:rPr>
          <w:rFonts w:ascii="Symbol" w:hAnsi="Symbol" w:cs="Symbol"/>
          <w:color w:val="000000"/>
        </w:rPr>
      </w:pPr>
      <w:r w:rsidRPr="005F16CC">
        <w:t>8-calorie arc-rated balaclava</w:t>
      </w:r>
      <w:r>
        <w:t>;</w:t>
      </w:r>
    </w:p>
    <w:p w:rsidR="00BC77D2" w:rsidRPr="00AF1323" w:rsidRDefault="00BC77D2" w:rsidP="00AF1323">
      <w:pPr>
        <w:pStyle w:val="ListParagraph"/>
        <w:numPr>
          <w:ilvl w:val="1"/>
          <w:numId w:val="3"/>
        </w:numPr>
        <w:rPr>
          <w:rFonts w:ascii="Symbol" w:hAnsi="Symbol" w:cs="Symbol"/>
          <w:color w:val="000000"/>
        </w:rPr>
      </w:pPr>
      <w:r w:rsidRPr="005F16CC">
        <w:t>Safety glasses</w:t>
      </w:r>
      <w:r>
        <w:t>;</w:t>
      </w:r>
    </w:p>
    <w:p w:rsidR="00BC77D2" w:rsidRPr="00AF1323" w:rsidRDefault="00BC77D2" w:rsidP="00AF1323">
      <w:pPr>
        <w:pStyle w:val="ListParagraph"/>
        <w:numPr>
          <w:ilvl w:val="1"/>
          <w:numId w:val="3"/>
        </w:numPr>
        <w:rPr>
          <w:rFonts w:ascii="Symbol" w:hAnsi="Symbol" w:cs="Symbol"/>
          <w:color w:val="000000"/>
        </w:rPr>
      </w:pPr>
      <w:r w:rsidRPr="005F16CC">
        <w:t>Class E hardhat</w:t>
      </w:r>
      <w:r w:rsidR="00AF1323">
        <w:t>;</w:t>
      </w:r>
    </w:p>
    <w:p w:rsidR="00BC77D2" w:rsidRPr="00AF1323" w:rsidRDefault="00BC77D2" w:rsidP="00AF1323">
      <w:pPr>
        <w:pStyle w:val="ListParagraph"/>
        <w:numPr>
          <w:ilvl w:val="1"/>
          <w:numId w:val="3"/>
        </w:numPr>
        <w:rPr>
          <w:rFonts w:ascii="Symbol" w:hAnsi="Symbol" w:cs="Symbol"/>
          <w:color w:val="000000"/>
        </w:rPr>
      </w:pPr>
      <w:r w:rsidRPr="005F16CC">
        <w:t>8-calorie arc-rated face</w:t>
      </w:r>
      <w:r w:rsidR="00AF1323">
        <w:t xml:space="preserve"> </w:t>
      </w:r>
      <w:r w:rsidRPr="005F16CC">
        <w:t>shield</w:t>
      </w:r>
      <w:r>
        <w:t>;</w:t>
      </w:r>
    </w:p>
    <w:p w:rsidR="00BC77D2" w:rsidRPr="00AF1323" w:rsidRDefault="00BC77D2" w:rsidP="00AF1323">
      <w:pPr>
        <w:pStyle w:val="ListParagraph"/>
        <w:numPr>
          <w:ilvl w:val="1"/>
          <w:numId w:val="3"/>
        </w:numPr>
        <w:rPr>
          <w:rFonts w:ascii="Symbol" w:hAnsi="Symbol" w:cs="Symbol"/>
          <w:color w:val="000000"/>
        </w:rPr>
      </w:pPr>
      <w:r w:rsidRPr="00A91F13">
        <w:t>Class 00 rubber insulated gloves</w:t>
      </w:r>
      <w:r>
        <w:t>;</w:t>
      </w:r>
    </w:p>
    <w:p w:rsidR="00BC77D2" w:rsidRPr="00AF1323" w:rsidRDefault="00BC77D2" w:rsidP="00AF1323">
      <w:pPr>
        <w:pStyle w:val="ListParagraph"/>
        <w:numPr>
          <w:ilvl w:val="1"/>
          <w:numId w:val="3"/>
        </w:numPr>
        <w:rPr>
          <w:rFonts w:ascii="Symbol" w:hAnsi="Symbol" w:cs="Symbol"/>
          <w:color w:val="000000"/>
        </w:rPr>
      </w:pPr>
      <w:r w:rsidRPr="00A91F13">
        <w:t>Protective leather gloves over the rubber gloves</w:t>
      </w:r>
      <w:r>
        <w:t>;</w:t>
      </w:r>
    </w:p>
    <w:p w:rsidR="00BC77D2" w:rsidRPr="00AF1323" w:rsidRDefault="00BC77D2" w:rsidP="00AF1323">
      <w:pPr>
        <w:pStyle w:val="ListParagraph"/>
        <w:numPr>
          <w:ilvl w:val="1"/>
          <w:numId w:val="3"/>
        </w:numPr>
        <w:rPr>
          <w:rFonts w:ascii="Symbol" w:hAnsi="Symbol" w:cs="Symbol"/>
          <w:color w:val="000000"/>
        </w:rPr>
      </w:pPr>
      <w:r w:rsidRPr="00A91F13">
        <w:t>Earplugs</w:t>
      </w:r>
      <w:r>
        <w:t>; and</w:t>
      </w:r>
    </w:p>
    <w:p w:rsidR="00BC77D2" w:rsidRPr="00AF1323" w:rsidRDefault="00BC77D2" w:rsidP="00AF1323">
      <w:pPr>
        <w:pStyle w:val="ListParagraph"/>
        <w:numPr>
          <w:ilvl w:val="1"/>
          <w:numId w:val="3"/>
        </w:numPr>
        <w:rPr>
          <w:rFonts w:ascii="Symbol" w:hAnsi="Symbol" w:cs="Symbol"/>
          <w:color w:val="000000"/>
        </w:rPr>
      </w:pPr>
      <w:r w:rsidRPr="00A91F13">
        <w:t>Leather work boots or shoes</w:t>
      </w:r>
      <w:r>
        <w:t>.</w:t>
      </w:r>
    </w:p>
    <w:p w:rsidR="00AF1323" w:rsidRPr="00AF1323" w:rsidRDefault="00AF1323" w:rsidP="00AF1323">
      <w:pPr>
        <w:pStyle w:val="BodyText"/>
      </w:pPr>
    </w:p>
    <w:p w:rsidR="005B08C9" w:rsidRPr="005B08C9" w:rsidRDefault="00BC77D2" w:rsidP="005B08C9">
      <w:pPr>
        <w:pStyle w:val="ListParagraph"/>
        <w:rPr>
          <w:rFonts w:ascii="Symbol" w:hAnsi="Symbol" w:cs="Symbol"/>
          <w:color w:val="000000"/>
        </w:rPr>
      </w:pPr>
      <w:r w:rsidRPr="005F16CC">
        <w:t>Once you have completed troubleshooting, de-energize the unit and lockout the source of electricity.</w:t>
      </w:r>
    </w:p>
    <w:p w:rsidR="00294E83" w:rsidRPr="005B08C9" w:rsidRDefault="00BC77D2" w:rsidP="005B08C9">
      <w:pPr>
        <w:pStyle w:val="ListParagraph"/>
        <w:rPr>
          <w:rFonts w:ascii="Symbol" w:hAnsi="Symbol" w:cs="Symbol"/>
          <w:color w:val="000000"/>
        </w:rPr>
      </w:pPr>
      <w:r w:rsidRPr="005F16CC">
        <w:t>Test the unit or system to be sure the power is off.</w:t>
      </w:r>
      <w:r w:rsidR="00294E83">
        <w:br w:type="page"/>
      </w:r>
    </w:p>
    <w:p w:rsidR="00BC77D2" w:rsidRPr="00294E83" w:rsidRDefault="00BC77D2" w:rsidP="00294E83">
      <w:pPr>
        <w:pStyle w:val="BodyText"/>
        <w:rPr>
          <w:b/>
          <w:bCs/>
          <w:sz w:val="28"/>
          <w:szCs w:val="28"/>
        </w:rPr>
      </w:pPr>
    </w:p>
    <w:p w:rsidR="00294E83" w:rsidRPr="00294E83" w:rsidRDefault="00294E83" w:rsidP="00294E83">
      <w:pPr>
        <w:pStyle w:val="BodyText"/>
        <w:rPr>
          <w:b/>
          <w:bCs/>
          <w:sz w:val="28"/>
          <w:szCs w:val="28"/>
        </w:rPr>
      </w:pPr>
    </w:p>
    <w:p w:rsidR="00294E83" w:rsidRPr="00294E83" w:rsidRDefault="00BC77D2" w:rsidP="00294E83">
      <w:pPr>
        <w:pStyle w:val="ListParagraph"/>
        <w:rPr>
          <w:rFonts w:ascii="Symbol" w:hAnsi="Symbol" w:cs="Symbol"/>
          <w:color w:val="000000"/>
        </w:rPr>
      </w:pPr>
      <w:r w:rsidRPr="005F16CC">
        <w:t>Discharge the stored energy, such as the current in the capacitors.</w:t>
      </w:r>
    </w:p>
    <w:p w:rsidR="006A2142" w:rsidRPr="00294E83" w:rsidRDefault="00BC77D2" w:rsidP="00294E83">
      <w:pPr>
        <w:pStyle w:val="ListParagraph"/>
        <w:rPr>
          <w:rFonts w:ascii="Symbol" w:hAnsi="Symbol" w:cs="Symbol"/>
          <w:color w:val="000000"/>
        </w:rPr>
      </w:pPr>
      <w:r w:rsidRPr="005F16CC">
        <w:t xml:space="preserve">When all this is done and there are no exposed, energized </w:t>
      </w:r>
      <w:r>
        <w:t xml:space="preserve">electrical conductors or circuit </w:t>
      </w:r>
      <w:r w:rsidRPr="005F16CC">
        <w:t>parts, you can remove your arc flash and electrical shock personal protective equipment unless the unit you’re working on has a built-in interlocking disconnect.</w:t>
      </w:r>
    </w:p>
    <w:p w:rsidR="00AF1323" w:rsidRPr="00AF1323" w:rsidRDefault="00BC77D2" w:rsidP="00AF1323">
      <w:pPr>
        <w:pStyle w:val="ListParagraph"/>
        <w:rPr>
          <w:rFonts w:ascii="Symbol" w:hAnsi="Symbol" w:cs="Symbol"/>
          <w:color w:val="000000"/>
        </w:rPr>
      </w:pPr>
      <w:r w:rsidRPr="005F16CC">
        <w:t>When performing any kind of work on units with built-in interlocking disconnects, never remove any of your arc flash and electrical shock personal protective equipment.</w:t>
      </w:r>
    </w:p>
    <w:p w:rsidR="00BC77D2" w:rsidRPr="00AF1323" w:rsidRDefault="00BC77D2" w:rsidP="00AF1323">
      <w:pPr>
        <w:pStyle w:val="ListParagraph"/>
        <w:rPr>
          <w:rFonts w:ascii="Symbol" w:hAnsi="Symbol" w:cs="Symbol"/>
          <w:color w:val="000000"/>
        </w:rPr>
      </w:pPr>
      <w:r w:rsidRPr="005F16CC">
        <w:t xml:space="preserve">Never remove your safety glasses, no matter what type of unit or system you’re working on. </w:t>
      </w:r>
    </w:p>
    <w:p w:rsidR="00BC77D2" w:rsidRDefault="00BC77D2" w:rsidP="00AF1323">
      <w:pPr>
        <w:pStyle w:val="BodyText"/>
      </w:pPr>
    </w:p>
    <w:p w:rsidR="00BC77D2" w:rsidRPr="00B05A2B" w:rsidRDefault="00BC77D2" w:rsidP="00AF1323">
      <w:pPr>
        <w:pStyle w:val="BodyText"/>
      </w:pPr>
      <w:r w:rsidRPr="00B05A2B">
        <w:t xml:space="preserve">Re-Energizing: </w:t>
      </w:r>
    </w:p>
    <w:p w:rsidR="00BC77D2" w:rsidRDefault="00BC77D2" w:rsidP="00AF1323">
      <w:pPr>
        <w:pStyle w:val="BodyText"/>
      </w:pPr>
    </w:p>
    <w:p w:rsidR="00BC77D2" w:rsidRPr="00AF1323" w:rsidRDefault="00BC77D2" w:rsidP="00AF1323">
      <w:pPr>
        <w:pStyle w:val="ListParagraph"/>
        <w:rPr>
          <w:rFonts w:ascii="Symbol" w:hAnsi="Symbol" w:cs="Symbol"/>
          <w:color w:val="000000"/>
        </w:rPr>
      </w:pPr>
      <w:r w:rsidRPr="005F16CC">
        <w:t>Once the repairs are completed, be sure to remove all tools, materials and equipment from inside the unit or system.</w:t>
      </w:r>
    </w:p>
    <w:p w:rsidR="00BC77D2" w:rsidRPr="00AF1323" w:rsidRDefault="00BC77D2" w:rsidP="00AF1323">
      <w:pPr>
        <w:pStyle w:val="ListParagraph"/>
        <w:rPr>
          <w:rFonts w:ascii="Symbol" w:hAnsi="Symbol" w:cs="Symbol"/>
          <w:color w:val="000000"/>
        </w:rPr>
      </w:pPr>
      <w:r w:rsidRPr="005F16CC">
        <w:t>Close or replace any open doors or panels.</w:t>
      </w:r>
    </w:p>
    <w:p w:rsidR="00BC77D2" w:rsidRPr="00AF1323" w:rsidRDefault="00BC77D2" w:rsidP="00AF1323">
      <w:pPr>
        <w:pStyle w:val="ListParagraph"/>
        <w:rPr>
          <w:rFonts w:ascii="Symbol" w:hAnsi="Symbol" w:cs="Symbol"/>
          <w:color w:val="000000"/>
        </w:rPr>
      </w:pPr>
      <w:r w:rsidRPr="005F16CC">
        <w:t>Put all the arc flash and electrical shock personal protective equipment back on.</w:t>
      </w:r>
    </w:p>
    <w:p w:rsidR="00AF1323" w:rsidRPr="00AF1323" w:rsidRDefault="00BC77D2" w:rsidP="00AF1323">
      <w:pPr>
        <w:pStyle w:val="ListParagraph"/>
        <w:rPr>
          <w:rFonts w:ascii="Symbol" w:hAnsi="Symbol" w:cs="Symbol"/>
          <w:color w:val="000000"/>
        </w:rPr>
      </w:pPr>
      <w:r w:rsidRPr="005F16CC">
        <w:t>Remove the lockout device.</w:t>
      </w:r>
    </w:p>
    <w:p w:rsidR="00BC77D2" w:rsidRPr="00AF1323" w:rsidRDefault="00BC77D2" w:rsidP="00AF1323">
      <w:pPr>
        <w:pStyle w:val="ListParagraph"/>
        <w:rPr>
          <w:rFonts w:ascii="Symbol" w:hAnsi="Symbol" w:cs="Symbol"/>
          <w:color w:val="000000"/>
        </w:rPr>
      </w:pPr>
      <w:r w:rsidRPr="005F16CC">
        <w:t>Stand to the side of the electrical power source (e.g., panel box, switch, lever).</w:t>
      </w:r>
    </w:p>
    <w:p w:rsidR="00BC77D2" w:rsidRPr="00AF1323" w:rsidRDefault="00BC77D2" w:rsidP="00AF1323">
      <w:pPr>
        <w:pStyle w:val="ListParagraph"/>
        <w:rPr>
          <w:rFonts w:ascii="Symbol" w:hAnsi="Symbol" w:cs="Symbol"/>
          <w:color w:val="000000"/>
        </w:rPr>
      </w:pPr>
      <w:r w:rsidRPr="005F16CC">
        <w:t>Re-energize the unit.</w:t>
      </w:r>
    </w:p>
    <w:p w:rsidR="00BC77D2" w:rsidRDefault="00BC77D2" w:rsidP="00AF1323">
      <w:pPr>
        <w:pStyle w:val="BodyText"/>
      </w:pPr>
    </w:p>
    <w:p w:rsidR="00BC77D2" w:rsidRDefault="00BC77D2" w:rsidP="00AF1323">
      <w:pPr>
        <w:pStyle w:val="Heading2"/>
      </w:pPr>
      <w:r>
        <w:t>Asbestos</w:t>
      </w:r>
    </w:p>
    <w:p w:rsidR="00BC77D2" w:rsidRPr="005F16CC" w:rsidRDefault="00BC77D2" w:rsidP="00AF1323">
      <w:pPr>
        <w:pStyle w:val="BodyText"/>
      </w:pPr>
    </w:p>
    <w:p w:rsidR="00BC77D2" w:rsidRPr="0027630B" w:rsidRDefault="00BC77D2" w:rsidP="0027630B">
      <w:pPr>
        <w:pStyle w:val="BodyText"/>
      </w:pPr>
      <w:r w:rsidRPr="0027630B">
        <w:t>General:</w:t>
      </w:r>
    </w:p>
    <w:p w:rsidR="00BC77D2" w:rsidRPr="00AF1323" w:rsidRDefault="00BC77D2" w:rsidP="00AF1323">
      <w:pPr>
        <w:pStyle w:val="BodyText"/>
      </w:pPr>
    </w:p>
    <w:p w:rsidR="00BC77D2" w:rsidRPr="00AF1323" w:rsidRDefault="00BC77D2" w:rsidP="00AF1323">
      <w:pPr>
        <w:pStyle w:val="ListParagraph"/>
        <w:rPr>
          <w:rFonts w:ascii="Symbol" w:hAnsi="Symbol" w:cs="Symbol"/>
          <w:color w:val="000000"/>
        </w:rPr>
      </w:pPr>
      <w:r w:rsidRPr="00AF1323">
        <w:rPr>
          <w:rFonts w:eastAsia="UniversLTStd-LightCn"/>
        </w:rPr>
        <w:t>Assume that all building materials installed before 1980 contain asbestos.</w:t>
      </w:r>
    </w:p>
    <w:p w:rsidR="00BC77D2" w:rsidRPr="00AF1323" w:rsidRDefault="00BC77D2" w:rsidP="00AF1323">
      <w:pPr>
        <w:pStyle w:val="ListParagraph"/>
        <w:rPr>
          <w:rFonts w:ascii="Symbol" w:hAnsi="Symbol" w:cs="Symbol"/>
          <w:color w:val="000000"/>
        </w:rPr>
      </w:pPr>
      <w:r w:rsidRPr="00AF1323">
        <w:rPr>
          <w:rFonts w:eastAsia="UniversLTStd-LightCn"/>
        </w:rPr>
        <w:t>When you come across building materials installed before 1980 that would easily crush, crumble or come apart sending particles into the air, leave the area immediately and report the situation to your supervisor.</w:t>
      </w:r>
    </w:p>
    <w:p w:rsidR="00BC77D2" w:rsidRPr="0027630B" w:rsidRDefault="00BC77D2" w:rsidP="0027630B">
      <w:pPr>
        <w:pStyle w:val="BodyText"/>
        <w:rPr>
          <w:rFonts w:eastAsia="UniversLTStd-LightCn"/>
        </w:rPr>
      </w:pPr>
    </w:p>
    <w:p w:rsidR="00BC77D2" w:rsidRPr="0027630B" w:rsidRDefault="00BC77D2" w:rsidP="0027630B">
      <w:pPr>
        <w:pStyle w:val="BodyText"/>
        <w:rPr>
          <w:rFonts w:eastAsia="UniversLTStd-LightCn"/>
        </w:rPr>
      </w:pPr>
      <w:r w:rsidRPr="0027630B">
        <w:rPr>
          <w:rFonts w:eastAsia="UniversLTStd-LightCn"/>
        </w:rPr>
        <w:t>Working Around Asbestos:</w:t>
      </w:r>
    </w:p>
    <w:p w:rsidR="00BC77D2" w:rsidRDefault="00BC77D2" w:rsidP="00AF1323">
      <w:pPr>
        <w:pStyle w:val="BodyText"/>
        <w:rPr>
          <w:rFonts w:eastAsia="UniversLTStd-LightCn"/>
        </w:rPr>
      </w:pPr>
    </w:p>
    <w:p w:rsidR="005B08C9" w:rsidRPr="005B08C9" w:rsidRDefault="00BC77D2" w:rsidP="005B08C9">
      <w:pPr>
        <w:pStyle w:val="ListParagraph"/>
        <w:rPr>
          <w:rFonts w:ascii="Symbol" w:hAnsi="Symbol" w:cs="Symbol"/>
          <w:color w:val="000000"/>
        </w:rPr>
      </w:pPr>
      <w:r w:rsidRPr="0027630B">
        <w:rPr>
          <w:rFonts w:eastAsia="UniversLTStd-LightCn"/>
        </w:rPr>
        <w:t>Before working around suspect building materials, make sure you have the proper training and respiratory protection.</w:t>
      </w:r>
    </w:p>
    <w:p w:rsidR="0037437D" w:rsidRPr="005B08C9" w:rsidRDefault="00BC77D2" w:rsidP="005B08C9">
      <w:pPr>
        <w:pStyle w:val="ListParagraph"/>
        <w:rPr>
          <w:rFonts w:ascii="Symbol" w:hAnsi="Symbol" w:cs="Symbol"/>
          <w:color w:val="000000"/>
        </w:rPr>
      </w:pPr>
      <w:r w:rsidRPr="005B08C9">
        <w:rPr>
          <w:rFonts w:eastAsia="UniversLTStd-LightCn"/>
        </w:rPr>
        <w:t>Do whatever is necessary (e.g., wet method, respirator use, HEPA ventilation systems) to protect yourself from overexposure.</w:t>
      </w:r>
      <w:r w:rsidR="0037437D" w:rsidRPr="005B08C9">
        <w:rPr>
          <w:rFonts w:eastAsia="UniversLTStd-LightCn"/>
        </w:rPr>
        <w:br w:type="page"/>
      </w:r>
    </w:p>
    <w:p w:rsidR="00BC77D2" w:rsidRDefault="00BC77D2" w:rsidP="0037437D">
      <w:pPr>
        <w:pStyle w:val="BodyText"/>
        <w:rPr>
          <w:b/>
          <w:bCs/>
          <w:sz w:val="28"/>
          <w:szCs w:val="28"/>
        </w:rPr>
      </w:pPr>
    </w:p>
    <w:p w:rsidR="0037437D" w:rsidRPr="0037437D" w:rsidRDefault="0037437D" w:rsidP="0037437D">
      <w:pPr>
        <w:pStyle w:val="BodyText"/>
        <w:rPr>
          <w:b/>
          <w:bCs/>
          <w:sz w:val="28"/>
          <w:szCs w:val="28"/>
        </w:rPr>
      </w:pPr>
    </w:p>
    <w:p w:rsidR="0037437D" w:rsidRPr="0037437D" w:rsidRDefault="00BC77D2" w:rsidP="0037437D">
      <w:pPr>
        <w:pStyle w:val="ListParagraph"/>
        <w:rPr>
          <w:rFonts w:ascii="Symbol" w:hAnsi="Symbol" w:cs="Symbol"/>
          <w:color w:val="000000"/>
        </w:rPr>
      </w:pPr>
      <w:r w:rsidRPr="0027630B">
        <w:rPr>
          <w:rFonts w:eastAsia="UniversLTStd-LightCn"/>
        </w:rPr>
        <w:t>Wear coveralls and use the appropriate class and type of respirator while working around suspect building materials, unless our company’s sample tests, or air monitoring results indicate no risk of overexposure.</w:t>
      </w:r>
    </w:p>
    <w:p w:rsidR="006A2142" w:rsidRPr="0037437D" w:rsidRDefault="00BC77D2" w:rsidP="0037437D">
      <w:pPr>
        <w:pStyle w:val="ListParagraph"/>
        <w:rPr>
          <w:rFonts w:ascii="Symbol" w:hAnsi="Symbol" w:cs="Symbol"/>
          <w:color w:val="000000"/>
        </w:rPr>
      </w:pPr>
      <w:r w:rsidRPr="0037437D">
        <w:rPr>
          <w:rFonts w:eastAsia="UniversLTStd-LightCn"/>
        </w:rPr>
        <w:t xml:space="preserve">Carefully follow the appropriate decontamination procedure before leaving the worksite, including showering, changing clothes and properly </w:t>
      </w:r>
      <w:r w:rsidR="0072337E" w:rsidRPr="0037437D">
        <w:rPr>
          <w:rFonts w:eastAsia="UniversLTStd-LightCn"/>
        </w:rPr>
        <w:t>storing</w:t>
      </w:r>
      <w:r w:rsidR="0072337E" w:rsidRPr="0037437D">
        <w:rPr>
          <w:rFonts w:ascii="Symbol" w:hAnsi="Symbol" w:cs="Symbol"/>
          <w:color w:val="000000"/>
        </w:rPr>
        <w:t xml:space="preserve"> </w:t>
      </w:r>
      <w:r w:rsidR="0072337E" w:rsidRPr="0037437D">
        <w:rPr>
          <w:rFonts w:eastAsia="UniversLTStd-LightCn"/>
        </w:rPr>
        <w:t>contaminated</w:t>
      </w:r>
      <w:r w:rsidRPr="0037437D">
        <w:rPr>
          <w:rFonts w:eastAsia="UniversLTStd-LightCn"/>
        </w:rPr>
        <w:t xml:space="preserve"> clothing.</w:t>
      </w:r>
    </w:p>
    <w:p w:rsidR="006A2142" w:rsidRDefault="006A2142" w:rsidP="0037437D">
      <w:pPr>
        <w:pStyle w:val="BodyText"/>
      </w:pPr>
    </w:p>
    <w:p w:rsidR="00BC77D2" w:rsidRPr="00FA09BB" w:rsidRDefault="00BC77D2" w:rsidP="0027630B">
      <w:pPr>
        <w:pStyle w:val="Heading2"/>
        <w:rPr>
          <w:rFonts w:eastAsia="UniversLTStd-LightCn"/>
        </w:rPr>
      </w:pPr>
      <w:r w:rsidRPr="00FA09BB">
        <w:rPr>
          <w:rFonts w:eastAsia="UniversLTStd-LightCn"/>
        </w:rPr>
        <w:t>Bloodborne Pathogens</w:t>
      </w:r>
    </w:p>
    <w:p w:rsidR="00BC77D2" w:rsidRPr="0027630B" w:rsidRDefault="00BC77D2" w:rsidP="0027630B">
      <w:pPr>
        <w:pStyle w:val="BodyText"/>
        <w:rPr>
          <w:rFonts w:eastAsia="UniversLTStd-LightCn"/>
        </w:rPr>
      </w:pPr>
    </w:p>
    <w:p w:rsidR="00BC77D2" w:rsidRPr="0027630B" w:rsidRDefault="00BC77D2" w:rsidP="0027630B">
      <w:pPr>
        <w:pStyle w:val="BodyText"/>
      </w:pPr>
      <w:r w:rsidRPr="0027630B">
        <w:t>General:</w:t>
      </w:r>
    </w:p>
    <w:p w:rsidR="00BC77D2" w:rsidRPr="0027630B" w:rsidRDefault="00BC77D2" w:rsidP="0027630B">
      <w:pPr>
        <w:pStyle w:val="BodyText"/>
        <w:rPr>
          <w:rFonts w:eastAsia="UniversLTStd-LightCn"/>
        </w:rPr>
      </w:pPr>
    </w:p>
    <w:p w:rsidR="00BC77D2" w:rsidRPr="0027630B" w:rsidRDefault="00BC77D2" w:rsidP="0027630B">
      <w:pPr>
        <w:pStyle w:val="ListParagraph"/>
        <w:rPr>
          <w:rFonts w:ascii="Symbol" w:hAnsi="Symbol" w:cs="Symbol"/>
          <w:color w:val="000000"/>
        </w:rPr>
      </w:pPr>
      <w:r w:rsidRPr="0027630B">
        <w:rPr>
          <w:rFonts w:eastAsia="UniversLTStd-LightCn"/>
        </w:rPr>
        <w:t>Be aware of bloodborne pathogen hazards when responding to an injury or working in places where human blood or body fluids might be present, such as health care facilities, nursing homes, dental facilities, funeral homes and wastewater treatment plants.</w:t>
      </w:r>
    </w:p>
    <w:p w:rsidR="0027630B" w:rsidRPr="0027630B" w:rsidRDefault="00BC77D2" w:rsidP="0027630B">
      <w:pPr>
        <w:pStyle w:val="ListParagraph"/>
        <w:rPr>
          <w:rFonts w:ascii="Symbol" w:hAnsi="Symbol" w:cs="Symbol"/>
          <w:color w:val="000000"/>
        </w:rPr>
      </w:pPr>
      <w:r w:rsidRPr="0027630B">
        <w:rPr>
          <w:rFonts w:eastAsia="UniversLTStd-LightCn"/>
        </w:rPr>
        <w:t xml:space="preserve">Use the appropriate personal protective equipment (PPE) to prevent human blood and body fluids from contacting your eyes, nose, mouth, or open cuts, punctures or abrasions in the skin. Appropriate PPE </w:t>
      </w:r>
      <w:proofErr w:type="gramStart"/>
      <w:r w:rsidRPr="0027630B">
        <w:rPr>
          <w:rFonts w:eastAsia="UniversLTStd-LightCn"/>
        </w:rPr>
        <w:t>includes:</w:t>
      </w:r>
      <w:proofErr w:type="gramEnd"/>
      <w:r w:rsidRPr="0027630B">
        <w:rPr>
          <w:rFonts w:eastAsia="UniversLTStd-LightCn"/>
        </w:rPr>
        <w:t xml:space="preserve"> safety glasses or goggles, nitrile medical exam gloves and a surgical mask or face shield that covers your nose and mouth.</w:t>
      </w:r>
    </w:p>
    <w:p w:rsidR="00BC77D2" w:rsidRPr="0027630B" w:rsidRDefault="00BC77D2" w:rsidP="0027630B">
      <w:pPr>
        <w:pStyle w:val="ListParagraph"/>
        <w:rPr>
          <w:rFonts w:ascii="Symbol" w:hAnsi="Symbol" w:cs="Symbol"/>
          <w:color w:val="000000"/>
        </w:rPr>
      </w:pPr>
      <w:r w:rsidRPr="0027630B">
        <w:rPr>
          <w:rFonts w:eastAsia="UniversLTStd-LightCn"/>
        </w:rPr>
        <w:t>Thoroughly wash your hands and face with warm, soapy water immediately after exposure to human blood or body fluids.</w:t>
      </w:r>
    </w:p>
    <w:p w:rsidR="00BC77D2" w:rsidRPr="0027630B" w:rsidRDefault="00BC77D2" w:rsidP="0027630B">
      <w:pPr>
        <w:pStyle w:val="BodyText"/>
        <w:rPr>
          <w:rFonts w:eastAsia="UniversLTStd-LightCn"/>
        </w:rPr>
      </w:pPr>
    </w:p>
    <w:p w:rsidR="00BC77D2" w:rsidRDefault="00BC77D2" w:rsidP="0027630B">
      <w:pPr>
        <w:pStyle w:val="Heading2"/>
        <w:rPr>
          <w:rFonts w:eastAsia="UniversLTStd-LightCn"/>
        </w:rPr>
      </w:pPr>
      <w:r w:rsidRPr="00F94D44">
        <w:rPr>
          <w:rFonts w:eastAsia="UniversLTStd-LightCn"/>
        </w:rPr>
        <w:t xml:space="preserve">Carbon Monoxide </w:t>
      </w:r>
    </w:p>
    <w:p w:rsidR="00BC77D2" w:rsidRPr="0027630B" w:rsidRDefault="00BC77D2" w:rsidP="0027630B">
      <w:pPr>
        <w:pStyle w:val="BodyText"/>
        <w:rPr>
          <w:rFonts w:eastAsia="UniversLTStd-LightCn"/>
        </w:rPr>
      </w:pPr>
    </w:p>
    <w:p w:rsidR="00BC77D2" w:rsidRPr="0027630B" w:rsidRDefault="00BC77D2" w:rsidP="0027630B">
      <w:pPr>
        <w:pStyle w:val="BodyText"/>
      </w:pPr>
      <w:r w:rsidRPr="0027630B">
        <w:t>General:</w:t>
      </w:r>
    </w:p>
    <w:p w:rsidR="00BC77D2" w:rsidRPr="0027630B" w:rsidRDefault="00BC77D2" w:rsidP="0027630B">
      <w:pPr>
        <w:pStyle w:val="BodyText"/>
        <w:rPr>
          <w:rFonts w:eastAsia="UniversLTStd-LightCn"/>
        </w:rPr>
      </w:pPr>
    </w:p>
    <w:p w:rsidR="00BC77D2" w:rsidRPr="0027630B" w:rsidRDefault="00BC77D2" w:rsidP="0027630B">
      <w:pPr>
        <w:pStyle w:val="ListParagraph"/>
        <w:rPr>
          <w:rFonts w:ascii="Symbol" w:hAnsi="Symbol" w:cs="Symbol"/>
          <w:color w:val="000000"/>
        </w:rPr>
      </w:pPr>
      <w:r w:rsidRPr="0027630B">
        <w:rPr>
          <w:rFonts w:eastAsia="UniversLTStd-LightCn"/>
        </w:rPr>
        <w:t>When working around sources of carbon monoxide, ensure that the area is well ventilated.</w:t>
      </w:r>
    </w:p>
    <w:p w:rsidR="00BC77D2" w:rsidRPr="0027630B" w:rsidRDefault="00BC77D2" w:rsidP="0027630B">
      <w:pPr>
        <w:pStyle w:val="ListParagraph"/>
        <w:rPr>
          <w:rFonts w:ascii="Symbol" w:hAnsi="Symbol" w:cs="Symbol"/>
          <w:color w:val="000000"/>
        </w:rPr>
      </w:pPr>
      <w:r w:rsidRPr="0027630B">
        <w:rPr>
          <w:rFonts w:eastAsia="UniversLTStd-LightCn"/>
        </w:rPr>
        <w:t>If the area does not appear to be well ventilated, leave it immediately and seek fresh air. Your senses cannot help you determine whether carbon monoxide is present.</w:t>
      </w:r>
    </w:p>
    <w:p w:rsidR="00BC77D2" w:rsidRPr="0027630B" w:rsidRDefault="00BC77D2" w:rsidP="0027630B">
      <w:pPr>
        <w:pStyle w:val="BodyText"/>
        <w:rPr>
          <w:rFonts w:eastAsia="UniversLTStd-LightCn"/>
        </w:rPr>
      </w:pPr>
    </w:p>
    <w:p w:rsidR="00BC77D2" w:rsidRDefault="00BC77D2" w:rsidP="0027630B">
      <w:pPr>
        <w:pStyle w:val="Heading2"/>
        <w:rPr>
          <w:rFonts w:eastAsia="UniversLTStd-LightCn"/>
        </w:rPr>
      </w:pPr>
      <w:r w:rsidRPr="00F94D44">
        <w:rPr>
          <w:rFonts w:eastAsia="UniversLTStd-LightCn"/>
        </w:rPr>
        <w:t>C</w:t>
      </w:r>
      <w:r>
        <w:rPr>
          <w:rFonts w:eastAsia="UniversLTStd-LightCn"/>
        </w:rPr>
        <w:t>ommon Chemical Substances</w:t>
      </w:r>
    </w:p>
    <w:p w:rsidR="00BC77D2" w:rsidRPr="0027630B" w:rsidRDefault="00BC77D2" w:rsidP="0027630B">
      <w:pPr>
        <w:pStyle w:val="BodyText"/>
        <w:rPr>
          <w:rFonts w:eastAsia="UniversLTStd-LightCn"/>
        </w:rPr>
      </w:pPr>
    </w:p>
    <w:p w:rsidR="00BC77D2" w:rsidRPr="0027630B" w:rsidRDefault="00BC77D2" w:rsidP="0027630B">
      <w:pPr>
        <w:pStyle w:val="BodyText"/>
      </w:pPr>
      <w:r w:rsidRPr="0027630B">
        <w:t>General:</w:t>
      </w:r>
    </w:p>
    <w:p w:rsidR="00BC77D2" w:rsidRPr="0027630B" w:rsidRDefault="00BC77D2" w:rsidP="0027630B">
      <w:pPr>
        <w:pStyle w:val="BodyText"/>
        <w:rPr>
          <w:rFonts w:eastAsia="UniversLTStd-LightCn"/>
        </w:rPr>
      </w:pPr>
    </w:p>
    <w:p w:rsidR="0037437D" w:rsidRPr="005B08C9" w:rsidRDefault="00BC77D2" w:rsidP="005B08C9">
      <w:pPr>
        <w:pStyle w:val="ListParagraph"/>
        <w:rPr>
          <w:rFonts w:ascii="Symbol" w:hAnsi="Symbol" w:cs="Symbol"/>
          <w:color w:val="000000"/>
        </w:rPr>
      </w:pPr>
      <w:r w:rsidRPr="005B08C9">
        <w:rPr>
          <w:rFonts w:eastAsia="UniversLTStd-LightCn"/>
        </w:rPr>
        <w:t>Protect yourself from these substances by ensuring that they do not enter your body.</w:t>
      </w:r>
      <w:r w:rsidR="0037437D" w:rsidRPr="005B08C9">
        <w:rPr>
          <w:rFonts w:eastAsia="UniversLTStd-LightCn"/>
        </w:rPr>
        <w:br w:type="page"/>
      </w:r>
    </w:p>
    <w:p w:rsidR="0037437D" w:rsidRDefault="0037437D" w:rsidP="0037437D">
      <w:pPr>
        <w:pStyle w:val="BodyText"/>
        <w:rPr>
          <w:b/>
          <w:bCs/>
          <w:sz w:val="28"/>
          <w:szCs w:val="28"/>
        </w:rPr>
      </w:pPr>
    </w:p>
    <w:p w:rsidR="0037437D" w:rsidRPr="0037437D" w:rsidRDefault="0037437D" w:rsidP="0037437D">
      <w:pPr>
        <w:pStyle w:val="BodyText"/>
        <w:rPr>
          <w:b/>
          <w:bCs/>
          <w:sz w:val="28"/>
          <w:szCs w:val="28"/>
        </w:rPr>
      </w:pPr>
    </w:p>
    <w:p w:rsidR="006A2142" w:rsidRPr="0037437D" w:rsidRDefault="00BC77D2" w:rsidP="0037437D">
      <w:pPr>
        <w:pStyle w:val="ListParagraph"/>
        <w:rPr>
          <w:rFonts w:ascii="Symbol" w:hAnsi="Symbol" w:cs="Symbol"/>
          <w:color w:val="000000"/>
        </w:rPr>
      </w:pPr>
      <w:r w:rsidRPr="0037437D">
        <w:rPr>
          <w:rFonts w:eastAsia="UniversLTStd-LightCn"/>
        </w:rPr>
        <w:t>Use the proper personal protective equipment such as gloves, goggles, face shields, aprons and, when necessary, respirators to keep from inhaling, ingesting, injecting or absorbing chemical substances into your body.</w:t>
      </w:r>
    </w:p>
    <w:p w:rsidR="006A2142" w:rsidRDefault="006A2142" w:rsidP="0037437D">
      <w:pPr>
        <w:pStyle w:val="BodyText"/>
      </w:pPr>
    </w:p>
    <w:p w:rsidR="00BC77D2" w:rsidRPr="009342AA" w:rsidRDefault="00BC77D2" w:rsidP="0027630B">
      <w:pPr>
        <w:pStyle w:val="Heading2"/>
        <w:rPr>
          <w:rFonts w:eastAsia="UniversLTStd-LightCn"/>
          <w:color w:val="000000"/>
        </w:rPr>
      </w:pPr>
      <w:r w:rsidRPr="009342AA">
        <w:rPr>
          <w:rFonts w:eastAsia="UniversLTStd-LightCn"/>
        </w:rPr>
        <w:t>Compressed Air</w:t>
      </w:r>
    </w:p>
    <w:p w:rsidR="00BC77D2" w:rsidRPr="0027630B" w:rsidRDefault="00BC77D2" w:rsidP="0027630B">
      <w:pPr>
        <w:pStyle w:val="BodyText"/>
        <w:rPr>
          <w:rFonts w:eastAsia="UniversLTStd-LightCn"/>
        </w:rPr>
      </w:pPr>
    </w:p>
    <w:p w:rsidR="00BC77D2" w:rsidRPr="0027630B" w:rsidRDefault="00BC77D2" w:rsidP="0027630B">
      <w:pPr>
        <w:pStyle w:val="BodyText"/>
      </w:pPr>
      <w:r w:rsidRPr="0027630B">
        <w:t>General:</w:t>
      </w:r>
    </w:p>
    <w:p w:rsidR="00BC77D2" w:rsidRPr="0027630B" w:rsidRDefault="00BC77D2" w:rsidP="0027630B">
      <w:pPr>
        <w:pStyle w:val="BodyText"/>
        <w:rPr>
          <w:rFonts w:eastAsia="UniversLTStd-LightCn"/>
        </w:rPr>
      </w:pPr>
    </w:p>
    <w:p w:rsidR="0027630B" w:rsidRPr="0027630B" w:rsidRDefault="00BC77D2" w:rsidP="0027630B">
      <w:pPr>
        <w:pStyle w:val="ListParagraph"/>
        <w:rPr>
          <w:rFonts w:ascii="Symbol" w:hAnsi="Symbol" w:cs="Symbol"/>
          <w:color w:val="000000"/>
        </w:rPr>
      </w:pPr>
      <w:r w:rsidRPr="0027630B">
        <w:rPr>
          <w:rFonts w:eastAsia="UniversLTStd-LightCn"/>
        </w:rPr>
        <w:t>Before using compressed air for cleaning, ensure there are no hazardous substances that could become airborne when compressed air is released.</w:t>
      </w:r>
    </w:p>
    <w:p w:rsidR="0027630B" w:rsidRPr="0027630B" w:rsidRDefault="00BC77D2" w:rsidP="0027630B">
      <w:pPr>
        <w:pStyle w:val="ListParagraph"/>
        <w:rPr>
          <w:rFonts w:ascii="Symbol" w:hAnsi="Symbol" w:cs="Symbol"/>
          <w:color w:val="000000"/>
        </w:rPr>
      </w:pPr>
      <w:r w:rsidRPr="0027630B">
        <w:rPr>
          <w:rFonts w:eastAsia="UniversLTStd-LightCn"/>
        </w:rPr>
        <w:t>Reduce the pressure to less than 30 pounds per square inch (psi) before using compressed air for cleaning.</w:t>
      </w:r>
    </w:p>
    <w:p w:rsidR="00BC77D2" w:rsidRPr="0027630B" w:rsidRDefault="00BC77D2" w:rsidP="0027630B">
      <w:pPr>
        <w:pStyle w:val="ListParagraph"/>
        <w:rPr>
          <w:rFonts w:ascii="Symbol" w:hAnsi="Symbol" w:cs="Symbol"/>
          <w:color w:val="000000"/>
        </w:rPr>
      </w:pPr>
      <w:r w:rsidRPr="0027630B">
        <w:rPr>
          <w:rFonts w:eastAsia="UniversLTStd-LightCn"/>
        </w:rPr>
        <w:t>Wear chip guarding and safety glasses when using compressed air for cleaning.</w:t>
      </w:r>
    </w:p>
    <w:p w:rsidR="00BC77D2" w:rsidRPr="0027630B" w:rsidRDefault="00BC77D2" w:rsidP="0027630B">
      <w:pPr>
        <w:pStyle w:val="BodyText"/>
        <w:rPr>
          <w:rFonts w:eastAsia="UniversLTStd-LightCn"/>
        </w:rPr>
      </w:pPr>
    </w:p>
    <w:p w:rsidR="00BC77D2" w:rsidRPr="00FC2EB2" w:rsidRDefault="00BC77D2" w:rsidP="0027630B">
      <w:pPr>
        <w:pStyle w:val="Heading2"/>
        <w:rPr>
          <w:rFonts w:eastAsia="UniversLTStd-LightCn"/>
          <w:color w:val="000000"/>
        </w:rPr>
      </w:pPr>
      <w:bookmarkStart w:id="3" w:name="_Hlk37655017"/>
      <w:r w:rsidRPr="009342AA">
        <w:rPr>
          <w:rFonts w:eastAsia="UniversLTStd-LightCn"/>
        </w:rPr>
        <w:t xml:space="preserve">Compressed </w:t>
      </w:r>
      <w:r>
        <w:rPr>
          <w:rFonts w:eastAsia="UniversLTStd-LightCn"/>
        </w:rPr>
        <w:t>Gas Cylinders</w:t>
      </w:r>
    </w:p>
    <w:bookmarkEnd w:id="3"/>
    <w:p w:rsidR="00BC77D2" w:rsidRPr="0027630B" w:rsidRDefault="00BC77D2" w:rsidP="0027630B">
      <w:pPr>
        <w:pStyle w:val="BodyText"/>
        <w:rPr>
          <w:rFonts w:eastAsia="UniversLTStd-LightCn"/>
        </w:rPr>
      </w:pPr>
    </w:p>
    <w:p w:rsidR="00BC77D2" w:rsidRPr="0027630B" w:rsidRDefault="00BC77D2" w:rsidP="0027630B">
      <w:pPr>
        <w:pStyle w:val="BodyText"/>
      </w:pPr>
      <w:r w:rsidRPr="0027630B">
        <w:t>General:</w:t>
      </w:r>
    </w:p>
    <w:p w:rsidR="00BC77D2" w:rsidRPr="0027630B" w:rsidRDefault="00BC77D2" w:rsidP="0027630B">
      <w:pPr>
        <w:pStyle w:val="BodyText"/>
        <w:rPr>
          <w:rFonts w:eastAsia="UniversLTStd-LightCn"/>
        </w:rPr>
      </w:pPr>
    </w:p>
    <w:p w:rsidR="0027630B" w:rsidRPr="0027630B" w:rsidRDefault="00BC77D2" w:rsidP="0027630B">
      <w:pPr>
        <w:pStyle w:val="ListParagraph"/>
        <w:rPr>
          <w:rFonts w:ascii="Symbol" w:hAnsi="Symbol" w:cs="Symbol"/>
          <w:color w:val="000000"/>
        </w:rPr>
      </w:pPr>
      <w:r w:rsidRPr="0027630B">
        <w:rPr>
          <w:rFonts w:eastAsia="UniversLTStd-LightCn"/>
        </w:rPr>
        <w:t>Protect yourself and others from fire, explosion and struck-by hazards caused by inappropriate use or treatment of compressed gas cylinders.</w:t>
      </w:r>
    </w:p>
    <w:p w:rsidR="0027630B" w:rsidRPr="0027630B" w:rsidRDefault="00BC77D2" w:rsidP="0027630B">
      <w:pPr>
        <w:pStyle w:val="ListParagraph"/>
        <w:rPr>
          <w:rFonts w:ascii="Symbol" w:hAnsi="Symbol" w:cs="Symbol"/>
          <w:color w:val="000000"/>
        </w:rPr>
      </w:pPr>
      <w:r w:rsidRPr="0027630B">
        <w:rPr>
          <w:rFonts w:eastAsia="UniversLTStd-LightCn"/>
        </w:rPr>
        <w:t>Always keep compressed gas cylinders secured in an upright position.</w:t>
      </w:r>
    </w:p>
    <w:p w:rsidR="0027630B" w:rsidRPr="0027630B" w:rsidRDefault="00BC77D2" w:rsidP="0027630B">
      <w:pPr>
        <w:pStyle w:val="ListParagraph"/>
        <w:rPr>
          <w:rFonts w:ascii="Symbol" w:hAnsi="Symbol" w:cs="Symbol"/>
          <w:color w:val="000000"/>
        </w:rPr>
      </w:pPr>
      <w:r w:rsidRPr="0027630B">
        <w:rPr>
          <w:rFonts w:eastAsia="UniversLTStd-LightCn"/>
        </w:rPr>
        <w:t>Close the cylinder valves as soon as work is completed, when cylinders are empty, and before transporting, moving or storing the cylinders.</w:t>
      </w:r>
    </w:p>
    <w:p w:rsidR="00BC77D2" w:rsidRPr="0027630B" w:rsidRDefault="00BC77D2" w:rsidP="0027630B">
      <w:pPr>
        <w:pStyle w:val="ListParagraph"/>
        <w:rPr>
          <w:rFonts w:ascii="Symbol" w:hAnsi="Symbol" w:cs="Symbol"/>
          <w:color w:val="000000"/>
        </w:rPr>
      </w:pPr>
      <w:r w:rsidRPr="0027630B">
        <w:rPr>
          <w:rFonts w:eastAsia="UniversLTStd-LightCn"/>
        </w:rPr>
        <w:t>Before transporting, moving or storing compressed gas cylinders, make sure that the valve protection caps are in place.</w:t>
      </w:r>
    </w:p>
    <w:p w:rsidR="00BC77D2" w:rsidRPr="0027630B" w:rsidRDefault="00BC77D2" w:rsidP="0027630B">
      <w:pPr>
        <w:pStyle w:val="BodyText"/>
        <w:rPr>
          <w:rFonts w:eastAsia="UniversLTStd-LightCn"/>
        </w:rPr>
      </w:pPr>
    </w:p>
    <w:p w:rsidR="00BC77D2" w:rsidRPr="0027630B" w:rsidRDefault="00BC77D2" w:rsidP="0027630B">
      <w:pPr>
        <w:pStyle w:val="BodyText"/>
        <w:rPr>
          <w:rFonts w:eastAsia="UniversLTStd-LightCn"/>
        </w:rPr>
      </w:pPr>
      <w:r w:rsidRPr="0027630B">
        <w:rPr>
          <w:rFonts w:eastAsia="UniversLTStd-LightCn"/>
        </w:rPr>
        <w:t>Storage:</w:t>
      </w:r>
    </w:p>
    <w:p w:rsidR="00BC77D2" w:rsidRPr="0027630B" w:rsidRDefault="00BC77D2" w:rsidP="0027630B">
      <w:pPr>
        <w:pStyle w:val="BodyText"/>
        <w:rPr>
          <w:rFonts w:eastAsia="UniversLTStd-LightCn"/>
        </w:rPr>
      </w:pPr>
    </w:p>
    <w:p w:rsidR="00EE562C" w:rsidRPr="00EE562C" w:rsidRDefault="00BC77D2" w:rsidP="00EE562C">
      <w:pPr>
        <w:pStyle w:val="ListParagraph"/>
        <w:rPr>
          <w:rFonts w:ascii="Symbol" w:hAnsi="Symbol" w:cs="Symbol"/>
          <w:color w:val="000000"/>
        </w:rPr>
      </w:pPr>
      <w:r w:rsidRPr="0027630B">
        <w:rPr>
          <w:rFonts w:eastAsia="UniversLTStd-LightCn"/>
        </w:rPr>
        <w:t>Store cylinders in a dry, well-ventilated area at least 20 feet from combustible materials.</w:t>
      </w:r>
    </w:p>
    <w:p w:rsidR="00EE562C" w:rsidRPr="00EE562C" w:rsidRDefault="00BC77D2" w:rsidP="00EE562C">
      <w:pPr>
        <w:pStyle w:val="ListParagraph"/>
        <w:rPr>
          <w:rFonts w:ascii="Symbol" w:hAnsi="Symbol" w:cs="Symbol"/>
          <w:color w:val="000000"/>
        </w:rPr>
      </w:pPr>
      <w:r w:rsidRPr="00EE562C">
        <w:rPr>
          <w:rFonts w:eastAsia="UniversLTStd-LightCn"/>
        </w:rPr>
        <w:t>Store oxygen cylinders at least 20 feet from fuel gas cylinders such as acetylene or separate them with a ½</w:t>
      </w:r>
      <w:r w:rsidRPr="00EE562C">
        <w:rPr>
          <w:rFonts w:ascii="Cambria Math" w:eastAsia="UniversLTStd-LightCn" w:hAnsi="Cambria Math" w:cs="Cambria Math"/>
        </w:rPr>
        <w:t>‑</w:t>
      </w:r>
      <w:r w:rsidRPr="00EE562C">
        <w:rPr>
          <w:rFonts w:eastAsia="UniversLTStd-LightCn"/>
        </w:rPr>
        <w:t>hour non-combustible barrier that is at least 5 feet high.</w:t>
      </w:r>
    </w:p>
    <w:p w:rsidR="005B08C9" w:rsidRPr="005B08C9" w:rsidRDefault="00BC77D2" w:rsidP="005B08C9">
      <w:pPr>
        <w:pStyle w:val="ListParagraph"/>
        <w:rPr>
          <w:rFonts w:ascii="Symbol" w:hAnsi="Symbol" w:cs="Symbol"/>
          <w:color w:val="000000"/>
        </w:rPr>
      </w:pPr>
      <w:r w:rsidRPr="00EE562C">
        <w:rPr>
          <w:rFonts w:eastAsia="UniversLTStd-LightCn"/>
        </w:rPr>
        <w:t>Never store cylinders in gang boxes, lockers or other poorly ventilated areas.</w:t>
      </w:r>
    </w:p>
    <w:p w:rsidR="0037437D" w:rsidRPr="005B08C9" w:rsidRDefault="00BC77D2" w:rsidP="005B08C9">
      <w:pPr>
        <w:pStyle w:val="ListParagraph"/>
        <w:rPr>
          <w:rFonts w:ascii="Symbol" w:hAnsi="Symbol" w:cs="Symbol"/>
          <w:color w:val="000000"/>
        </w:rPr>
      </w:pPr>
      <w:r w:rsidRPr="005B08C9">
        <w:rPr>
          <w:rFonts w:eastAsia="UniversLTStd-LightCn"/>
        </w:rPr>
        <w:t>Store gas hoses in dry, well-ventilated areas.</w:t>
      </w:r>
      <w:r w:rsidR="0037437D" w:rsidRPr="005B08C9">
        <w:rPr>
          <w:rFonts w:eastAsia="UniversLTStd-LightCn"/>
        </w:rPr>
        <w:br w:type="page"/>
      </w:r>
    </w:p>
    <w:p w:rsidR="00BC77D2" w:rsidRPr="0037437D" w:rsidRDefault="00BC77D2" w:rsidP="0037437D">
      <w:pPr>
        <w:pStyle w:val="BodyText"/>
        <w:rPr>
          <w:b/>
          <w:bCs/>
          <w:sz w:val="28"/>
          <w:szCs w:val="28"/>
        </w:rPr>
      </w:pPr>
    </w:p>
    <w:p w:rsidR="00BC77D2" w:rsidRPr="0037437D" w:rsidRDefault="00BC77D2" w:rsidP="0027630B">
      <w:pPr>
        <w:pStyle w:val="BodyText"/>
        <w:rPr>
          <w:rFonts w:eastAsia="UniversLTStd-LightCn"/>
          <w:b/>
          <w:bCs/>
          <w:sz w:val="28"/>
          <w:szCs w:val="28"/>
        </w:rPr>
      </w:pPr>
    </w:p>
    <w:p w:rsidR="00BC77D2" w:rsidRPr="0027630B" w:rsidRDefault="00BC77D2" w:rsidP="0027630B">
      <w:pPr>
        <w:pStyle w:val="BodyText"/>
        <w:rPr>
          <w:rFonts w:eastAsia="UniversLTStd-LightCn"/>
        </w:rPr>
      </w:pPr>
      <w:r w:rsidRPr="0027630B">
        <w:rPr>
          <w:rFonts w:eastAsia="UniversLTStd-LightCn"/>
        </w:rPr>
        <w:t>Operational Use:</w:t>
      </w:r>
    </w:p>
    <w:p w:rsidR="00BC77D2" w:rsidRPr="0027630B" w:rsidRDefault="00BC77D2" w:rsidP="0027630B">
      <w:pPr>
        <w:pStyle w:val="BodyText"/>
        <w:rPr>
          <w:rFonts w:eastAsia="UniversLTStd-LightCn"/>
        </w:rPr>
      </w:pPr>
    </w:p>
    <w:p w:rsidR="0037437D" w:rsidRPr="0037437D" w:rsidRDefault="00BC77D2" w:rsidP="0037437D">
      <w:pPr>
        <w:pStyle w:val="ListParagraph"/>
        <w:rPr>
          <w:rFonts w:ascii="Symbol" w:hAnsi="Symbol" w:cs="Symbol"/>
          <w:color w:val="000000"/>
        </w:rPr>
      </w:pPr>
      <w:r w:rsidRPr="00EE562C">
        <w:rPr>
          <w:rFonts w:eastAsia="UniversLTStd-LightCn"/>
        </w:rPr>
        <w:t>Keep cylinders away from ignition sources such as sparks, hot slag and flames, or isolate them with fire-resistant shields.</w:t>
      </w:r>
    </w:p>
    <w:p w:rsidR="006A2142" w:rsidRPr="0037437D" w:rsidRDefault="00BC77D2" w:rsidP="0037437D">
      <w:pPr>
        <w:pStyle w:val="ListParagraph"/>
        <w:rPr>
          <w:rFonts w:ascii="Symbol" w:hAnsi="Symbol" w:cs="Symbol"/>
          <w:color w:val="000000"/>
        </w:rPr>
      </w:pPr>
      <w:r w:rsidRPr="0037437D">
        <w:rPr>
          <w:rFonts w:eastAsia="UniversLTStd-LightCn"/>
        </w:rPr>
        <w:t>Also keep cylinders away from all sources of electricity, so they will never become part of an electrical circuit.</w:t>
      </w:r>
    </w:p>
    <w:p w:rsidR="00BC77D2" w:rsidRPr="00EE562C" w:rsidRDefault="00BC77D2" w:rsidP="00EE562C">
      <w:pPr>
        <w:pStyle w:val="ListParagraph"/>
        <w:rPr>
          <w:rFonts w:ascii="Symbol" w:hAnsi="Symbol" w:cs="Symbol"/>
          <w:color w:val="000000"/>
        </w:rPr>
      </w:pPr>
      <w:r w:rsidRPr="00EE562C">
        <w:rPr>
          <w:rFonts w:eastAsia="UniversLTStd-LightCn"/>
        </w:rPr>
        <w:t>Keep cylinder valve wrenches in place while the valves are open so they can be shut off quickly if necessary.</w:t>
      </w:r>
    </w:p>
    <w:p w:rsidR="00BC77D2" w:rsidRPr="00EE562C" w:rsidRDefault="00BC77D2" w:rsidP="00EE562C">
      <w:pPr>
        <w:pStyle w:val="ListParagraph"/>
        <w:rPr>
          <w:rFonts w:ascii="Symbol" w:hAnsi="Symbol" w:cs="Symbol"/>
          <w:color w:val="000000"/>
        </w:rPr>
      </w:pPr>
      <w:r w:rsidRPr="00EE562C">
        <w:rPr>
          <w:rFonts w:eastAsia="UniversLTStd-LightCn"/>
        </w:rPr>
        <w:t>Inspect regulators and torches before each use. Do not use them if they appear damaged.</w:t>
      </w:r>
    </w:p>
    <w:p w:rsidR="00BC77D2" w:rsidRPr="00EE562C" w:rsidRDefault="00BC77D2" w:rsidP="00EE562C">
      <w:pPr>
        <w:pStyle w:val="ListParagraph"/>
        <w:rPr>
          <w:rFonts w:ascii="Symbol" w:hAnsi="Symbol" w:cs="Symbol"/>
          <w:color w:val="000000"/>
        </w:rPr>
      </w:pPr>
      <w:r w:rsidRPr="00EE562C">
        <w:rPr>
          <w:rFonts w:eastAsia="UniversLTStd-LightCn"/>
        </w:rPr>
        <w:t>Do not use regulators or torches that appear to be malfunctioning. Immediately follow our company’s procedure for taking defective equipment out of service.</w:t>
      </w:r>
    </w:p>
    <w:p w:rsidR="00BC77D2" w:rsidRPr="00EE562C" w:rsidRDefault="00BC77D2" w:rsidP="00EE562C">
      <w:pPr>
        <w:pStyle w:val="ListParagraph"/>
        <w:rPr>
          <w:rFonts w:ascii="Symbol" w:hAnsi="Symbol" w:cs="Symbol"/>
          <w:color w:val="000000"/>
        </w:rPr>
      </w:pPr>
      <w:r w:rsidRPr="00EE562C">
        <w:rPr>
          <w:rFonts w:eastAsia="UniversLTStd-LightCn"/>
        </w:rPr>
        <w:t>Use only friction lighters to ignite torches.</w:t>
      </w:r>
    </w:p>
    <w:p w:rsidR="00BC77D2" w:rsidRPr="0027630B" w:rsidRDefault="00BC77D2" w:rsidP="0027630B">
      <w:pPr>
        <w:pStyle w:val="BodyText"/>
        <w:rPr>
          <w:rFonts w:eastAsia="UniversLTStd-LightCn"/>
        </w:rPr>
      </w:pPr>
    </w:p>
    <w:p w:rsidR="00BC77D2" w:rsidRPr="00890449" w:rsidRDefault="00BC77D2" w:rsidP="00EE562C">
      <w:pPr>
        <w:pStyle w:val="Heading2"/>
        <w:rPr>
          <w:rFonts w:eastAsia="UniversLTStd-LightCn"/>
          <w:color w:val="000000"/>
        </w:rPr>
      </w:pPr>
      <w:r w:rsidRPr="009342AA">
        <w:rPr>
          <w:rFonts w:eastAsia="UniversLTStd-LightCn"/>
        </w:rPr>
        <w:t>Co</w:t>
      </w:r>
      <w:r>
        <w:rPr>
          <w:rFonts w:eastAsia="UniversLTStd-LightCn"/>
        </w:rPr>
        <w:t>nfined Spaces</w:t>
      </w:r>
    </w:p>
    <w:p w:rsidR="00BC77D2" w:rsidRPr="00EE562C" w:rsidRDefault="00BC77D2" w:rsidP="00EE562C">
      <w:pPr>
        <w:pStyle w:val="BodyText"/>
      </w:pPr>
    </w:p>
    <w:p w:rsidR="00BC77D2" w:rsidRPr="00EE562C" w:rsidRDefault="00BC77D2" w:rsidP="00EE562C">
      <w:pPr>
        <w:pStyle w:val="BodyText"/>
      </w:pPr>
      <w:r w:rsidRPr="00EE562C">
        <w:t>General:</w:t>
      </w:r>
    </w:p>
    <w:p w:rsidR="00BC77D2" w:rsidRPr="00EE562C" w:rsidRDefault="00BC77D2" w:rsidP="00EE562C">
      <w:pPr>
        <w:pStyle w:val="BodyText"/>
        <w:rPr>
          <w:rFonts w:eastAsia="UniversLTStd-LightCn"/>
        </w:rPr>
      </w:pPr>
    </w:p>
    <w:p w:rsidR="00BC77D2" w:rsidRPr="00EE562C" w:rsidRDefault="00BC77D2" w:rsidP="00EE562C">
      <w:pPr>
        <w:pStyle w:val="ListParagraph"/>
        <w:rPr>
          <w:rFonts w:ascii="Symbol" w:hAnsi="Symbol" w:cs="Symbol"/>
          <w:color w:val="000000"/>
        </w:rPr>
      </w:pPr>
      <w:r w:rsidRPr="00EE562C">
        <w:rPr>
          <w:rFonts w:eastAsia="UniversLTStd-LightCn"/>
        </w:rPr>
        <w:t xml:space="preserve">Find out who </w:t>
      </w:r>
      <w:r w:rsidR="00B47E8D">
        <w:rPr>
          <w:rFonts w:eastAsia="UniversLTStd-LightCn"/>
        </w:rPr>
        <w:t>has been</w:t>
      </w:r>
      <w:r w:rsidRPr="00EE562C">
        <w:rPr>
          <w:rFonts w:eastAsia="UniversLTStd-LightCn"/>
        </w:rPr>
        <w:t xml:space="preserve"> designated as the “competent person” for the</w:t>
      </w:r>
      <w:r w:rsidR="00EE562C">
        <w:rPr>
          <w:rFonts w:eastAsia="UniversLTStd-LightCn"/>
        </w:rPr>
        <w:t xml:space="preserve"> </w:t>
      </w:r>
      <w:r w:rsidRPr="00EE562C">
        <w:rPr>
          <w:rFonts w:eastAsia="UniversLTStd-LightCn"/>
        </w:rPr>
        <w:t>confined space in which you will be working.</w:t>
      </w:r>
    </w:p>
    <w:p w:rsidR="00BC77D2" w:rsidRPr="00EE562C" w:rsidRDefault="00BC77D2" w:rsidP="00EE562C">
      <w:pPr>
        <w:pStyle w:val="ListParagraph"/>
        <w:rPr>
          <w:rFonts w:ascii="Symbol" w:hAnsi="Symbol" w:cs="Symbol"/>
          <w:color w:val="000000"/>
        </w:rPr>
      </w:pPr>
      <w:r w:rsidRPr="00EE562C">
        <w:rPr>
          <w:rFonts w:eastAsia="UniversLTStd-LightCn"/>
        </w:rPr>
        <w:t>Never enter a confined space until your supervisor authorizes you to do so. The space must be tested to determine whether the atmosphere inside is hazardous.</w:t>
      </w:r>
    </w:p>
    <w:p w:rsidR="00BC77D2" w:rsidRPr="00EE562C" w:rsidRDefault="00BC77D2" w:rsidP="00EE562C">
      <w:pPr>
        <w:pStyle w:val="ListParagraph"/>
        <w:rPr>
          <w:rFonts w:ascii="Symbol" w:hAnsi="Symbol" w:cs="Symbol"/>
          <w:color w:val="000000"/>
        </w:rPr>
      </w:pPr>
      <w:r w:rsidRPr="00EE562C">
        <w:rPr>
          <w:rFonts w:eastAsia="UniversLTStd-LightCn"/>
        </w:rPr>
        <w:t>The “competent person” will test for oxygen content, toxic gases and flammable/explosive atmospheres.</w:t>
      </w:r>
    </w:p>
    <w:p w:rsidR="00EE562C" w:rsidRPr="00EE562C" w:rsidRDefault="00BC77D2" w:rsidP="00EE562C">
      <w:pPr>
        <w:pStyle w:val="ListParagraph"/>
        <w:rPr>
          <w:rFonts w:ascii="Symbol" w:hAnsi="Symbol" w:cs="Symbol"/>
          <w:color w:val="000000"/>
        </w:rPr>
      </w:pPr>
      <w:r w:rsidRPr="00EE562C">
        <w:rPr>
          <w:rFonts w:eastAsia="UniversLTStd-LightCn"/>
        </w:rPr>
        <w:t xml:space="preserve">Never enter a confined space that has a hazardous atmosphere until you have received the proper training and are wearing the </w:t>
      </w:r>
      <w:r w:rsidR="00B47E8D">
        <w:rPr>
          <w:rFonts w:eastAsia="UniversLTStd-LightCn"/>
        </w:rPr>
        <w:t>appropriate</w:t>
      </w:r>
      <w:r w:rsidRPr="00EE562C">
        <w:rPr>
          <w:rFonts w:eastAsia="UniversLTStd-LightCn"/>
        </w:rPr>
        <w:t xml:space="preserve"> personal protective equipment (PPE).</w:t>
      </w:r>
    </w:p>
    <w:p w:rsidR="00BC77D2" w:rsidRPr="00EE562C" w:rsidRDefault="00BC77D2" w:rsidP="00EE562C">
      <w:pPr>
        <w:pStyle w:val="ListParagraph"/>
        <w:rPr>
          <w:rFonts w:ascii="Symbol" w:hAnsi="Symbol" w:cs="Symbol"/>
          <w:color w:val="000000"/>
        </w:rPr>
      </w:pPr>
      <w:r w:rsidRPr="00EE562C">
        <w:rPr>
          <w:rFonts w:eastAsia="UniversLTStd-LightCn"/>
        </w:rPr>
        <w:t>Follow all the safe work practices covered in your training, which include information such as proper use of ventilation systems, air monitoring, monitor</w:t>
      </w:r>
      <w:r w:rsidR="00EE562C">
        <w:rPr>
          <w:rFonts w:eastAsia="UniversLTStd-LightCn"/>
        </w:rPr>
        <w:t xml:space="preserve"> </w:t>
      </w:r>
      <w:r w:rsidRPr="00EE562C">
        <w:rPr>
          <w:rFonts w:eastAsia="UniversLTStd-LightCn"/>
        </w:rPr>
        <w:t>alarm systems, PPE, emergency egress equipment and procedures, and confined space attendants.</w:t>
      </w:r>
    </w:p>
    <w:p w:rsidR="005B08C9" w:rsidRPr="005B08C9" w:rsidRDefault="00BC77D2" w:rsidP="005B08C9">
      <w:pPr>
        <w:pStyle w:val="ListParagraph"/>
        <w:rPr>
          <w:rFonts w:ascii="Symbol" w:hAnsi="Symbol" w:cs="Symbol"/>
          <w:color w:val="000000"/>
        </w:rPr>
      </w:pPr>
      <w:r w:rsidRPr="00EE562C">
        <w:rPr>
          <w:rFonts w:eastAsia="UniversLTStd-LightCn"/>
        </w:rPr>
        <w:t>Remember that welding, cutting or any kind of hot work inside a confined space can create a hazardous atmosphere. Use an adequate ventilation system and</w:t>
      </w:r>
      <w:r w:rsidR="00EE562C">
        <w:rPr>
          <w:rFonts w:eastAsia="UniversLTStd-LightCn"/>
        </w:rPr>
        <w:t xml:space="preserve"> </w:t>
      </w:r>
      <w:r w:rsidRPr="00EE562C">
        <w:rPr>
          <w:rFonts w:eastAsia="UniversLTStd-LightCn"/>
        </w:rPr>
        <w:t>monitor the air to ensure that the atmosphere is not hazardous.</w:t>
      </w:r>
    </w:p>
    <w:p w:rsidR="0037437D" w:rsidRPr="005B08C9" w:rsidRDefault="00BC77D2" w:rsidP="005B08C9">
      <w:pPr>
        <w:pStyle w:val="ListParagraph"/>
        <w:rPr>
          <w:rFonts w:ascii="Symbol" w:hAnsi="Symbol" w:cs="Symbol"/>
          <w:color w:val="000000"/>
        </w:rPr>
      </w:pPr>
      <w:r w:rsidRPr="005B08C9">
        <w:rPr>
          <w:rFonts w:eastAsia="UniversLTStd-LightCn"/>
        </w:rPr>
        <w:t>If a co-worker collapses inside a confined space, do not attempt a rescue unless you have received the proper training and have the equipment you need to perform the rescue safely.</w:t>
      </w:r>
      <w:r w:rsidR="0037437D" w:rsidRPr="005B08C9">
        <w:rPr>
          <w:rFonts w:eastAsia="UniversLTStd-LightCn"/>
        </w:rPr>
        <w:br w:type="page"/>
      </w:r>
    </w:p>
    <w:p w:rsidR="00BC77D2" w:rsidRPr="0037437D" w:rsidRDefault="00BC77D2" w:rsidP="0037437D">
      <w:pPr>
        <w:pStyle w:val="BodyText"/>
        <w:rPr>
          <w:b/>
          <w:bCs/>
          <w:sz w:val="28"/>
          <w:szCs w:val="28"/>
        </w:rPr>
      </w:pPr>
    </w:p>
    <w:p w:rsidR="00BC77D2" w:rsidRPr="0037437D" w:rsidRDefault="00BC77D2" w:rsidP="00EE562C">
      <w:pPr>
        <w:pStyle w:val="BodyText"/>
        <w:rPr>
          <w:rFonts w:eastAsia="UniversLTStd-LightCn"/>
          <w:b/>
          <w:bCs/>
          <w:sz w:val="28"/>
          <w:szCs w:val="28"/>
        </w:rPr>
      </w:pPr>
    </w:p>
    <w:p w:rsidR="00BC77D2" w:rsidRPr="00AB20B2" w:rsidRDefault="00BC77D2" w:rsidP="00EE562C">
      <w:pPr>
        <w:pStyle w:val="Heading2"/>
        <w:rPr>
          <w:rFonts w:eastAsia="UniversLTStd-LightCn"/>
          <w:color w:val="000000"/>
        </w:rPr>
      </w:pPr>
      <w:r w:rsidRPr="009342AA">
        <w:rPr>
          <w:rFonts w:eastAsia="UniversLTStd-LightCn"/>
        </w:rPr>
        <w:t>C</w:t>
      </w:r>
      <w:r>
        <w:rPr>
          <w:rFonts w:eastAsia="UniversLTStd-LightCn"/>
        </w:rPr>
        <w:t xml:space="preserve">ranes and Derricks </w:t>
      </w:r>
    </w:p>
    <w:p w:rsidR="00BC77D2" w:rsidRPr="00EE562C" w:rsidRDefault="00BC77D2" w:rsidP="00EE562C">
      <w:pPr>
        <w:pStyle w:val="BodyText"/>
      </w:pPr>
    </w:p>
    <w:p w:rsidR="00BC77D2" w:rsidRPr="00EE562C" w:rsidRDefault="00BC77D2" w:rsidP="00EE562C">
      <w:pPr>
        <w:pStyle w:val="BodyText"/>
      </w:pPr>
      <w:r w:rsidRPr="00EE562C">
        <w:t>General:</w:t>
      </w:r>
    </w:p>
    <w:p w:rsidR="00BC77D2" w:rsidRPr="00EE562C" w:rsidRDefault="00BC77D2" w:rsidP="00EE562C">
      <w:pPr>
        <w:pStyle w:val="BodyText"/>
      </w:pPr>
    </w:p>
    <w:p w:rsidR="00BC77D2" w:rsidRPr="00EE562C" w:rsidRDefault="00BC77D2" w:rsidP="00EE562C">
      <w:pPr>
        <w:pStyle w:val="ListParagraph"/>
        <w:rPr>
          <w:rFonts w:ascii="Symbol" w:hAnsi="Symbol" w:cs="Symbol"/>
          <w:color w:val="000000"/>
        </w:rPr>
      </w:pPr>
      <w:r w:rsidRPr="00EE562C">
        <w:rPr>
          <w:rFonts w:eastAsia="UniversLTStd-LightCn"/>
        </w:rPr>
        <w:t>Never operate a crane or derrick without the proper qualifications/</w:t>
      </w:r>
      <w:r w:rsidR="00EE562C">
        <w:rPr>
          <w:rFonts w:eastAsia="UniversLTStd-LightCn"/>
        </w:rPr>
        <w:br/>
      </w:r>
      <w:r w:rsidRPr="00EE562C">
        <w:rPr>
          <w:rFonts w:eastAsia="UniversLTStd-LightCn"/>
        </w:rPr>
        <w:t>certifications.</w:t>
      </w:r>
    </w:p>
    <w:p w:rsidR="00BC77D2" w:rsidRPr="00EE562C" w:rsidRDefault="00BC77D2" w:rsidP="00EE562C">
      <w:pPr>
        <w:pStyle w:val="BodyText"/>
        <w:rPr>
          <w:rFonts w:eastAsia="UniversLTStd-LightCn"/>
        </w:rPr>
      </w:pPr>
    </w:p>
    <w:p w:rsidR="00BC77D2" w:rsidRPr="00EE562C" w:rsidRDefault="00BC77D2" w:rsidP="00EE562C">
      <w:pPr>
        <w:pStyle w:val="BodyText"/>
        <w:rPr>
          <w:rFonts w:eastAsia="UniversLTStd-LightCn"/>
        </w:rPr>
      </w:pPr>
      <w:r w:rsidRPr="00EE562C">
        <w:rPr>
          <w:rFonts w:eastAsia="UniversLTStd-LightCn"/>
        </w:rPr>
        <w:t>Prior to Operation:</w:t>
      </w:r>
    </w:p>
    <w:p w:rsidR="00BC77D2" w:rsidRPr="00EE562C" w:rsidRDefault="00BC77D2" w:rsidP="00EE562C">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Check with the designated “competent person” to ensure that appropriate ground preparations have been completed before beginning crane operations.</w:t>
      </w:r>
    </w:p>
    <w:p w:rsidR="00BC77D2" w:rsidRPr="00C72C70" w:rsidRDefault="00BC77D2" w:rsidP="00C72C70">
      <w:pPr>
        <w:pStyle w:val="ListParagraph"/>
        <w:rPr>
          <w:rFonts w:ascii="Symbol" w:hAnsi="Symbol" w:cs="Symbol"/>
          <w:color w:val="000000"/>
        </w:rPr>
      </w:pPr>
      <w:r w:rsidRPr="00C72C70">
        <w:rPr>
          <w:rFonts w:eastAsia="UniversLTStd-LightCn"/>
        </w:rPr>
        <w:t>Make sure that a qualified person has completed the necessary crane or derrick inspections.</w:t>
      </w:r>
    </w:p>
    <w:p w:rsidR="00BC77D2" w:rsidRPr="00C72C70" w:rsidRDefault="00BC77D2" w:rsidP="00C72C70">
      <w:pPr>
        <w:pStyle w:val="ListParagraph"/>
        <w:rPr>
          <w:rFonts w:ascii="Symbol" w:hAnsi="Symbol" w:cs="Symbol"/>
          <w:color w:val="000000"/>
        </w:rPr>
      </w:pPr>
      <w:r w:rsidRPr="00C72C70">
        <w:rPr>
          <w:rFonts w:eastAsia="UniversLTStd-LightCn"/>
        </w:rPr>
        <w:t>Ensure that the signal person and the riggers you will be working with are properly qualified.</w:t>
      </w:r>
    </w:p>
    <w:p w:rsidR="00BC77D2" w:rsidRPr="00C72C70" w:rsidRDefault="00BC77D2" w:rsidP="00C72C70">
      <w:pPr>
        <w:pStyle w:val="ListParagraph"/>
        <w:rPr>
          <w:rFonts w:ascii="Symbol" w:hAnsi="Symbol" w:cs="Symbol"/>
          <w:color w:val="000000"/>
        </w:rPr>
      </w:pPr>
      <w:r w:rsidRPr="00C72C70">
        <w:rPr>
          <w:rFonts w:eastAsia="UniversLTStd-LightCn"/>
        </w:rPr>
        <w:t>Verify that the load capacity of the crane or derrick is posted and visible from the operator’s station.</w:t>
      </w:r>
    </w:p>
    <w:p w:rsidR="00BC77D2" w:rsidRPr="00EE562C" w:rsidRDefault="00BC77D2" w:rsidP="00EE562C">
      <w:pPr>
        <w:pStyle w:val="BodyText"/>
        <w:rPr>
          <w:rFonts w:eastAsia="UniversLTStd-LightCn"/>
        </w:rPr>
      </w:pPr>
    </w:p>
    <w:p w:rsidR="00BC77D2" w:rsidRPr="00EE562C" w:rsidRDefault="00BC77D2" w:rsidP="00EE562C">
      <w:pPr>
        <w:pStyle w:val="BodyText"/>
        <w:rPr>
          <w:rFonts w:eastAsia="UniversLTStd-LightCn"/>
        </w:rPr>
      </w:pPr>
      <w:r w:rsidRPr="00EE562C">
        <w:rPr>
          <w:rFonts w:eastAsia="UniversLTStd-LightCn"/>
        </w:rPr>
        <w:t>Operation:</w:t>
      </w:r>
    </w:p>
    <w:p w:rsidR="00BC77D2" w:rsidRPr="00EE562C" w:rsidRDefault="00BC77D2" w:rsidP="00EE562C">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Extend the outriggers before lifting a load.</w:t>
      </w:r>
    </w:p>
    <w:p w:rsidR="00BC77D2" w:rsidRPr="00C72C70" w:rsidRDefault="00BC77D2" w:rsidP="00C72C70">
      <w:pPr>
        <w:pStyle w:val="ListParagraph"/>
        <w:rPr>
          <w:rFonts w:ascii="Symbol" w:hAnsi="Symbol" w:cs="Symbol"/>
          <w:color w:val="000000"/>
        </w:rPr>
      </w:pPr>
      <w:r w:rsidRPr="00C72C70">
        <w:rPr>
          <w:rFonts w:eastAsia="UniversLTStd-LightCn"/>
        </w:rPr>
        <w:t>Rope off or barricade the space 360 degrees around the swing radius of the rotating superstructure.</w:t>
      </w:r>
    </w:p>
    <w:p w:rsidR="00BC77D2" w:rsidRPr="00C72C70" w:rsidRDefault="00BC77D2" w:rsidP="00C72C70">
      <w:pPr>
        <w:pStyle w:val="ListParagraph"/>
        <w:rPr>
          <w:rFonts w:ascii="Symbol" w:hAnsi="Symbol" w:cs="Symbol"/>
          <w:color w:val="000000"/>
        </w:rPr>
      </w:pPr>
      <w:r w:rsidRPr="00C72C70">
        <w:rPr>
          <w:rFonts w:eastAsia="UniversLTStd-LightCn"/>
        </w:rPr>
        <w:t>Never exceed the load capacity.</w:t>
      </w:r>
    </w:p>
    <w:p w:rsidR="00C72C70" w:rsidRPr="00C72C70" w:rsidRDefault="00BC77D2" w:rsidP="00C72C70">
      <w:pPr>
        <w:pStyle w:val="ListParagraph"/>
        <w:rPr>
          <w:rFonts w:ascii="Symbol" w:hAnsi="Symbol" w:cs="Symbol"/>
          <w:color w:val="000000"/>
        </w:rPr>
      </w:pPr>
      <w:r w:rsidRPr="00C72C70">
        <w:rPr>
          <w:rFonts w:eastAsia="UniversLTStd-LightCn"/>
        </w:rPr>
        <w:t>Operate the crane or derrick only on firm, level ground. Use mats whenever necessary, and especially when lifting extremely heavy loads.</w:t>
      </w:r>
    </w:p>
    <w:p w:rsidR="00C72C70" w:rsidRPr="00C72C70" w:rsidRDefault="00BC77D2" w:rsidP="00C72C70">
      <w:pPr>
        <w:pStyle w:val="ListParagraph"/>
        <w:rPr>
          <w:rFonts w:ascii="Symbol" w:hAnsi="Symbol" w:cs="Symbol"/>
          <w:color w:val="000000"/>
        </w:rPr>
      </w:pPr>
      <w:r w:rsidRPr="00C72C70">
        <w:rPr>
          <w:rFonts w:eastAsia="UniversLTStd-LightCn"/>
        </w:rPr>
        <w:t>Make sure that the boom point is centered directly over the load for rigging.</w:t>
      </w:r>
    </w:p>
    <w:p w:rsidR="00BC77D2" w:rsidRPr="00C72C70" w:rsidRDefault="00BC77D2" w:rsidP="00C72C70">
      <w:pPr>
        <w:pStyle w:val="ListParagraph"/>
        <w:rPr>
          <w:rFonts w:ascii="Symbol" w:hAnsi="Symbol" w:cs="Symbol"/>
          <w:color w:val="000000"/>
        </w:rPr>
      </w:pPr>
      <w:r w:rsidRPr="00C72C70">
        <w:rPr>
          <w:rFonts w:eastAsia="UniversLTStd-LightCn"/>
        </w:rPr>
        <w:t>Ensure that no part of any crane comes closer than 10 feet from a power line rated 50 kilovolts (kV) or below; and 10 feet plus 0.4-inch for each kV over 50 kV for lines rated over 50 kV, or twice the length of the line insulator.</w:t>
      </w:r>
    </w:p>
    <w:p w:rsidR="00BC77D2" w:rsidRPr="00EE562C" w:rsidRDefault="00BC77D2" w:rsidP="00EE562C">
      <w:pPr>
        <w:pStyle w:val="BodyText"/>
      </w:pPr>
    </w:p>
    <w:p w:rsidR="00BC77D2" w:rsidRPr="00C72C70" w:rsidRDefault="00BC77D2" w:rsidP="00C72C70">
      <w:pPr>
        <w:pStyle w:val="Heading2"/>
        <w:rPr>
          <w:rFonts w:eastAsia="UniversLTStd-LightCn"/>
        </w:rPr>
      </w:pPr>
      <w:r w:rsidRPr="00C72C70">
        <w:rPr>
          <w:rFonts w:eastAsia="UniversLTStd-LightCn"/>
        </w:rPr>
        <w:t>Damaged Equipment</w:t>
      </w:r>
    </w:p>
    <w:p w:rsidR="00BC77D2" w:rsidRPr="00C72C70" w:rsidRDefault="00BC77D2" w:rsidP="00C72C70">
      <w:pPr>
        <w:pStyle w:val="BodyText"/>
        <w:rPr>
          <w:rFonts w:eastAsia="UniversLTStd-LightCn"/>
        </w:rPr>
      </w:pPr>
    </w:p>
    <w:p w:rsidR="00BC77D2" w:rsidRPr="00C72C70" w:rsidRDefault="00BC77D2" w:rsidP="00C72C70">
      <w:pPr>
        <w:pStyle w:val="BodyText"/>
      </w:pPr>
      <w:r w:rsidRPr="00C72C70">
        <w:t>General:</w:t>
      </w:r>
    </w:p>
    <w:p w:rsidR="00BC77D2" w:rsidRPr="00C72C70" w:rsidRDefault="00BC77D2" w:rsidP="00C72C70">
      <w:pPr>
        <w:pStyle w:val="BodyText"/>
      </w:pPr>
    </w:p>
    <w:p w:rsidR="005B08C9" w:rsidRPr="005B08C9" w:rsidRDefault="00BC77D2" w:rsidP="005B08C9">
      <w:pPr>
        <w:pStyle w:val="ListParagraph"/>
        <w:rPr>
          <w:rFonts w:ascii="Symbol" w:hAnsi="Symbol" w:cs="Symbol"/>
          <w:color w:val="000000"/>
        </w:rPr>
      </w:pPr>
      <w:r w:rsidRPr="00C72C70">
        <w:rPr>
          <w:rFonts w:eastAsia="UniversLTStd-LightCn"/>
        </w:rPr>
        <w:t>Carefully inspect all equipment before each use.</w:t>
      </w:r>
    </w:p>
    <w:p w:rsidR="0037437D" w:rsidRPr="005B08C9" w:rsidRDefault="00BC77D2" w:rsidP="005B08C9">
      <w:pPr>
        <w:pStyle w:val="ListParagraph"/>
        <w:rPr>
          <w:rFonts w:ascii="Symbol" w:hAnsi="Symbol" w:cs="Symbol"/>
          <w:color w:val="000000"/>
        </w:rPr>
      </w:pPr>
      <w:r w:rsidRPr="005B08C9">
        <w:rPr>
          <w:rFonts w:eastAsia="UniversLTStd-LightCn"/>
        </w:rPr>
        <w:t>If you don’t see damage, test the equipment to determine whether it is functioning properly.</w:t>
      </w:r>
      <w:r w:rsidR="0037437D" w:rsidRPr="005B08C9">
        <w:rPr>
          <w:rFonts w:eastAsia="UniversLTStd-LightCn"/>
        </w:rPr>
        <w:br w:type="page"/>
      </w:r>
    </w:p>
    <w:p w:rsidR="00BC77D2" w:rsidRDefault="00BC77D2" w:rsidP="0037437D">
      <w:pPr>
        <w:pStyle w:val="BodyText"/>
        <w:rPr>
          <w:b/>
          <w:bCs/>
          <w:sz w:val="28"/>
          <w:szCs w:val="28"/>
        </w:rPr>
      </w:pPr>
    </w:p>
    <w:p w:rsidR="0037437D" w:rsidRPr="0037437D" w:rsidRDefault="0037437D" w:rsidP="0037437D">
      <w:pPr>
        <w:pStyle w:val="BodyText"/>
        <w:rPr>
          <w:b/>
          <w:bCs/>
          <w:sz w:val="28"/>
          <w:szCs w:val="28"/>
        </w:rPr>
      </w:pPr>
    </w:p>
    <w:p w:rsidR="00BC77D2" w:rsidRPr="00C72C70" w:rsidRDefault="00BC77D2" w:rsidP="00C72C70">
      <w:pPr>
        <w:pStyle w:val="ListParagraph"/>
        <w:rPr>
          <w:rFonts w:ascii="Symbol" w:hAnsi="Symbol" w:cs="Symbol"/>
          <w:color w:val="000000"/>
        </w:rPr>
      </w:pPr>
      <w:r w:rsidRPr="00C72C70">
        <w:rPr>
          <w:rFonts w:eastAsia="UniversLTStd-LightCn"/>
        </w:rPr>
        <w:t>If you do see damage, or if the equipment is not functioning properly, immediately follow our company’s procedure for taking defective equipment out of service.</w:t>
      </w:r>
    </w:p>
    <w:p w:rsidR="00BC77D2" w:rsidRPr="00C72C70" w:rsidRDefault="00BC77D2" w:rsidP="00C72C70">
      <w:pPr>
        <w:pStyle w:val="ListParagraph"/>
        <w:rPr>
          <w:rFonts w:ascii="Symbol" w:hAnsi="Symbol" w:cs="Symbol"/>
          <w:color w:val="000000"/>
        </w:rPr>
      </w:pPr>
      <w:r w:rsidRPr="00C72C70">
        <w:rPr>
          <w:rFonts w:eastAsia="UniversLTStd-LightCn"/>
        </w:rPr>
        <w:t>Identify the equipment as unsafe to use by locking or tagging out the controls, or by tagging and physically removing the equipment from the jobsite.</w:t>
      </w:r>
    </w:p>
    <w:p w:rsidR="006A2142" w:rsidRDefault="006A2142" w:rsidP="0037437D">
      <w:pPr>
        <w:pStyle w:val="BodyText"/>
      </w:pPr>
      <w:bookmarkStart w:id="4" w:name="_Hlk37656828"/>
      <w:bookmarkStart w:id="5" w:name="_Hlk37656850"/>
    </w:p>
    <w:p w:rsidR="00BC77D2" w:rsidRPr="00C72C70" w:rsidRDefault="00BC77D2" w:rsidP="00C72C70">
      <w:pPr>
        <w:pStyle w:val="Heading2"/>
        <w:rPr>
          <w:rFonts w:eastAsia="UniversLTStd-LightCn"/>
        </w:rPr>
      </w:pPr>
      <w:r w:rsidRPr="00C72C70">
        <w:rPr>
          <w:rFonts w:eastAsia="UniversLTStd-LightCn"/>
        </w:rPr>
        <w:t xml:space="preserve">Electrical Safe </w:t>
      </w:r>
      <w:bookmarkEnd w:id="4"/>
      <w:r w:rsidRPr="00C72C70">
        <w:rPr>
          <w:rFonts w:eastAsia="UniversLTStd-LightCn"/>
        </w:rPr>
        <w:t>Work Practices (General)</w:t>
      </w:r>
    </w:p>
    <w:bookmarkEnd w:id="5"/>
    <w:p w:rsidR="00BC77D2" w:rsidRPr="00C72C70" w:rsidRDefault="00BC77D2" w:rsidP="00C72C70">
      <w:pPr>
        <w:pStyle w:val="BodyText"/>
        <w:rPr>
          <w:rFonts w:eastAsia="UniversLTStd-LightCn"/>
        </w:rPr>
      </w:pPr>
    </w:p>
    <w:p w:rsidR="00BC77D2" w:rsidRPr="00C72C70" w:rsidRDefault="00BC77D2" w:rsidP="00C72C70">
      <w:pPr>
        <w:pStyle w:val="BodyText"/>
      </w:pPr>
      <w:r w:rsidRPr="00C72C70">
        <w:t>General:</w:t>
      </w:r>
    </w:p>
    <w:p w:rsidR="00BC77D2" w:rsidRPr="00C72C70" w:rsidRDefault="00BC77D2" w:rsidP="00C72C70">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Implement all safe work practices necessary to protect yourself from electrocution, shock, burns, arc flashes and arc blasts.</w:t>
      </w:r>
    </w:p>
    <w:p w:rsidR="00BC77D2" w:rsidRPr="00C72C70" w:rsidRDefault="00BC77D2" w:rsidP="00C72C70">
      <w:pPr>
        <w:pStyle w:val="BodyText"/>
        <w:rPr>
          <w:rFonts w:eastAsia="UniversLTStd-LightCn"/>
        </w:rPr>
      </w:pPr>
    </w:p>
    <w:p w:rsidR="00BC77D2" w:rsidRPr="00C72C70" w:rsidRDefault="00BC77D2" w:rsidP="00C72C70">
      <w:pPr>
        <w:pStyle w:val="BodyText"/>
        <w:rPr>
          <w:rFonts w:eastAsia="UniversLTStd-LightCn"/>
        </w:rPr>
      </w:pPr>
      <w:r w:rsidRPr="00C72C70">
        <w:rPr>
          <w:rFonts w:eastAsia="UniversLTStd-LightCn"/>
        </w:rPr>
        <w:t>Before Starting Work:</w:t>
      </w:r>
    </w:p>
    <w:p w:rsidR="00BC77D2" w:rsidRPr="00C72C70" w:rsidRDefault="00BC77D2" w:rsidP="00C72C70">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Use a ground fault circuit interrupter (GFCI) and/or an assured equipment grounding conductor program for all 120-volt, single phase, 15- and 20-amp receptacle outlets that are not part of the permanent wiring of the building or structure.</w:t>
      </w:r>
    </w:p>
    <w:p w:rsidR="00C72C70" w:rsidRPr="00C72C70" w:rsidRDefault="00BC77D2" w:rsidP="00C72C70">
      <w:pPr>
        <w:pStyle w:val="ListParagraph"/>
        <w:rPr>
          <w:rFonts w:ascii="Symbol" w:hAnsi="Symbol" w:cs="Symbol"/>
          <w:color w:val="000000"/>
        </w:rPr>
      </w:pPr>
      <w:r w:rsidRPr="00C72C70">
        <w:rPr>
          <w:rFonts w:eastAsia="UniversLTStd-LightCn"/>
        </w:rPr>
        <w:t>Make sure your assured equipment grounding conductor program covers all cord sets, receptacles and equipment connected by cords and plugs.</w:t>
      </w:r>
    </w:p>
    <w:p w:rsidR="00C72C70" w:rsidRPr="00C72C70" w:rsidRDefault="00BC77D2" w:rsidP="00C72C70">
      <w:pPr>
        <w:pStyle w:val="ListParagraph"/>
        <w:rPr>
          <w:rFonts w:ascii="Symbol" w:hAnsi="Symbol" w:cs="Symbol"/>
          <w:color w:val="000000"/>
        </w:rPr>
      </w:pPr>
      <w:r w:rsidRPr="00C72C70">
        <w:rPr>
          <w:rFonts w:eastAsia="UniversLTStd-LightCn"/>
        </w:rPr>
        <w:t xml:space="preserve">When using double insulated tools or appliances in place of grounded tools or appliances, make sure they are clearly marked as double insulated. Look for the words “Double-Insulated” or the double insulation symbol, which is a small square inside a larger square. </w:t>
      </w:r>
      <w:r w:rsidRPr="00C72C70">
        <w:rPr>
          <w:noProof/>
        </w:rPr>
        <w:drawing>
          <wp:inline distT="0" distB="0" distL="0" distR="0" wp14:anchorId="1CD2FEBD" wp14:editId="65836D1A">
            <wp:extent cx="104775" cy="10477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BC77D2" w:rsidRPr="00C72C70" w:rsidRDefault="00BC77D2" w:rsidP="00C72C70">
      <w:pPr>
        <w:pStyle w:val="ListParagraph"/>
        <w:rPr>
          <w:rFonts w:ascii="Symbol" w:hAnsi="Symbol" w:cs="Symbol"/>
          <w:color w:val="000000"/>
        </w:rPr>
      </w:pPr>
      <w:r w:rsidRPr="00C72C70">
        <w:rPr>
          <w:rFonts w:eastAsia="UniversLTStd-LightCn"/>
        </w:rPr>
        <w:t>Verify that the extension cord you will be using is rated to accept the maximum current (amps) pulled by the portable power tool you will be operating.</w:t>
      </w:r>
    </w:p>
    <w:p w:rsidR="00BC77D2" w:rsidRPr="00C72C70" w:rsidRDefault="00BC77D2" w:rsidP="00C72C70">
      <w:pPr>
        <w:pStyle w:val="ListParagraph"/>
        <w:rPr>
          <w:rFonts w:ascii="Symbol" w:hAnsi="Symbol" w:cs="Symbol"/>
          <w:color w:val="000000"/>
        </w:rPr>
      </w:pPr>
      <w:r w:rsidRPr="00C72C70">
        <w:rPr>
          <w:rFonts w:eastAsia="UniversLTStd-LightCn"/>
        </w:rPr>
        <w:t>Carefully inspect all tool and equipment cords, extension cords and plugs for damage and excessive wear such as broken, cut, frayed or abraded insulation, broken or exposed wires, and missing ground terminals.</w:t>
      </w:r>
    </w:p>
    <w:p w:rsidR="005B08C9" w:rsidRPr="005B08C9" w:rsidRDefault="00BC77D2" w:rsidP="005B08C9">
      <w:pPr>
        <w:pStyle w:val="ListParagraph"/>
        <w:rPr>
          <w:rFonts w:ascii="Symbol" w:hAnsi="Symbol" w:cs="Symbol"/>
          <w:color w:val="000000"/>
        </w:rPr>
      </w:pPr>
      <w:r w:rsidRPr="00C72C70">
        <w:rPr>
          <w:rFonts w:eastAsia="UniversLTStd-LightCn"/>
        </w:rPr>
        <w:t>When you come across damaged electrical cords, tools or equipment, immediately follow our company’s procedure for taking defective equipment out of service.</w:t>
      </w:r>
    </w:p>
    <w:p w:rsidR="0037437D" w:rsidRPr="005B08C9" w:rsidRDefault="00BC77D2" w:rsidP="005B08C9">
      <w:pPr>
        <w:pStyle w:val="ListParagraph"/>
        <w:rPr>
          <w:rFonts w:ascii="Symbol" w:hAnsi="Symbol" w:cs="Symbol"/>
          <w:color w:val="000000"/>
        </w:rPr>
      </w:pPr>
      <w:r w:rsidRPr="005B08C9">
        <w:rPr>
          <w:rFonts w:eastAsia="UniversLTStd-LightCn"/>
        </w:rPr>
        <w:t>Never attempt to repair a damaged cord with electrical tape or any other materials.</w:t>
      </w:r>
      <w:r w:rsidR="0037437D" w:rsidRPr="005B08C9">
        <w:rPr>
          <w:rFonts w:eastAsia="UniversLTStd-LightCn"/>
        </w:rPr>
        <w:br w:type="page"/>
      </w:r>
    </w:p>
    <w:p w:rsidR="00C72C70" w:rsidRDefault="00C72C70" w:rsidP="0037437D">
      <w:pPr>
        <w:pStyle w:val="BodyText"/>
        <w:rPr>
          <w:b/>
          <w:bCs/>
          <w:sz w:val="28"/>
          <w:szCs w:val="28"/>
        </w:rPr>
      </w:pPr>
    </w:p>
    <w:p w:rsidR="0037437D" w:rsidRPr="0037437D" w:rsidRDefault="0037437D" w:rsidP="0037437D">
      <w:pPr>
        <w:pStyle w:val="BodyText"/>
        <w:rPr>
          <w:b/>
          <w:bCs/>
          <w:sz w:val="28"/>
          <w:szCs w:val="28"/>
        </w:rPr>
      </w:pPr>
    </w:p>
    <w:p w:rsidR="00C72C70" w:rsidRPr="00C72C70" w:rsidRDefault="00BC77D2" w:rsidP="00C72C70">
      <w:pPr>
        <w:pStyle w:val="ListParagraph"/>
        <w:rPr>
          <w:rFonts w:ascii="Symbol" w:hAnsi="Symbol" w:cs="Symbol"/>
          <w:color w:val="000000"/>
        </w:rPr>
      </w:pPr>
      <w:r w:rsidRPr="00C72C70">
        <w:rPr>
          <w:rFonts w:eastAsia="UniversLTStd-LightCn"/>
        </w:rPr>
        <w:t>Make sure that portable lights in wet or otherwise conductive locations such as tanks or boilers are protected by a ground fault circuit interrupter (GFCI), or make sure they are pulling no more than 12 volts.</w:t>
      </w:r>
    </w:p>
    <w:p w:rsidR="00BC77D2" w:rsidRPr="00C72C70" w:rsidRDefault="00BC77D2" w:rsidP="00C72C70">
      <w:pPr>
        <w:pStyle w:val="ListParagraph"/>
        <w:rPr>
          <w:rFonts w:ascii="Symbol" w:hAnsi="Symbol" w:cs="Symbol"/>
          <w:color w:val="000000"/>
        </w:rPr>
      </w:pPr>
      <w:r w:rsidRPr="00C72C70">
        <w:rPr>
          <w:rFonts w:eastAsia="UniversLTStd-LightCn"/>
        </w:rPr>
        <w:t>Do not suspend temporary lights by their cords unless they are designed specifically for that purpose.</w:t>
      </w:r>
    </w:p>
    <w:p w:rsidR="00BC77D2" w:rsidRPr="00C72C70" w:rsidRDefault="00BC77D2" w:rsidP="00C72C70">
      <w:pPr>
        <w:pStyle w:val="BodyText"/>
        <w:rPr>
          <w:rFonts w:eastAsia="UniversLTStd-LightCn"/>
        </w:rPr>
      </w:pPr>
    </w:p>
    <w:p w:rsidR="00BC77D2" w:rsidRPr="00C72C70" w:rsidRDefault="00BC77D2" w:rsidP="00C72C70">
      <w:pPr>
        <w:pStyle w:val="BodyText"/>
        <w:rPr>
          <w:rFonts w:eastAsia="UniversLTStd-LightCn"/>
        </w:rPr>
      </w:pPr>
      <w:r w:rsidRPr="00C72C70">
        <w:rPr>
          <w:rFonts w:eastAsia="UniversLTStd-LightCn"/>
        </w:rPr>
        <w:t>While Working:</w:t>
      </w:r>
    </w:p>
    <w:p w:rsidR="00BC77D2" w:rsidRPr="00C72C70" w:rsidRDefault="00BC77D2" w:rsidP="00C72C70">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Protect extension cords and tool and equipment cords from damage due to vehicle traffic, sharp building materials, pinch points such as doorways, and other</w:t>
      </w:r>
      <w:r w:rsidR="00C72C70">
        <w:rPr>
          <w:rFonts w:eastAsia="UniversLTStd-LightCn"/>
        </w:rPr>
        <w:t xml:space="preserve"> </w:t>
      </w:r>
      <w:r w:rsidRPr="00C72C70">
        <w:rPr>
          <w:rFonts w:eastAsia="UniversLTStd-LightCn"/>
        </w:rPr>
        <w:t>potential sources of damage.</w:t>
      </w:r>
    </w:p>
    <w:p w:rsidR="00BC77D2" w:rsidRPr="00C72C70" w:rsidRDefault="00BC77D2" w:rsidP="00C72C70">
      <w:pPr>
        <w:pStyle w:val="ListParagraph"/>
        <w:rPr>
          <w:rFonts w:ascii="Symbol" w:hAnsi="Symbol" w:cs="Symbol"/>
          <w:color w:val="000000"/>
        </w:rPr>
      </w:pPr>
      <w:r w:rsidRPr="00C72C70">
        <w:rPr>
          <w:rFonts w:eastAsia="UniversLTStd-LightCn"/>
        </w:rPr>
        <w:t>Never attach extension cords to objects with staples, hang them from nails or suspend them from wire.</w:t>
      </w:r>
    </w:p>
    <w:p w:rsidR="00BC77D2" w:rsidRPr="00C72C70" w:rsidRDefault="00BC77D2" w:rsidP="00C72C70">
      <w:pPr>
        <w:pStyle w:val="BodyText"/>
        <w:rPr>
          <w:rFonts w:eastAsia="UniversLTStd-LightCn"/>
        </w:rPr>
      </w:pPr>
    </w:p>
    <w:p w:rsidR="00BC77D2" w:rsidRPr="00C72C70" w:rsidRDefault="00BC77D2" w:rsidP="00C72C70">
      <w:pPr>
        <w:pStyle w:val="Heading2"/>
        <w:rPr>
          <w:rFonts w:eastAsia="UniversLTStd-LightCn"/>
        </w:rPr>
      </w:pPr>
      <w:r w:rsidRPr="00C72C70">
        <w:rPr>
          <w:rFonts w:eastAsia="UniversLTStd-LightCn"/>
        </w:rPr>
        <w:t>Fall Prevention &amp; Protection</w:t>
      </w:r>
    </w:p>
    <w:p w:rsidR="00BC77D2" w:rsidRPr="00C72C70" w:rsidRDefault="00BC77D2" w:rsidP="00C72C70">
      <w:pPr>
        <w:pStyle w:val="BodyText"/>
        <w:rPr>
          <w:rFonts w:eastAsia="UniversLTStd-LightCn"/>
        </w:rPr>
      </w:pPr>
    </w:p>
    <w:p w:rsidR="00BC77D2" w:rsidRPr="00C72C70" w:rsidRDefault="00BC77D2" w:rsidP="00C72C70">
      <w:pPr>
        <w:pStyle w:val="BodyText"/>
      </w:pPr>
      <w:r w:rsidRPr="00C72C70">
        <w:t>General:</w:t>
      </w:r>
    </w:p>
    <w:p w:rsidR="00BC77D2" w:rsidRPr="00C72C70" w:rsidRDefault="00BC77D2" w:rsidP="00C72C70">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When you could potentially fall more than 4 feet to a lower level, make sure you are protected by a guardrail system, personal fall arrest system or hole covers. This 4-foot rule does not apply to ladders or scaffolds.</w:t>
      </w:r>
    </w:p>
    <w:p w:rsidR="00BC77D2" w:rsidRPr="00C72C70" w:rsidRDefault="00BC77D2" w:rsidP="00C72C70">
      <w:pPr>
        <w:pStyle w:val="ListParagraph"/>
        <w:rPr>
          <w:rFonts w:ascii="Symbol" w:hAnsi="Symbol" w:cs="Symbol"/>
          <w:color w:val="000000"/>
        </w:rPr>
      </w:pPr>
      <w:r w:rsidRPr="00C72C70">
        <w:rPr>
          <w:rFonts w:eastAsia="UniversLTStd-LightCn"/>
        </w:rPr>
        <w:t>Ensure that elevated ramps, runways and other walkways that are 4 feet or more above a lower level have guardrail systems in place.</w:t>
      </w:r>
    </w:p>
    <w:p w:rsidR="00BC77D2" w:rsidRPr="00C72C70" w:rsidRDefault="00BC77D2" w:rsidP="00C72C70">
      <w:pPr>
        <w:pStyle w:val="ListParagraph"/>
        <w:rPr>
          <w:rFonts w:ascii="Symbol" w:hAnsi="Symbol" w:cs="Symbol"/>
          <w:color w:val="000000"/>
        </w:rPr>
      </w:pPr>
      <w:r w:rsidRPr="00C72C70">
        <w:rPr>
          <w:rFonts w:eastAsia="UniversLTStd-LightCn"/>
        </w:rPr>
        <w:t>Before stepping on elevated walking/working surfaces, make sure they have the strength and structural integrity to support the full weight and force of the workers, equipment and materials that could be placed on them.</w:t>
      </w:r>
    </w:p>
    <w:p w:rsidR="00BC77D2" w:rsidRPr="00C72C70" w:rsidRDefault="00BC77D2" w:rsidP="00C72C70">
      <w:pPr>
        <w:pStyle w:val="BodyText"/>
        <w:rPr>
          <w:rFonts w:eastAsia="UniversLTStd-LightCn"/>
        </w:rPr>
      </w:pPr>
    </w:p>
    <w:p w:rsidR="00BC77D2" w:rsidRPr="00C72C70" w:rsidRDefault="00BC77D2" w:rsidP="00C72C70">
      <w:pPr>
        <w:pStyle w:val="BodyText"/>
        <w:rPr>
          <w:rFonts w:eastAsia="UniversLTStd-LightCn"/>
        </w:rPr>
      </w:pPr>
      <w:r w:rsidRPr="00C72C70">
        <w:rPr>
          <w:rFonts w:eastAsia="UniversLTStd-LightCn"/>
        </w:rPr>
        <w:t>Railings:</w:t>
      </w:r>
    </w:p>
    <w:p w:rsidR="00BC77D2" w:rsidRPr="00C72C70" w:rsidRDefault="00BC77D2" w:rsidP="00C72C70">
      <w:pPr>
        <w:pStyle w:val="BodyText"/>
        <w:rPr>
          <w:rFonts w:eastAsia="UniversLTStd-LightCn"/>
        </w:rPr>
      </w:pPr>
    </w:p>
    <w:p w:rsidR="00BC77D2" w:rsidRPr="00C72C70" w:rsidRDefault="00BC77D2" w:rsidP="00C72C70">
      <w:pPr>
        <w:pStyle w:val="ListParagraph"/>
        <w:rPr>
          <w:rFonts w:ascii="Symbol" w:hAnsi="Symbol" w:cs="Symbol"/>
          <w:color w:val="000000"/>
        </w:rPr>
      </w:pPr>
      <w:r w:rsidRPr="00C72C70">
        <w:rPr>
          <w:rFonts w:eastAsia="UniversLTStd-LightCn"/>
        </w:rPr>
        <w:t>Make sure that the top edge members of railings are 42 inches above the walking/working surface.</w:t>
      </w:r>
    </w:p>
    <w:p w:rsidR="00BC77D2" w:rsidRPr="00C72C70" w:rsidRDefault="00BC77D2" w:rsidP="00C72C70">
      <w:pPr>
        <w:pStyle w:val="ListParagraph"/>
        <w:rPr>
          <w:rFonts w:ascii="Symbol" w:hAnsi="Symbol" w:cs="Symbol"/>
          <w:color w:val="000000"/>
        </w:rPr>
      </w:pPr>
      <w:r w:rsidRPr="00C72C70">
        <w:rPr>
          <w:rFonts w:eastAsia="UniversLTStd-LightCn"/>
        </w:rPr>
        <w:t>Check that intermediate rails are between the top edge members and the walking/working surface.</w:t>
      </w:r>
    </w:p>
    <w:p w:rsidR="00BC77D2" w:rsidRPr="00C72C70" w:rsidRDefault="00BC77D2" w:rsidP="00C72C70">
      <w:pPr>
        <w:pStyle w:val="ListParagraph"/>
        <w:rPr>
          <w:rFonts w:ascii="Symbol" w:hAnsi="Symbol" w:cs="Symbol"/>
          <w:color w:val="000000"/>
        </w:rPr>
      </w:pPr>
      <w:r w:rsidRPr="00C72C70">
        <w:rPr>
          <w:rFonts w:eastAsia="UniversLTStd-LightCn"/>
        </w:rPr>
        <w:t xml:space="preserve">Make sure that </w:t>
      </w:r>
      <w:proofErr w:type="spellStart"/>
      <w:r w:rsidRPr="00C72C70">
        <w:rPr>
          <w:rFonts w:eastAsia="UniversLTStd-LightCn"/>
        </w:rPr>
        <w:t>toeboards</w:t>
      </w:r>
      <w:proofErr w:type="spellEnd"/>
      <w:r w:rsidRPr="00C72C70">
        <w:rPr>
          <w:rFonts w:eastAsia="UniversLTStd-LightCn"/>
        </w:rPr>
        <w:t xml:space="preserve"> are installed to keep tools and materials from falling to a lower level.</w:t>
      </w:r>
    </w:p>
    <w:p w:rsidR="00BC77D2" w:rsidRPr="00C72C70" w:rsidRDefault="00BC77D2" w:rsidP="00C72C70">
      <w:pPr>
        <w:pStyle w:val="ListParagraph"/>
        <w:rPr>
          <w:rFonts w:ascii="Symbol" w:hAnsi="Symbol" w:cs="Symbol"/>
          <w:color w:val="000000"/>
        </w:rPr>
      </w:pPr>
      <w:r w:rsidRPr="00C72C70">
        <w:rPr>
          <w:rFonts w:eastAsia="UniversLTStd-LightCn"/>
        </w:rPr>
        <w:t>Inspect the system to ensure that it can withstand 200 pounds of force in any outward or downward direction.</w:t>
      </w:r>
    </w:p>
    <w:p w:rsidR="00BC77D2" w:rsidRPr="00C72C70" w:rsidRDefault="00BC77D2" w:rsidP="00C72C70">
      <w:pPr>
        <w:pStyle w:val="ListParagraph"/>
        <w:rPr>
          <w:rFonts w:ascii="Symbol" w:hAnsi="Symbol" w:cs="Symbol"/>
          <w:color w:val="000000"/>
        </w:rPr>
      </w:pPr>
      <w:r w:rsidRPr="00C72C70">
        <w:rPr>
          <w:rFonts w:eastAsia="UniversLTStd-LightCn"/>
        </w:rPr>
        <w:t>When any part of a guardrail system must be removed to facilitate materials handling, and you could potentially fall through the opening when working near it, use a personal fall arrest system.</w:t>
      </w:r>
    </w:p>
    <w:p w:rsidR="00945416" w:rsidRDefault="00945416" w:rsidP="00945416">
      <w:pPr>
        <w:rPr>
          <w:b/>
          <w:color w:val="000000"/>
          <w:sz w:val="28"/>
        </w:rPr>
      </w:pPr>
    </w:p>
    <w:p w:rsidR="00945416" w:rsidRDefault="00945416" w:rsidP="00945416">
      <w:pPr>
        <w:rPr>
          <w:b/>
          <w:color w:val="000000"/>
          <w:sz w:val="28"/>
        </w:rPr>
      </w:pPr>
    </w:p>
    <w:p w:rsidR="00BC77D2" w:rsidRPr="00C72C70" w:rsidRDefault="00BC77D2" w:rsidP="00C72C70">
      <w:pPr>
        <w:pStyle w:val="BodyText"/>
        <w:rPr>
          <w:rFonts w:eastAsia="UniversLTStd-LightCn"/>
        </w:rPr>
      </w:pPr>
      <w:r w:rsidRPr="00C72C70">
        <w:rPr>
          <w:rFonts w:eastAsia="UniversLTStd-LightCn"/>
        </w:rPr>
        <w:t>Personal Fall Arrest Systems:</w:t>
      </w:r>
    </w:p>
    <w:p w:rsidR="00BC77D2" w:rsidRPr="00C72C70" w:rsidRDefault="00BC77D2" w:rsidP="00C72C70">
      <w:pPr>
        <w:pStyle w:val="BodyText"/>
        <w:rPr>
          <w:rFonts w:eastAsia="UniversLTStd-LightCn"/>
        </w:rPr>
      </w:pPr>
    </w:p>
    <w:p w:rsidR="00C72C70" w:rsidRPr="00C72C70" w:rsidRDefault="00BC77D2" w:rsidP="00C72C70">
      <w:pPr>
        <w:pStyle w:val="ListParagraph"/>
        <w:rPr>
          <w:rFonts w:ascii="Symbol" w:hAnsi="Symbol" w:cs="Symbol"/>
          <w:color w:val="000000"/>
        </w:rPr>
      </w:pPr>
      <w:r w:rsidRPr="00C72C70">
        <w:rPr>
          <w:rFonts w:eastAsia="UniversLTStd-LightCn"/>
        </w:rPr>
        <w:t>When using a personal fall arrest system, verify that you have all appropriate system parts:</w:t>
      </w:r>
    </w:p>
    <w:p w:rsidR="00BC77D2" w:rsidRPr="00C72C70" w:rsidRDefault="00BC77D2" w:rsidP="009C3492">
      <w:pPr>
        <w:pStyle w:val="ListParagraph"/>
        <w:numPr>
          <w:ilvl w:val="1"/>
          <w:numId w:val="3"/>
        </w:numPr>
        <w:rPr>
          <w:rFonts w:ascii="Symbol" w:hAnsi="Symbol" w:cs="Symbol"/>
          <w:color w:val="000000"/>
        </w:rPr>
      </w:pPr>
      <w:r w:rsidRPr="00C72C70">
        <w:rPr>
          <w:rFonts w:eastAsia="UniversLTStd-LightCn"/>
        </w:rPr>
        <w:t>Anchorage point (must be a point that is not being used to support or suspend a platform, and which can support at least 5,000 pounds of force for each worker tied off to it);</w:t>
      </w:r>
    </w:p>
    <w:p w:rsidR="00C72C70" w:rsidRPr="00C72C70" w:rsidRDefault="00BC77D2" w:rsidP="009C3492">
      <w:pPr>
        <w:pStyle w:val="ListParagraph"/>
        <w:numPr>
          <w:ilvl w:val="1"/>
          <w:numId w:val="3"/>
        </w:numPr>
        <w:rPr>
          <w:rFonts w:ascii="Symbol" w:hAnsi="Symbol" w:cs="Symbol"/>
          <w:color w:val="000000"/>
        </w:rPr>
      </w:pPr>
      <w:r w:rsidRPr="00C72C70">
        <w:rPr>
          <w:rFonts w:eastAsia="UniversLTStd-LightCn"/>
        </w:rPr>
        <w:t>Connectors;</w:t>
      </w:r>
    </w:p>
    <w:p w:rsidR="00C72C70" w:rsidRPr="00C72C70" w:rsidRDefault="00BC77D2" w:rsidP="009C3492">
      <w:pPr>
        <w:pStyle w:val="ListParagraph"/>
        <w:numPr>
          <w:ilvl w:val="1"/>
          <w:numId w:val="3"/>
        </w:numPr>
        <w:rPr>
          <w:rFonts w:ascii="Symbol" w:hAnsi="Symbol" w:cs="Symbol"/>
          <w:color w:val="000000"/>
        </w:rPr>
      </w:pPr>
      <w:r w:rsidRPr="00C72C70">
        <w:rPr>
          <w:rFonts w:eastAsia="UniversLTStd-LightCn"/>
        </w:rPr>
        <w:t xml:space="preserve">Full-body harness; and </w:t>
      </w:r>
    </w:p>
    <w:p w:rsidR="00BC77D2" w:rsidRPr="00C72C70" w:rsidRDefault="00BC77D2" w:rsidP="009C3492">
      <w:pPr>
        <w:pStyle w:val="ListParagraph"/>
        <w:numPr>
          <w:ilvl w:val="1"/>
          <w:numId w:val="3"/>
        </w:numPr>
        <w:rPr>
          <w:rFonts w:ascii="Symbol" w:hAnsi="Symbol" w:cs="Symbol"/>
          <w:color w:val="000000"/>
        </w:rPr>
      </w:pPr>
      <w:r w:rsidRPr="00C72C70">
        <w:rPr>
          <w:rFonts w:eastAsia="UniversLTStd-LightCn"/>
        </w:rPr>
        <w:t>Lanyard (with built-in deceleration feature) or self-retracting lifeline (SRL).</w:t>
      </w:r>
    </w:p>
    <w:p w:rsidR="009C3492" w:rsidRPr="009C3492" w:rsidRDefault="00BC77D2" w:rsidP="009C3492">
      <w:pPr>
        <w:pStyle w:val="ListParagraph"/>
        <w:rPr>
          <w:rFonts w:ascii="Symbol" w:hAnsi="Symbol" w:cs="Symbol"/>
          <w:color w:val="000000"/>
        </w:rPr>
      </w:pPr>
      <w:r w:rsidRPr="009C3492">
        <w:rPr>
          <w:rFonts w:eastAsia="UniversLTStd-LightCn"/>
        </w:rPr>
        <w:t>Use any suitable combination of these system parts listed above.</w:t>
      </w:r>
    </w:p>
    <w:p w:rsidR="009C3492" w:rsidRPr="009C3492" w:rsidRDefault="00BC77D2" w:rsidP="009C3492">
      <w:pPr>
        <w:pStyle w:val="ListParagraph"/>
        <w:rPr>
          <w:rFonts w:ascii="Symbol" w:hAnsi="Symbol" w:cs="Symbol"/>
          <w:color w:val="000000"/>
        </w:rPr>
      </w:pPr>
      <w:r w:rsidRPr="009C3492">
        <w:rPr>
          <w:rFonts w:eastAsia="UniversLTStd-LightCn"/>
        </w:rPr>
        <w:t xml:space="preserve">Only use locking </w:t>
      </w:r>
      <w:proofErr w:type="spellStart"/>
      <w:r w:rsidRPr="009C3492">
        <w:rPr>
          <w:rFonts w:eastAsia="UniversLTStd-LightCn"/>
        </w:rPr>
        <w:t>snaphooks</w:t>
      </w:r>
      <w:proofErr w:type="spellEnd"/>
      <w:r w:rsidRPr="009C3492">
        <w:rPr>
          <w:rFonts w:eastAsia="UniversLTStd-LightCn"/>
        </w:rPr>
        <w:t>.</w:t>
      </w:r>
    </w:p>
    <w:p w:rsidR="00BC77D2" w:rsidRPr="009C3492" w:rsidRDefault="00BC77D2" w:rsidP="009C3492">
      <w:pPr>
        <w:pStyle w:val="ListParagraph"/>
        <w:rPr>
          <w:rFonts w:ascii="Symbol" w:hAnsi="Symbol" w:cs="Symbol"/>
          <w:color w:val="000000"/>
        </w:rPr>
      </w:pPr>
      <w:r w:rsidRPr="009C3492">
        <w:rPr>
          <w:rFonts w:eastAsia="UniversLTStd-LightCn"/>
        </w:rPr>
        <w:t>Get the proper training before using this system.</w:t>
      </w:r>
    </w:p>
    <w:p w:rsidR="00BC77D2" w:rsidRPr="00C72C70" w:rsidRDefault="00BC77D2" w:rsidP="00C72C70">
      <w:pPr>
        <w:pStyle w:val="BodyText"/>
        <w:rPr>
          <w:rFonts w:eastAsia="UniversLTStd-LightCn"/>
        </w:rPr>
      </w:pPr>
    </w:p>
    <w:p w:rsidR="00BC77D2" w:rsidRPr="00C72C70" w:rsidRDefault="00BC77D2" w:rsidP="00C72C70">
      <w:pPr>
        <w:pStyle w:val="BodyText"/>
        <w:rPr>
          <w:rFonts w:eastAsia="UniversLTStd-LightCn"/>
        </w:rPr>
      </w:pPr>
      <w:r w:rsidRPr="00C72C70">
        <w:rPr>
          <w:rFonts w:eastAsia="UniversLTStd-LightCn"/>
        </w:rPr>
        <w:t>Hole Covers:</w:t>
      </w:r>
    </w:p>
    <w:p w:rsidR="00BC77D2" w:rsidRPr="00C72C70" w:rsidRDefault="00BC77D2" w:rsidP="00C72C70">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Use hole covers on holes in floors, roofs and other walking/working surfaces only when the holes are small enough to be safely covered.</w:t>
      </w:r>
    </w:p>
    <w:p w:rsidR="00BC77D2" w:rsidRPr="009C3492" w:rsidRDefault="00BC77D2" w:rsidP="009C3492">
      <w:pPr>
        <w:pStyle w:val="ListParagraph"/>
        <w:rPr>
          <w:rFonts w:ascii="Symbol" w:hAnsi="Symbol" w:cs="Symbol"/>
          <w:color w:val="000000"/>
        </w:rPr>
      </w:pPr>
      <w:r w:rsidRPr="009C3492">
        <w:rPr>
          <w:rFonts w:eastAsia="UniversLTStd-LightCn"/>
        </w:rPr>
        <w:t>Make sure hole covers can safely support twice the aggregate weight of the workers, equipment and materials that could be placed on them.</w:t>
      </w:r>
    </w:p>
    <w:p w:rsidR="00BC77D2" w:rsidRPr="00C72C70" w:rsidRDefault="00BC77D2" w:rsidP="00C72C70">
      <w:pPr>
        <w:pStyle w:val="BodyText"/>
        <w:rPr>
          <w:rFonts w:eastAsia="UniversLTStd-LightCn"/>
        </w:rPr>
      </w:pPr>
    </w:p>
    <w:p w:rsidR="00BC77D2" w:rsidRPr="007F41DD" w:rsidRDefault="00BC77D2" w:rsidP="009C3492">
      <w:pPr>
        <w:pStyle w:val="Heading2"/>
        <w:rPr>
          <w:rFonts w:eastAsia="UniversLTStd-LightCn"/>
          <w:color w:val="000000"/>
        </w:rPr>
      </w:pPr>
      <w:r>
        <w:rPr>
          <w:rFonts w:eastAsia="UniversLTStd-LightCn"/>
        </w:rPr>
        <w:t>Fire Prevention &amp; Protection</w:t>
      </w:r>
    </w:p>
    <w:p w:rsidR="00BC77D2" w:rsidRPr="009C3492" w:rsidRDefault="00BC77D2" w:rsidP="009C3492">
      <w:pPr>
        <w:pStyle w:val="BodyText"/>
        <w:rPr>
          <w:rFonts w:eastAsia="UniversLTStd-LightCn"/>
        </w:rPr>
      </w:pPr>
    </w:p>
    <w:p w:rsidR="00BC77D2" w:rsidRPr="009C3492" w:rsidRDefault="00BC77D2" w:rsidP="009C3492">
      <w:pPr>
        <w:pStyle w:val="BodyText"/>
      </w:pPr>
      <w:r w:rsidRPr="009C3492">
        <w:t>General:</w:t>
      </w:r>
    </w:p>
    <w:p w:rsidR="00BC77D2" w:rsidRPr="009C3492"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Smoke only in designated smoking areas.</w:t>
      </w:r>
    </w:p>
    <w:p w:rsidR="00BC77D2" w:rsidRPr="009C3492" w:rsidRDefault="00BC77D2" w:rsidP="009C3492">
      <w:pPr>
        <w:pStyle w:val="ListParagraph"/>
        <w:rPr>
          <w:rFonts w:ascii="Symbol" w:hAnsi="Symbol" w:cs="Symbol"/>
          <w:color w:val="000000"/>
        </w:rPr>
      </w:pPr>
      <w:r w:rsidRPr="009C3492">
        <w:rPr>
          <w:rFonts w:eastAsia="UniversLTStd-LightCn"/>
        </w:rPr>
        <w:t>Be familiar with all fire exits and fire alarms.</w:t>
      </w:r>
    </w:p>
    <w:p w:rsidR="00BC77D2" w:rsidRPr="009C3492" w:rsidRDefault="00BC77D2" w:rsidP="009C3492">
      <w:pPr>
        <w:pStyle w:val="ListParagraph"/>
        <w:rPr>
          <w:rFonts w:ascii="Symbol" w:hAnsi="Symbol" w:cs="Symbol"/>
          <w:color w:val="000000"/>
        </w:rPr>
      </w:pPr>
      <w:r w:rsidRPr="009C3492">
        <w:rPr>
          <w:rFonts w:eastAsia="UniversLTStd-LightCn"/>
        </w:rPr>
        <w:t>Remove combustible items from your work area frequently.</w:t>
      </w:r>
    </w:p>
    <w:p w:rsidR="00BC77D2" w:rsidRPr="009C3492" w:rsidRDefault="00BC77D2" w:rsidP="009C3492">
      <w:pPr>
        <w:pStyle w:val="ListParagraph"/>
        <w:rPr>
          <w:rFonts w:ascii="Symbol" w:hAnsi="Symbol" w:cs="Symbol"/>
          <w:color w:val="000000"/>
        </w:rPr>
      </w:pPr>
      <w:r w:rsidRPr="009C3492">
        <w:rPr>
          <w:rFonts w:eastAsia="UniversLTStd-LightCn"/>
        </w:rPr>
        <w:t>Dispose of oily, greasy or paint-soaked rags or towels only in approved metal containers with self-closing lids.</w:t>
      </w:r>
    </w:p>
    <w:p w:rsidR="009C3492" w:rsidRPr="009C3492" w:rsidRDefault="00BC77D2" w:rsidP="009C3492">
      <w:pPr>
        <w:pStyle w:val="ListParagraph"/>
        <w:rPr>
          <w:rFonts w:ascii="Symbol" w:hAnsi="Symbol" w:cs="Symbol"/>
          <w:color w:val="000000"/>
        </w:rPr>
      </w:pPr>
      <w:r w:rsidRPr="009C3492">
        <w:rPr>
          <w:rFonts w:eastAsia="UniversLTStd-LightCn"/>
        </w:rPr>
        <w:t>Keep solvents and other flammable/combustible materials in approved, properly labeled containers, and store them in a proper location.</w:t>
      </w:r>
    </w:p>
    <w:p w:rsidR="009C3492" w:rsidRPr="009C3492" w:rsidRDefault="00BC77D2" w:rsidP="009C3492">
      <w:pPr>
        <w:pStyle w:val="ListParagraph"/>
        <w:rPr>
          <w:rFonts w:ascii="Symbol" w:hAnsi="Symbol" w:cs="Symbol"/>
          <w:color w:val="000000"/>
        </w:rPr>
      </w:pPr>
      <w:r w:rsidRPr="009C3492">
        <w:rPr>
          <w:rFonts w:eastAsia="UniversLTStd-LightCn"/>
        </w:rPr>
        <w:t>Keep ignition sources such as sparks, flames and excessive heat away from solvents and other flammable/combustible materials.</w:t>
      </w:r>
    </w:p>
    <w:p w:rsidR="009C3492" w:rsidRPr="009C3492" w:rsidRDefault="00BC77D2" w:rsidP="009C3492">
      <w:pPr>
        <w:pStyle w:val="ListParagraph"/>
        <w:rPr>
          <w:rFonts w:ascii="Symbol" w:hAnsi="Symbol" w:cs="Symbol"/>
          <w:color w:val="000000"/>
        </w:rPr>
      </w:pPr>
      <w:r w:rsidRPr="009C3492">
        <w:rPr>
          <w:rFonts w:eastAsia="UniversLTStd-LightCn"/>
        </w:rPr>
        <w:t>Turn off internal combustion engines used to power vehicles, generators or other equipment before refueling.</w:t>
      </w:r>
    </w:p>
    <w:p w:rsidR="009C3492" w:rsidRPr="009C3492" w:rsidRDefault="00BC77D2" w:rsidP="009C3492">
      <w:pPr>
        <w:pStyle w:val="ListParagraph"/>
        <w:rPr>
          <w:rFonts w:ascii="Symbol" w:hAnsi="Symbol" w:cs="Symbol"/>
          <w:color w:val="000000"/>
        </w:rPr>
      </w:pPr>
      <w:r w:rsidRPr="009C3492">
        <w:rPr>
          <w:rFonts w:eastAsia="UniversLTStd-LightCn"/>
        </w:rPr>
        <w:t>Report fire hazards to your supervisor immediately.</w:t>
      </w:r>
    </w:p>
    <w:p w:rsidR="00BC77D2" w:rsidRPr="009C3492" w:rsidRDefault="00BC77D2" w:rsidP="009C3492">
      <w:pPr>
        <w:pStyle w:val="ListParagraph"/>
        <w:rPr>
          <w:rFonts w:ascii="Symbol" w:hAnsi="Symbol" w:cs="Symbol"/>
          <w:color w:val="000000"/>
        </w:rPr>
      </w:pPr>
      <w:r w:rsidRPr="009C3492">
        <w:rPr>
          <w:rFonts w:eastAsia="UniversLTStd-LightCn"/>
        </w:rPr>
        <w:t>Know how to quickly access emergency telephone numbers and the nearest telephone.</w:t>
      </w:r>
    </w:p>
    <w:p w:rsidR="00BC77D2" w:rsidRPr="009C3492" w:rsidRDefault="00BC77D2" w:rsidP="009C3492">
      <w:pPr>
        <w:pStyle w:val="BodyText"/>
        <w:rPr>
          <w:rFonts w:eastAsia="UniversLTStd-LightCn"/>
        </w:rPr>
      </w:pP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9C3492" w:rsidRDefault="00BC77D2" w:rsidP="009C3492">
      <w:pPr>
        <w:pStyle w:val="BodyText"/>
        <w:rPr>
          <w:rFonts w:eastAsia="UniversLTStd-LightCn"/>
        </w:rPr>
      </w:pPr>
      <w:r w:rsidRPr="009C3492">
        <w:rPr>
          <w:rFonts w:eastAsia="UniversLTStd-LightCn"/>
        </w:rPr>
        <w:t>Fire Protection Equipment:</w:t>
      </w:r>
    </w:p>
    <w:p w:rsidR="00BC77D2" w:rsidRPr="009C3492" w:rsidRDefault="00BC77D2" w:rsidP="009C3492">
      <w:pPr>
        <w:pStyle w:val="BodyText"/>
        <w:rPr>
          <w:rFonts w:eastAsia="UniversLTStd-LightCn"/>
        </w:rPr>
      </w:pPr>
    </w:p>
    <w:p w:rsidR="009C3492" w:rsidRPr="009C3492" w:rsidRDefault="00BC77D2" w:rsidP="009C3492">
      <w:pPr>
        <w:pStyle w:val="ListParagraph"/>
        <w:rPr>
          <w:rFonts w:ascii="Symbol" w:hAnsi="Symbol" w:cs="Symbol"/>
          <w:color w:val="000000"/>
        </w:rPr>
      </w:pPr>
      <w:r w:rsidRPr="009C3492">
        <w:rPr>
          <w:rFonts w:eastAsia="UniversLTStd-LightCn"/>
        </w:rPr>
        <w:t>Make sure that firefighting equipment is easy to locate and readily accessible.</w:t>
      </w:r>
    </w:p>
    <w:p w:rsidR="009C3492" w:rsidRPr="009C3492" w:rsidRDefault="00BC77D2" w:rsidP="009C3492">
      <w:pPr>
        <w:pStyle w:val="ListParagraph"/>
        <w:rPr>
          <w:rFonts w:ascii="Symbol" w:hAnsi="Symbol" w:cs="Symbol"/>
          <w:color w:val="000000"/>
        </w:rPr>
      </w:pPr>
      <w:r w:rsidRPr="009C3492">
        <w:rPr>
          <w:rFonts w:eastAsia="UniversLTStd-LightCn"/>
        </w:rPr>
        <w:t>Ensure that you can quickly and easily access a Class ABC fire extinguisher from all work areas.</w:t>
      </w:r>
    </w:p>
    <w:p w:rsidR="00BC77D2" w:rsidRPr="009C3492" w:rsidRDefault="00BC77D2" w:rsidP="009C3492">
      <w:pPr>
        <w:pStyle w:val="ListParagraph"/>
        <w:rPr>
          <w:rFonts w:ascii="Symbol" w:hAnsi="Symbol" w:cs="Symbol"/>
          <w:color w:val="000000"/>
        </w:rPr>
      </w:pPr>
      <w:r w:rsidRPr="009C3492">
        <w:rPr>
          <w:rFonts w:eastAsia="UniversLTStd-LightCn"/>
        </w:rPr>
        <w:t>Keep a Class ABC fire extinguisher readily accessible when welding, torch cutting, brazing, soldering, grinding and in other hot work areas.</w:t>
      </w:r>
    </w:p>
    <w:p w:rsidR="00BC77D2" w:rsidRPr="009C3492" w:rsidRDefault="00BC77D2" w:rsidP="009C3492">
      <w:pPr>
        <w:pStyle w:val="BodyText"/>
        <w:rPr>
          <w:rFonts w:eastAsia="UniversLTStd-LightCn"/>
        </w:rPr>
      </w:pPr>
      <w:r w:rsidRPr="009C3492">
        <w:rPr>
          <w:rFonts w:eastAsia="UniversLTStd-LightCn"/>
        </w:rPr>
        <w:tab/>
      </w:r>
    </w:p>
    <w:p w:rsidR="00BC77D2" w:rsidRPr="009C3492" w:rsidRDefault="00BC77D2" w:rsidP="009C3492">
      <w:pPr>
        <w:pStyle w:val="BodyText"/>
        <w:rPr>
          <w:rFonts w:eastAsia="UniversLTStd-LightCn"/>
        </w:rPr>
      </w:pPr>
      <w:r w:rsidRPr="009C3492">
        <w:rPr>
          <w:rFonts w:eastAsia="UniversLTStd-LightCn"/>
        </w:rPr>
        <w:t>In Case of Fire:</w:t>
      </w:r>
    </w:p>
    <w:p w:rsidR="00BC77D2" w:rsidRPr="009C3492"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Warn others in the area about the fire.</w:t>
      </w:r>
    </w:p>
    <w:p w:rsidR="00BC77D2" w:rsidRPr="009C3492" w:rsidRDefault="00BC77D2" w:rsidP="009C3492">
      <w:pPr>
        <w:pStyle w:val="ListParagraph"/>
        <w:rPr>
          <w:rFonts w:ascii="Symbol" w:hAnsi="Symbol" w:cs="Symbol"/>
          <w:color w:val="000000"/>
        </w:rPr>
      </w:pPr>
      <w:r w:rsidRPr="009C3492">
        <w:rPr>
          <w:rFonts w:eastAsia="UniversLTStd-LightCn"/>
        </w:rPr>
        <w:t>Attempt to extinguish smaller fires with the proper fire extinguisher.</w:t>
      </w:r>
    </w:p>
    <w:p w:rsidR="00BC77D2" w:rsidRPr="009C3492" w:rsidRDefault="00BC77D2" w:rsidP="009C3492">
      <w:pPr>
        <w:pStyle w:val="ListParagraph"/>
        <w:rPr>
          <w:rFonts w:ascii="Symbol" w:hAnsi="Symbol" w:cs="Symbol"/>
          <w:color w:val="000000"/>
        </w:rPr>
      </w:pPr>
      <w:r w:rsidRPr="009C3492">
        <w:rPr>
          <w:rFonts w:eastAsia="UniversLTStd-LightCn"/>
        </w:rPr>
        <w:t>If the fire is large, sound the fire alarm immediately and evacuate the building or structure.</w:t>
      </w:r>
    </w:p>
    <w:p w:rsidR="00BC77D2" w:rsidRPr="009C3492" w:rsidRDefault="00BC77D2" w:rsidP="009C3492">
      <w:pPr>
        <w:pStyle w:val="ListParagraph"/>
        <w:rPr>
          <w:rFonts w:ascii="Symbol" w:hAnsi="Symbol" w:cs="Symbol"/>
          <w:color w:val="000000"/>
        </w:rPr>
      </w:pPr>
      <w:r w:rsidRPr="009C3492">
        <w:rPr>
          <w:rFonts w:eastAsia="UniversLTStd-LightCn"/>
        </w:rPr>
        <w:t>Call the fire department and give accurate directions to the fire.</w:t>
      </w:r>
    </w:p>
    <w:p w:rsidR="00BC77D2" w:rsidRPr="009C3492" w:rsidRDefault="00BC77D2" w:rsidP="009C3492">
      <w:pPr>
        <w:pStyle w:val="ListParagraph"/>
        <w:rPr>
          <w:rFonts w:ascii="Symbol" w:hAnsi="Symbol" w:cs="Symbol"/>
          <w:color w:val="000000"/>
        </w:rPr>
      </w:pPr>
      <w:r w:rsidRPr="009C3492">
        <w:rPr>
          <w:rFonts w:eastAsia="UniversLTStd-LightCn"/>
        </w:rPr>
        <w:t>Post someone to meet the fire department and direct them to the fire.</w:t>
      </w:r>
    </w:p>
    <w:p w:rsidR="00BC77D2" w:rsidRPr="009C3492" w:rsidRDefault="00BC77D2" w:rsidP="009C3492">
      <w:pPr>
        <w:pStyle w:val="ListParagraph"/>
        <w:rPr>
          <w:rFonts w:ascii="Symbol" w:hAnsi="Symbol" w:cs="Symbol"/>
          <w:color w:val="000000"/>
        </w:rPr>
      </w:pPr>
      <w:r w:rsidRPr="009C3492">
        <w:rPr>
          <w:rFonts w:eastAsia="UniversLTStd-LightCn"/>
        </w:rPr>
        <w:t>Cut off electrical power, but only if it is safe to do so.</w:t>
      </w:r>
    </w:p>
    <w:p w:rsidR="00BC77D2" w:rsidRPr="009C3492" w:rsidRDefault="00BC77D2" w:rsidP="009C3492">
      <w:pPr>
        <w:pStyle w:val="BodyText"/>
        <w:rPr>
          <w:rFonts w:eastAsia="UniversLTStd-LightCn"/>
        </w:rPr>
      </w:pPr>
    </w:p>
    <w:p w:rsidR="00BC77D2" w:rsidRPr="00711461" w:rsidRDefault="00BC77D2" w:rsidP="009C3492">
      <w:pPr>
        <w:pStyle w:val="Heading2"/>
        <w:rPr>
          <w:rFonts w:eastAsia="UniversLTStd-LightCn"/>
          <w:color w:val="000000"/>
        </w:rPr>
      </w:pPr>
      <w:bookmarkStart w:id="6" w:name="_Hlk37659534"/>
      <w:r>
        <w:rPr>
          <w:rFonts w:eastAsia="UniversLTStd-LightCn"/>
        </w:rPr>
        <w:t>Flammable/Combustible Liquids/Materials</w:t>
      </w:r>
    </w:p>
    <w:bookmarkEnd w:id="6"/>
    <w:p w:rsidR="00BC77D2" w:rsidRDefault="00BC77D2" w:rsidP="009C3492">
      <w:pPr>
        <w:pStyle w:val="BodyText"/>
        <w:rPr>
          <w:rFonts w:eastAsia="UniversLTStd-LightCn"/>
        </w:rPr>
      </w:pPr>
    </w:p>
    <w:p w:rsidR="00BC77D2" w:rsidRPr="009C3492" w:rsidRDefault="00BC77D2" w:rsidP="009C3492">
      <w:pPr>
        <w:pStyle w:val="BodyText"/>
      </w:pPr>
      <w:r w:rsidRPr="009C3492">
        <w:t>General:</w:t>
      </w:r>
    </w:p>
    <w:p w:rsidR="00BC77D2" w:rsidRPr="007F41DD"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Store flammable/combustible liquids in approved, properly labeled containers with self-closing lids.</w:t>
      </w:r>
    </w:p>
    <w:p w:rsidR="00BC77D2" w:rsidRPr="009C3492" w:rsidRDefault="00BC77D2" w:rsidP="009C3492">
      <w:pPr>
        <w:pStyle w:val="ListParagraph"/>
        <w:rPr>
          <w:rFonts w:ascii="Symbol" w:hAnsi="Symbol" w:cs="Symbol"/>
          <w:color w:val="000000"/>
        </w:rPr>
      </w:pPr>
      <w:r w:rsidRPr="009C3492">
        <w:rPr>
          <w:rFonts w:eastAsia="UniversLTStd-LightCn"/>
        </w:rPr>
        <w:t>Never use flammable liquids within 50 feet of an ignition source.</w:t>
      </w:r>
    </w:p>
    <w:p w:rsidR="00BC77D2" w:rsidRPr="009C3492" w:rsidRDefault="00BC77D2" w:rsidP="009C3492">
      <w:pPr>
        <w:pStyle w:val="ListParagraph"/>
        <w:rPr>
          <w:rFonts w:ascii="Symbol" w:hAnsi="Symbol" w:cs="Symbol"/>
          <w:color w:val="000000"/>
        </w:rPr>
      </w:pPr>
      <w:r w:rsidRPr="009C3492">
        <w:rPr>
          <w:rFonts w:eastAsia="UniversLTStd-LightCn"/>
        </w:rPr>
        <w:t>Never store more than 25 gallons of a flammable/combustible liquid in a room outside of an approved storage cabinet, and never allow more than three storage</w:t>
      </w:r>
      <w:r w:rsidR="009C3492">
        <w:rPr>
          <w:rFonts w:eastAsia="UniversLTStd-LightCn"/>
        </w:rPr>
        <w:t xml:space="preserve"> </w:t>
      </w:r>
      <w:r w:rsidRPr="009C3492">
        <w:rPr>
          <w:rFonts w:eastAsia="UniversLTStd-LightCn"/>
        </w:rPr>
        <w:t>cabinets in a single storage area.</w:t>
      </w:r>
    </w:p>
    <w:p w:rsidR="00BC77D2" w:rsidRPr="009C3492" w:rsidRDefault="00BC77D2" w:rsidP="009C3492">
      <w:pPr>
        <w:pStyle w:val="ListParagraph"/>
        <w:rPr>
          <w:rFonts w:ascii="Symbol" w:hAnsi="Symbol" w:cs="Symbol"/>
          <w:color w:val="000000"/>
        </w:rPr>
      </w:pPr>
      <w:r w:rsidRPr="009C3492">
        <w:rPr>
          <w:rFonts w:eastAsia="UniversLTStd-LightCn"/>
        </w:rPr>
        <w:t>Keep flammable/combustible liquids in closed containers when not in use.</w:t>
      </w:r>
    </w:p>
    <w:p w:rsidR="00BC77D2" w:rsidRPr="009C3492" w:rsidRDefault="00BC77D2" w:rsidP="009C3492">
      <w:pPr>
        <w:pStyle w:val="ListParagraph"/>
        <w:rPr>
          <w:rFonts w:ascii="Symbol" w:hAnsi="Symbol" w:cs="Symbol"/>
          <w:color w:val="000000"/>
        </w:rPr>
      </w:pPr>
      <w:r w:rsidRPr="009C3492">
        <w:rPr>
          <w:rFonts w:eastAsia="UniversLTStd-LightCn"/>
        </w:rPr>
        <w:t>Store flammable/combustible waste materials in approved containers with self-closing lids, and properly dispose of the waste regularly.</w:t>
      </w:r>
    </w:p>
    <w:p w:rsidR="00BC77D2" w:rsidRDefault="00BC77D2" w:rsidP="009C3492">
      <w:pPr>
        <w:pStyle w:val="BodyText"/>
        <w:rPr>
          <w:rFonts w:eastAsia="UniversLTStd-LightCn"/>
        </w:rPr>
      </w:pPr>
    </w:p>
    <w:p w:rsidR="00BC77D2" w:rsidRPr="009C3492" w:rsidRDefault="00BC77D2" w:rsidP="009C3492">
      <w:pPr>
        <w:pStyle w:val="BodyText"/>
        <w:rPr>
          <w:rFonts w:eastAsia="UniversLTStd-LightCn"/>
        </w:rPr>
      </w:pPr>
      <w:r w:rsidRPr="009C3492">
        <w:rPr>
          <w:rFonts w:eastAsia="UniversLTStd-LightCn"/>
        </w:rPr>
        <w:t>Storage Cabinets:</w:t>
      </w:r>
    </w:p>
    <w:p w:rsidR="00BC77D2" w:rsidRPr="00711461" w:rsidRDefault="00BC77D2" w:rsidP="009C3492">
      <w:pPr>
        <w:pStyle w:val="BodyText"/>
        <w:rPr>
          <w:rFonts w:eastAsia="UniversLTStd-LightCn"/>
        </w:rPr>
      </w:pPr>
    </w:p>
    <w:p w:rsidR="005B08C9" w:rsidRPr="005B08C9" w:rsidRDefault="00BC77D2" w:rsidP="005B08C9">
      <w:pPr>
        <w:pStyle w:val="ListParagraph"/>
        <w:rPr>
          <w:rFonts w:ascii="Symbol" w:hAnsi="Symbol" w:cs="Symbol"/>
          <w:color w:val="000000"/>
        </w:rPr>
      </w:pPr>
      <w:r w:rsidRPr="009C3492">
        <w:rPr>
          <w:rFonts w:eastAsia="UniversLTStd-LightCn"/>
        </w:rPr>
        <w:t>Use only approved storage cabinets designed specifically for flammable/combustible liquid storage.</w:t>
      </w:r>
    </w:p>
    <w:p w:rsidR="00945416" w:rsidRPr="005B08C9" w:rsidRDefault="00BC77D2" w:rsidP="005B08C9">
      <w:pPr>
        <w:pStyle w:val="ListParagraph"/>
        <w:rPr>
          <w:rFonts w:ascii="Symbol" w:hAnsi="Symbol" w:cs="Symbol"/>
          <w:color w:val="000000"/>
        </w:rPr>
      </w:pPr>
      <w:r w:rsidRPr="005B08C9">
        <w:rPr>
          <w:rFonts w:eastAsia="UniversLTStd-LightCn"/>
        </w:rPr>
        <w:t>Make sure that storage cabinets for flammable/combustible liquids are labeled as follows: “FLAMMABLE – KEEP FIRE AWAY.”</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9C3492" w:rsidRPr="009C3492" w:rsidRDefault="00BC77D2" w:rsidP="009C3492">
      <w:pPr>
        <w:pStyle w:val="ListParagraph"/>
        <w:rPr>
          <w:rFonts w:ascii="Symbol" w:hAnsi="Symbol" w:cs="Symbol"/>
          <w:color w:val="000000"/>
        </w:rPr>
      </w:pPr>
      <w:r w:rsidRPr="009C3492">
        <w:rPr>
          <w:rFonts w:eastAsia="UniversLTStd-LightCn"/>
        </w:rPr>
        <w:t>Check the Safety Data Sheets (SDS) to determine whether liquids are potentially flammable or combustible.</w:t>
      </w:r>
    </w:p>
    <w:p w:rsidR="00BC77D2" w:rsidRPr="009C3492" w:rsidRDefault="00BC77D2" w:rsidP="009C3492">
      <w:pPr>
        <w:pStyle w:val="ListParagraph"/>
        <w:rPr>
          <w:rFonts w:ascii="Symbol" w:hAnsi="Symbol" w:cs="Symbol"/>
          <w:color w:val="000000"/>
        </w:rPr>
      </w:pPr>
      <w:r w:rsidRPr="009C3492">
        <w:rPr>
          <w:rFonts w:eastAsia="UniversLTStd-LightCn"/>
        </w:rPr>
        <w:t>Ensure that no more than 60 gallons of a flammable liquid or 120 gallons of a combustible liquid are stored in a single cabinet.</w:t>
      </w:r>
    </w:p>
    <w:p w:rsidR="00BC77D2" w:rsidRDefault="00BC77D2" w:rsidP="009C3492">
      <w:pPr>
        <w:pStyle w:val="BodyText"/>
        <w:rPr>
          <w:rFonts w:eastAsia="UniversLTStd-LightCn"/>
        </w:rPr>
      </w:pPr>
    </w:p>
    <w:p w:rsidR="00BC77D2" w:rsidRPr="009C3492" w:rsidRDefault="00BC77D2" w:rsidP="009C3492">
      <w:pPr>
        <w:pStyle w:val="BodyText"/>
        <w:rPr>
          <w:rFonts w:eastAsia="UniversLTStd-LightCn"/>
        </w:rPr>
      </w:pPr>
      <w:r w:rsidRPr="009C3492">
        <w:rPr>
          <w:rFonts w:eastAsia="UniversLTStd-LightCn"/>
        </w:rPr>
        <w:t>Inside Storage:</w:t>
      </w:r>
    </w:p>
    <w:p w:rsidR="00BC77D2" w:rsidRPr="00711461"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Do not smoke around flammable materials storage areas.</w:t>
      </w:r>
    </w:p>
    <w:p w:rsidR="00BC77D2" w:rsidRPr="009C3492" w:rsidRDefault="00BC77D2" w:rsidP="009C3492">
      <w:pPr>
        <w:pStyle w:val="ListParagraph"/>
        <w:rPr>
          <w:rFonts w:ascii="Symbol" w:hAnsi="Symbol" w:cs="Symbol"/>
          <w:color w:val="000000"/>
        </w:rPr>
      </w:pPr>
      <w:r w:rsidRPr="009C3492">
        <w:rPr>
          <w:rFonts w:eastAsia="UniversLTStd-LightCn"/>
        </w:rPr>
        <w:t>Before storing flammable/combustible materials inside a building, make sure the building is fire resistant, has self-closing doors at all openings, and has at least 4-inch-high sills or depressed floors. Also, be sure the electrical wiring and equipment are approved for flammable materials storage areas.</w:t>
      </w:r>
    </w:p>
    <w:p w:rsidR="00BC77D2" w:rsidRPr="009C3492" w:rsidRDefault="00BC77D2" w:rsidP="009C3492">
      <w:pPr>
        <w:pStyle w:val="ListParagraph"/>
        <w:rPr>
          <w:rFonts w:ascii="Symbol" w:hAnsi="Symbol" w:cs="Symbol"/>
          <w:color w:val="000000"/>
        </w:rPr>
      </w:pPr>
      <w:r w:rsidRPr="009C3492">
        <w:rPr>
          <w:rFonts w:eastAsia="UniversLTStd-LightCn"/>
        </w:rPr>
        <w:t>Make sure the ventilation system is providing complete air exchanges at least 6 times an hour.</w:t>
      </w:r>
    </w:p>
    <w:p w:rsidR="00BC77D2" w:rsidRDefault="00BC77D2" w:rsidP="009C3492">
      <w:pPr>
        <w:pStyle w:val="BodyText"/>
        <w:rPr>
          <w:rFonts w:eastAsia="UniversLTStd-LightCn"/>
        </w:rPr>
      </w:pPr>
    </w:p>
    <w:p w:rsidR="00BC77D2" w:rsidRPr="009C3492" w:rsidRDefault="00BC77D2" w:rsidP="009C3492">
      <w:pPr>
        <w:pStyle w:val="BodyText"/>
        <w:rPr>
          <w:rFonts w:eastAsia="UniversLTStd-LightCn"/>
        </w:rPr>
      </w:pPr>
      <w:r w:rsidRPr="009C3492">
        <w:rPr>
          <w:rFonts w:eastAsia="UniversLTStd-LightCn"/>
        </w:rPr>
        <w:t>Outside Storage:</w:t>
      </w:r>
    </w:p>
    <w:p w:rsidR="00BC77D2" w:rsidRPr="00711461" w:rsidRDefault="00BC77D2" w:rsidP="009C3492">
      <w:pPr>
        <w:pStyle w:val="BodyText"/>
        <w:rPr>
          <w:rFonts w:eastAsia="UniversLTStd-LightCn"/>
        </w:rPr>
      </w:pPr>
    </w:p>
    <w:p w:rsidR="009C3492" w:rsidRPr="009C3492" w:rsidRDefault="00BC77D2" w:rsidP="009C3492">
      <w:pPr>
        <w:pStyle w:val="ListParagraph"/>
        <w:rPr>
          <w:rFonts w:ascii="Symbol" w:hAnsi="Symbol" w:cs="Symbol"/>
          <w:color w:val="000000"/>
        </w:rPr>
      </w:pPr>
      <w:r w:rsidRPr="009C3492">
        <w:rPr>
          <w:rFonts w:eastAsia="UniversLTStd-LightCn"/>
        </w:rPr>
        <w:t>Ensure that flammable/combustible materials are stored to allow a 12-foot-wide access way for emergency fire control equipment.</w:t>
      </w:r>
    </w:p>
    <w:p w:rsidR="009C3492" w:rsidRPr="009C3492" w:rsidRDefault="00BC77D2" w:rsidP="009C3492">
      <w:pPr>
        <w:pStyle w:val="ListParagraph"/>
        <w:rPr>
          <w:rFonts w:ascii="Symbol" w:hAnsi="Symbol" w:cs="Symbol"/>
          <w:color w:val="000000"/>
        </w:rPr>
      </w:pPr>
      <w:r w:rsidRPr="009C3492">
        <w:rPr>
          <w:rFonts w:eastAsia="UniversLTStd-LightCn"/>
        </w:rPr>
        <w:t>Do not store flammable/combustible materials near areas used for exits or near stairways.</w:t>
      </w:r>
    </w:p>
    <w:p w:rsidR="009C3492" w:rsidRPr="009C3492" w:rsidRDefault="00BC77D2" w:rsidP="009C3492">
      <w:pPr>
        <w:pStyle w:val="ListParagraph"/>
        <w:rPr>
          <w:rFonts w:ascii="Symbol" w:hAnsi="Symbol" w:cs="Symbol"/>
          <w:color w:val="000000"/>
        </w:rPr>
      </w:pPr>
      <w:r w:rsidRPr="009C3492">
        <w:rPr>
          <w:rFonts w:eastAsia="UniversLTStd-LightCn"/>
        </w:rPr>
        <w:t>Stack combustible materials in piles no more than 20 feet high.</w:t>
      </w:r>
    </w:p>
    <w:p w:rsidR="009C3492" w:rsidRPr="009C3492" w:rsidRDefault="00BC77D2" w:rsidP="009C3492">
      <w:pPr>
        <w:pStyle w:val="ListParagraph"/>
        <w:rPr>
          <w:rFonts w:ascii="Symbol" w:hAnsi="Symbol" w:cs="Symbol"/>
          <w:color w:val="000000"/>
        </w:rPr>
      </w:pPr>
      <w:r w:rsidRPr="009C3492">
        <w:rPr>
          <w:rFonts w:eastAsia="UniversLTStd-LightCn"/>
        </w:rPr>
        <w:t>Make sure outdoor storage containers contain no more than 60 gallons of flammable/combustible liquids and that no more than 1,100 gallons are stored in any one area.</w:t>
      </w:r>
    </w:p>
    <w:p w:rsidR="009C3492" w:rsidRPr="009C3492" w:rsidRDefault="00BC77D2" w:rsidP="009C3492">
      <w:pPr>
        <w:pStyle w:val="ListParagraph"/>
        <w:rPr>
          <w:rFonts w:ascii="Symbol" w:hAnsi="Symbol" w:cs="Symbol"/>
          <w:color w:val="000000"/>
        </w:rPr>
      </w:pPr>
      <w:r w:rsidRPr="009C3492">
        <w:rPr>
          <w:rFonts w:eastAsia="UniversLTStd-LightCn"/>
        </w:rPr>
        <w:t>Ensure that stacks of flammable/combustible materials are separated by at least 5 feet and are stored at least 20 feet from a building.</w:t>
      </w:r>
    </w:p>
    <w:p w:rsidR="009C3492" w:rsidRPr="009C3492" w:rsidRDefault="00BC77D2" w:rsidP="009C3492">
      <w:pPr>
        <w:pStyle w:val="ListParagraph"/>
        <w:rPr>
          <w:rFonts w:ascii="Symbol" w:hAnsi="Symbol" w:cs="Symbol"/>
          <w:color w:val="000000"/>
        </w:rPr>
      </w:pPr>
      <w:r w:rsidRPr="009C3492">
        <w:rPr>
          <w:rFonts w:eastAsia="UniversLTStd-LightCn"/>
        </w:rPr>
        <w:t>Make sure that outside storage areas for flammable/combustible liquids are graded or diked so that a spill would be diverted away from the building.</w:t>
      </w:r>
    </w:p>
    <w:p w:rsidR="00BC77D2" w:rsidRPr="009C3492" w:rsidRDefault="00BC77D2" w:rsidP="009C3492">
      <w:pPr>
        <w:pStyle w:val="ListParagraph"/>
        <w:rPr>
          <w:rFonts w:ascii="Symbol" w:hAnsi="Symbol" w:cs="Symbol"/>
          <w:color w:val="000000"/>
        </w:rPr>
      </w:pPr>
      <w:r w:rsidRPr="009C3492">
        <w:rPr>
          <w:rFonts w:eastAsia="UniversLTStd-LightCn"/>
        </w:rPr>
        <w:t>Do not smoke in outside flammable/combustible storage areas.</w:t>
      </w:r>
    </w:p>
    <w:p w:rsidR="00BC77D2" w:rsidRDefault="00BC77D2" w:rsidP="009C3492">
      <w:pPr>
        <w:pStyle w:val="BodyText"/>
        <w:rPr>
          <w:rFonts w:eastAsia="UniversLTStd-LightCn"/>
        </w:rPr>
      </w:pPr>
    </w:p>
    <w:p w:rsidR="00BC77D2" w:rsidRPr="009C3492" w:rsidRDefault="00BC77D2" w:rsidP="009C3492">
      <w:pPr>
        <w:pStyle w:val="BodyText"/>
        <w:rPr>
          <w:rFonts w:eastAsia="UniversLTStd-LightCn"/>
        </w:rPr>
      </w:pPr>
      <w:r w:rsidRPr="009C3492">
        <w:rPr>
          <w:rFonts w:eastAsia="UniversLTStd-LightCn"/>
        </w:rPr>
        <w:t>Liquified Petroleum (LP) Gas Storage:</w:t>
      </w:r>
    </w:p>
    <w:p w:rsidR="00BC77D2" w:rsidRPr="00711461"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Ensure that “NO SMOKING” signs are displayed on LP storage tanks.</w:t>
      </w:r>
    </w:p>
    <w:p w:rsidR="00BC77D2" w:rsidRPr="009C3492" w:rsidRDefault="00BC77D2" w:rsidP="009C3492">
      <w:pPr>
        <w:pStyle w:val="ListParagraph"/>
        <w:rPr>
          <w:rFonts w:ascii="Symbol" w:hAnsi="Symbol" w:cs="Symbol"/>
          <w:color w:val="000000"/>
        </w:rPr>
      </w:pPr>
      <w:r w:rsidRPr="009C3492">
        <w:rPr>
          <w:rFonts w:eastAsia="UniversLTStd-LightCn"/>
        </w:rPr>
        <w:t>Turn off equipment before fueling.</w:t>
      </w:r>
    </w:p>
    <w:p w:rsidR="005B08C9" w:rsidRPr="005B08C9" w:rsidRDefault="00BC77D2" w:rsidP="005B08C9">
      <w:pPr>
        <w:pStyle w:val="ListParagraph"/>
        <w:rPr>
          <w:rFonts w:ascii="Symbol" w:hAnsi="Symbol" w:cs="Symbol"/>
          <w:color w:val="000000"/>
        </w:rPr>
      </w:pPr>
      <w:r w:rsidRPr="009C3492">
        <w:rPr>
          <w:rFonts w:eastAsia="UniversLTStd-LightCn"/>
        </w:rPr>
        <w:t>Protect LP gas tanks from vehicular traffic.</w:t>
      </w:r>
    </w:p>
    <w:p w:rsidR="00945416" w:rsidRPr="005B08C9" w:rsidRDefault="00BC77D2" w:rsidP="005B08C9">
      <w:pPr>
        <w:pStyle w:val="ListParagraph"/>
        <w:rPr>
          <w:rFonts w:ascii="Symbol" w:hAnsi="Symbol" w:cs="Symbol"/>
          <w:color w:val="000000"/>
        </w:rPr>
      </w:pPr>
      <w:r w:rsidRPr="005B08C9">
        <w:rPr>
          <w:rFonts w:eastAsia="UniversLTStd-LightCn"/>
        </w:rPr>
        <w:t>Ensure that all electrical connections, including pumps and switches, are vapor and explosion proof.</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625664" w:rsidRDefault="00BC77D2" w:rsidP="009C3492">
      <w:pPr>
        <w:pStyle w:val="Heading2"/>
        <w:rPr>
          <w:rFonts w:eastAsia="UniversLTStd-LightCn"/>
          <w:color w:val="000000"/>
        </w:rPr>
      </w:pPr>
      <w:r>
        <w:rPr>
          <w:rFonts w:eastAsia="UniversLTStd-LightCn"/>
        </w:rPr>
        <w:t>Grinding</w:t>
      </w:r>
    </w:p>
    <w:p w:rsidR="00BC77D2" w:rsidRPr="009C3492" w:rsidRDefault="00BC77D2" w:rsidP="009C3492">
      <w:pPr>
        <w:pStyle w:val="BodyText"/>
        <w:rPr>
          <w:rFonts w:eastAsia="UniversLTStd-LightCn"/>
        </w:rPr>
      </w:pPr>
    </w:p>
    <w:p w:rsidR="00BC77D2" w:rsidRPr="009C3492" w:rsidRDefault="00BC77D2" w:rsidP="009C3492">
      <w:pPr>
        <w:pStyle w:val="BodyText"/>
      </w:pPr>
      <w:r w:rsidRPr="009C3492">
        <w:t>General:</w:t>
      </w:r>
    </w:p>
    <w:p w:rsidR="00BC77D2" w:rsidRPr="009C3492" w:rsidRDefault="00BC77D2" w:rsidP="009C3492">
      <w:pPr>
        <w:pStyle w:val="BodyText"/>
        <w:rPr>
          <w:rFonts w:eastAsia="UniversLTStd-LightCn"/>
        </w:rPr>
      </w:pPr>
    </w:p>
    <w:p w:rsidR="00BC77D2" w:rsidRPr="009C3492" w:rsidRDefault="00BC77D2" w:rsidP="009C3492">
      <w:pPr>
        <w:pStyle w:val="ListParagraph"/>
        <w:rPr>
          <w:rFonts w:ascii="Symbol" w:hAnsi="Symbol" w:cs="Symbol"/>
          <w:color w:val="000000"/>
        </w:rPr>
      </w:pPr>
      <w:r w:rsidRPr="009C3492">
        <w:rPr>
          <w:rFonts w:eastAsia="UniversLTStd-LightCn"/>
        </w:rPr>
        <w:t>Verify that there are guards in place on your bench and stand grinders before using them.</w:t>
      </w:r>
    </w:p>
    <w:p w:rsidR="00BC77D2" w:rsidRPr="009C3492" w:rsidRDefault="00BC77D2" w:rsidP="009C3492">
      <w:pPr>
        <w:pStyle w:val="ListParagraph"/>
        <w:rPr>
          <w:rFonts w:ascii="Symbol" w:hAnsi="Symbol" w:cs="Symbol"/>
          <w:color w:val="000000"/>
        </w:rPr>
      </w:pPr>
      <w:r w:rsidRPr="009C3492">
        <w:rPr>
          <w:rFonts w:eastAsia="UniversLTStd-LightCn"/>
        </w:rPr>
        <w:t>Ensure that the adjustable work rest is in place on bench and stand grinders, and that the rest adjustment does not exceed a clearance of 1⁄8-inch from the surface of the abrasive wheel.</w:t>
      </w:r>
    </w:p>
    <w:p w:rsidR="00BC77D2" w:rsidRPr="009C3492" w:rsidRDefault="00BC77D2" w:rsidP="009C3492">
      <w:pPr>
        <w:pStyle w:val="ListParagraph"/>
        <w:rPr>
          <w:rFonts w:ascii="Symbol" w:hAnsi="Symbol" w:cs="Symbol"/>
          <w:color w:val="000000"/>
        </w:rPr>
      </w:pPr>
      <w:r w:rsidRPr="009C3492">
        <w:rPr>
          <w:rFonts w:eastAsia="UniversLTStd-LightCn"/>
        </w:rPr>
        <w:t>Ensure that your portable grinder has guards in place unless the grinding wheel is 2 inches or less or is completely inside the work.</w:t>
      </w:r>
    </w:p>
    <w:p w:rsidR="00BC77D2" w:rsidRPr="009C3492" w:rsidRDefault="00BC77D2" w:rsidP="009C3492">
      <w:pPr>
        <w:pStyle w:val="ListParagraph"/>
        <w:rPr>
          <w:rFonts w:ascii="Symbol" w:hAnsi="Symbol" w:cs="Symbol"/>
          <w:color w:val="000000"/>
        </w:rPr>
      </w:pPr>
      <w:r w:rsidRPr="009C3492">
        <w:rPr>
          <w:rFonts w:eastAsia="UniversLTStd-LightCn"/>
        </w:rPr>
        <w:t>Ensure that the guards cover spindle ends, nuts and flange projections.</w:t>
      </w:r>
    </w:p>
    <w:p w:rsidR="00BC77D2" w:rsidRPr="009C3492" w:rsidRDefault="00BC77D2" w:rsidP="009C3492">
      <w:pPr>
        <w:pStyle w:val="ListParagraph"/>
        <w:rPr>
          <w:rFonts w:ascii="Symbol" w:hAnsi="Symbol" w:cs="Symbol"/>
          <w:color w:val="000000"/>
        </w:rPr>
      </w:pPr>
      <w:r w:rsidRPr="009C3492">
        <w:rPr>
          <w:rFonts w:eastAsia="UniversLTStd-LightCn"/>
        </w:rPr>
        <w:t>Make sure the guards are strong enough to withstand the force of a bursting abrasive wheel by using only those guards provided by the equipment manufacturer.</w:t>
      </w:r>
    </w:p>
    <w:p w:rsidR="00BC77D2" w:rsidRPr="009C3492" w:rsidRDefault="00BC77D2" w:rsidP="009C3492">
      <w:pPr>
        <w:pStyle w:val="ListParagraph"/>
        <w:rPr>
          <w:rFonts w:ascii="Symbol" w:hAnsi="Symbol" w:cs="Symbol"/>
          <w:color w:val="000000"/>
        </w:rPr>
      </w:pPr>
      <w:r w:rsidRPr="009C3492">
        <w:rPr>
          <w:rFonts w:eastAsia="UniversLTStd-LightCn"/>
        </w:rPr>
        <w:t>Before mounting any abrasive wheel, inspect it carefully and ring test it to ensure that it is not defective.</w:t>
      </w:r>
    </w:p>
    <w:p w:rsidR="00BC77D2" w:rsidRPr="009C3492" w:rsidRDefault="00BC77D2" w:rsidP="009C3492">
      <w:pPr>
        <w:pStyle w:val="ListParagraph"/>
        <w:rPr>
          <w:rFonts w:ascii="Symbol" w:hAnsi="Symbol" w:cs="Symbol"/>
          <w:color w:val="000000"/>
        </w:rPr>
      </w:pPr>
      <w:r w:rsidRPr="009C3492">
        <w:rPr>
          <w:rFonts w:eastAsia="UniversLTStd-LightCn"/>
        </w:rPr>
        <w:t>Check that abrasive wheels are properly matched to the RPM rating of the grinder, so the wheel or disk does not shatter.</w:t>
      </w:r>
    </w:p>
    <w:p w:rsidR="00BC77D2" w:rsidRPr="009C3492" w:rsidRDefault="00BC77D2" w:rsidP="009C3492">
      <w:pPr>
        <w:pStyle w:val="ListParagraph"/>
        <w:rPr>
          <w:rFonts w:ascii="Symbol" w:hAnsi="Symbol" w:cs="Symbol"/>
          <w:color w:val="000000"/>
        </w:rPr>
      </w:pPr>
      <w:r w:rsidRPr="009C3492">
        <w:rPr>
          <w:rFonts w:eastAsia="UniversLTStd-LightCn"/>
        </w:rPr>
        <w:t>Wear safety glasses and a face shield when grinding.</w:t>
      </w:r>
    </w:p>
    <w:p w:rsidR="00BC77D2" w:rsidRPr="009C3492" w:rsidRDefault="00BC77D2" w:rsidP="009C3492">
      <w:pPr>
        <w:pStyle w:val="ListParagraph"/>
        <w:rPr>
          <w:rFonts w:ascii="Symbol" w:hAnsi="Symbol" w:cs="Symbol"/>
          <w:color w:val="000000"/>
        </w:rPr>
      </w:pPr>
      <w:r w:rsidRPr="009C3492">
        <w:rPr>
          <w:rFonts w:eastAsia="UniversLTStd-LightCn"/>
        </w:rPr>
        <w:t>Turn off portable grinders and let the moving parts stop before putting the grinder down.</w:t>
      </w:r>
    </w:p>
    <w:p w:rsidR="00BC77D2" w:rsidRPr="006A3F56" w:rsidRDefault="00BC77D2" w:rsidP="006A3F56">
      <w:pPr>
        <w:pStyle w:val="BodyText"/>
        <w:rPr>
          <w:rFonts w:eastAsia="UniversLTStd-LightCn"/>
        </w:rPr>
      </w:pPr>
    </w:p>
    <w:p w:rsidR="00BC77D2" w:rsidRPr="00625664" w:rsidRDefault="00BC77D2" w:rsidP="006A3F56">
      <w:pPr>
        <w:pStyle w:val="Heading2"/>
        <w:rPr>
          <w:rFonts w:eastAsia="UniversLTStd-LightCn"/>
          <w:color w:val="000000"/>
        </w:rPr>
      </w:pPr>
      <w:bookmarkStart w:id="7" w:name="_Hlk37660311"/>
      <w:r>
        <w:rPr>
          <w:rFonts w:eastAsia="UniversLTStd-LightCn"/>
        </w:rPr>
        <w:t>Hand &amp; Power Tools</w:t>
      </w:r>
    </w:p>
    <w:bookmarkEnd w:id="7"/>
    <w:p w:rsidR="00BC77D2" w:rsidRPr="006A3F56" w:rsidRDefault="00BC77D2" w:rsidP="006A3F56">
      <w:pPr>
        <w:pStyle w:val="BodyText"/>
        <w:rPr>
          <w:rFonts w:eastAsia="UniversLTStd-LightCn"/>
        </w:rPr>
      </w:pPr>
    </w:p>
    <w:p w:rsidR="00BC77D2" w:rsidRPr="006A3F56" w:rsidRDefault="00BC77D2" w:rsidP="006A3F56">
      <w:pPr>
        <w:pStyle w:val="BodyText"/>
      </w:pPr>
      <w:r w:rsidRPr="006A3F56">
        <w:t>General:</w:t>
      </w:r>
    </w:p>
    <w:p w:rsidR="00BC77D2" w:rsidRPr="006A3F56" w:rsidRDefault="00BC77D2" w:rsidP="006A3F56">
      <w:pPr>
        <w:pStyle w:val="BodyText"/>
        <w:rPr>
          <w:rFonts w:eastAsia="UniversLTStd-LightCn"/>
        </w:rPr>
      </w:pPr>
    </w:p>
    <w:p w:rsidR="006A3F56" w:rsidRPr="006A3F56" w:rsidRDefault="00BC77D2" w:rsidP="006A3F56">
      <w:pPr>
        <w:pStyle w:val="ListParagraph"/>
        <w:rPr>
          <w:rFonts w:ascii="Symbol" w:hAnsi="Symbol" w:cs="Symbol"/>
          <w:color w:val="000000"/>
        </w:rPr>
      </w:pPr>
      <w:r w:rsidRPr="006A3F56">
        <w:rPr>
          <w:rFonts w:eastAsia="UniversLTStd-LightCn"/>
        </w:rPr>
        <w:t>Never bypass a tool manufacturer’s safety guard or device.</w:t>
      </w:r>
    </w:p>
    <w:p w:rsidR="006A3F56" w:rsidRPr="006A3F56" w:rsidRDefault="00BC77D2" w:rsidP="006A3F56">
      <w:pPr>
        <w:pStyle w:val="ListParagraph"/>
        <w:rPr>
          <w:rFonts w:ascii="Symbol" w:hAnsi="Symbol" w:cs="Symbol"/>
          <w:color w:val="000000"/>
        </w:rPr>
      </w:pPr>
      <w:r w:rsidRPr="006A3F56">
        <w:rPr>
          <w:rFonts w:eastAsia="UniversLTStd-LightCn"/>
        </w:rPr>
        <w:t>Carefully follow the tool manufacturer’s instructions for maintenance and tool repair.</w:t>
      </w:r>
    </w:p>
    <w:p w:rsidR="006A3F56" w:rsidRPr="006A3F56" w:rsidRDefault="00BC77D2" w:rsidP="006A3F56">
      <w:pPr>
        <w:pStyle w:val="ListParagraph"/>
        <w:rPr>
          <w:rFonts w:ascii="Symbol" w:hAnsi="Symbol" w:cs="Symbol"/>
          <w:color w:val="000000"/>
        </w:rPr>
      </w:pPr>
      <w:r w:rsidRPr="006A3F56">
        <w:rPr>
          <w:rFonts w:eastAsia="UniversLTStd-LightCn"/>
        </w:rPr>
        <w:t>Keep all tools clean and in good condition.</w:t>
      </w:r>
    </w:p>
    <w:p w:rsidR="006A3F56" w:rsidRPr="006A3F56" w:rsidRDefault="00BC77D2" w:rsidP="006A3F56">
      <w:pPr>
        <w:pStyle w:val="ListParagraph"/>
        <w:rPr>
          <w:rFonts w:ascii="Symbol" w:hAnsi="Symbol" w:cs="Symbol"/>
          <w:color w:val="000000"/>
        </w:rPr>
      </w:pPr>
      <w:r w:rsidRPr="006A3F56">
        <w:rPr>
          <w:rFonts w:eastAsia="UniversLTStd-LightCn"/>
        </w:rPr>
        <w:t>Carefully inspect all tools before using them.</w:t>
      </w:r>
    </w:p>
    <w:p w:rsidR="006A3F56" w:rsidRPr="006A3F56" w:rsidRDefault="00BC77D2" w:rsidP="006A3F56">
      <w:pPr>
        <w:pStyle w:val="ListParagraph"/>
        <w:rPr>
          <w:rFonts w:ascii="Symbol" w:hAnsi="Symbol" w:cs="Symbol"/>
          <w:color w:val="000000"/>
        </w:rPr>
      </w:pPr>
      <w:r w:rsidRPr="006A3F56">
        <w:rPr>
          <w:rFonts w:eastAsia="UniversLTStd-LightCn"/>
        </w:rPr>
        <w:t>If you see damage, immediately follow our company’s procedure for taking defective equipment out of service.</w:t>
      </w:r>
    </w:p>
    <w:p w:rsidR="005B08C9" w:rsidRPr="005B08C9" w:rsidRDefault="00BC77D2" w:rsidP="005B08C9">
      <w:pPr>
        <w:pStyle w:val="ListParagraph"/>
        <w:rPr>
          <w:rFonts w:ascii="Symbol" w:hAnsi="Symbol" w:cs="Symbol"/>
          <w:color w:val="000000"/>
        </w:rPr>
      </w:pPr>
      <w:r w:rsidRPr="006A3F56">
        <w:rPr>
          <w:rFonts w:eastAsia="UniversLTStd-LightCn"/>
        </w:rPr>
        <w:t>Use only the proper size and type of tool for each job.</w:t>
      </w:r>
    </w:p>
    <w:p w:rsidR="00945416" w:rsidRPr="005B08C9" w:rsidRDefault="00BC77D2" w:rsidP="005B08C9">
      <w:pPr>
        <w:pStyle w:val="ListParagraph"/>
        <w:rPr>
          <w:rFonts w:ascii="Symbol" w:hAnsi="Symbol" w:cs="Symbol"/>
          <w:color w:val="000000"/>
        </w:rPr>
      </w:pPr>
      <w:r w:rsidRPr="005B08C9">
        <w:rPr>
          <w:rFonts w:eastAsia="UniversLTStd-LightCn"/>
        </w:rPr>
        <w:t>Never use impact tools such as drift pins, wedges and chisels if they have mushroomed heads.</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6A3F56" w:rsidRDefault="00BC77D2" w:rsidP="006A3F56">
      <w:pPr>
        <w:pStyle w:val="BodyText"/>
        <w:rPr>
          <w:rFonts w:eastAsia="UniversLTStd-LightCn"/>
        </w:rPr>
      </w:pPr>
      <w:r w:rsidRPr="006A3F56">
        <w:rPr>
          <w:rFonts w:eastAsia="UniversLTStd-LightCn"/>
        </w:rPr>
        <w:t>Power Tools:</w:t>
      </w:r>
    </w:p>
    <w:p w:rsidR="00BC77D2" w:rsidRPr="006A3F56" w:rsidRDefault="00BC77D2" w:rsidP="006A3F56">
      <w:pPr>
        <w:pStyle w:val="BodyText"/>
        <w:rPr>
          <w:rFonts w:eastAsia="UniversLTStd-LightCn"/>
        </w:rPr>
      </w:pPr>
    </w:p>
    <w:p w:rsidR="00BC77D2" w:rsidRPr="006A3F56" w:rsidRDefault="00BC77D2" w:rsidP="006A3F56">
      <w:pPr>
        <w:pStyle w:val="ListParagraph"/>
        <w:rPr>
          <w:rFonts w:ascii="Symbol" w:hAnsi="Symbol" w:cs="Symbol"/>
          <w:color w:val="000000"/>
        </w:rPr>
      </w:pPr>
      <w:r w:rsidRPr="006A3F56">
        <w:rPr>
          <w:rFonts w:eastAsia="UniversLTStd-LightCn"/>
        </w:rPr>
        <w:t>Before servicing power tools, make sure to unplug or otherwise de-energize them.</w:t>
      </w:r>
    </w:p>
    <w:p w:rsidR="00BC77D2" w:rsidRPr="006A3F56" w:rsidRDefault="00BC77D2" w:rsidP="006A3F56">
      <w:pPr>
        <w:pStyle w:val="ListParagraph"/>
        <w:rPr>
          <w:rFonts w:ascii="Symbol" w:hAnsi="Symbol" w:cs="Symbol"/>
          <w:color w:val="000000"/>
        </w:rPr>
      </w:pPr>
      <w:r w:rsidRPr="006A3F56">
        <w:rPr>
          <w:rFonts w:eastAsia="UniversLTStd-LightCn"/>
        </w:rPr>
        <w:t>Do not use electrical cords to raise or lower tools from one level to another.</w:t>
      </w:r>
    </w:p>
    <w:p w:rsidR="006A3F56" w:rsidRPr="006A3F56" w:rsidRDefault="00BC77D2" w:rsidP="006A3F56">
      <w:pPr>
        <w:pStyle w:val="ListParagraph"/>
        <w:rPr>
          <w:rFonts w:ascii="Symbol" w:hAnsi="Symbol" w:cs="Symbol"/>
          <w:color w:val="000000"/>
        </w:rPr>
      </w:pPr>
      <w:r w:rsidRPr="006A3F56">
        <w:rPr>
          <w:rFonts w:eastAsia="UniversLTStd-LightCn"/>
        </w:rPr>
        <w:t>Never yank on an electrical cord to unplug it. Grasp the plug and carefully remove it from the receptacle.</w:t>
      </w:r>
    </w:p>
    <w:p w:rsidR="006A3F56" w:rsidRPr="006A3F56" w:rsidRDefault="00BC77D2" w:rsidP="006A3F56">
      <w:pPr>
        <w:pStyle w:val="ListParagraph"/>
        <w:rPr>
          <w:rFonts w:ascii="Symbol" w:hAnsi="Symbol" w:cs="Symbol"/>
          <w:color w:val="000000"/>
        </w:rPr>
      </w:pPr>
      <w:r w:rsidRPr="006A3F56">
        <w:rPr>
          <w:rFonts w:eastAsia="UniversLTStd-LightCn"/>
        </w:rPr>
        <w:t xml:space="preserve">Ensure that point of operation guards </w:t>
      </w:r>
      <w:proofErr w:type="gramStart"/>
      <w:r w:rsidRPr="006A3F56">
        <w:rPr>
          <w:rFonts w:eastAsia="UniversLTStd-LightCn"/>
        </w:rPr>
        <w:t>are</w:t>
      </w:r>
      <w:proofErr w:type="gramEnd"/>
      <w:r w:rsidRPr="006A3F56">
        <w:rPr>
          <w:rFonts w:eastAsia="UniversLTStd-LightCn"/>
        </w:rPr>
        <w:t xml:space="preserve"> properly in place before using the tool.</w:t>
      </w:r>
    </w:p>
    <w:p w:rsidR="006A3F56" w:rsidRDefault="00BC77D2" w:rsidP="006A3F56">
      <w:pPr>
        <w:pStyle w:val="ListParagraph"/>
        <w:rPr>
          <w:rFonts w:ascii="Symbol" w:hAnsi="Symbol" w:cs="Symbol"/>
          <w:color w:val="000000"/>
        </w:rPr>
      </w:pPr>
      <w:r w:rsidRPr="006A3F56">
        <w:rPr>
          <w:rFonts w:eastAsia="UniversLTStd-LightCn"/>
        </w:rPr>
        <w:t>Make sure your tools are properly grounded or double insulated before using them. To determine whether a tool is double insulated, look for the words “Double Insulated” or look for the double insulation symbol, which is a small square inside a larger square.</w:t>
      </w:r>
      <w:r w:rsidR="006A3F56" w:rsidRPr="006A3F56">
        <w:rPr>
          <w:rFonts w:ascii="Symbol" w:hAnsi="Symbol" w:cs="Symbol"/>
          <w:color w:val="000000"/>
        </w:rPr>
        <w:t xml:space="preserve"> </w:t>
      </w:r>
      <w:r w:rsidRPr="006A3F56">
        <w:rPr>
          <w:noProof/>
        </w:rPr>
        <w:drawing>
          <wp:inline distT="0" distB="0" distL="0" distR="0" wp14:anchorId="7DFD737B" wp14:editId="7F442B3E">
            <wp:extent cx="104775" cy="10477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6A3F56" w:rsidRPr="006A3F56" w:rsidRDefault="00BC77D2" w:rsidP="006A3F56">
      <w:pPr>
        <w:pStyle w:val="ListParagraph"/>
        <w:rPr>
          <w:rFonts w:ascii="Symbol" w:hAnsi="Symbol" w:cs="Symbol"/>
          <w:color w:val="000000"/>
        </w:rPr>
      </w:pPr>
      <w:r w:rsidRPr="006A3F56">
        <w:rPr>
          <w:rFonts w:eastAsia="UniversLTStd-LightCn"/>
        </w:rPr>
        <w:t>Check that the power switch is in the “off” position before plugging in any tool.</w:t>
      </w:r>
    </w:p>
    <w:p w:rsidR="006A3F56" w:rsidRPr="006A3F56" w:rsidRDefault="00BC77D2" w:rsidP="006A3F56">
      <w:pPr>
        <w:pStyle w:val="ListParagraph"/>
        <w:rPr>
          <w:rFonts w:ascii="Symbol" w:hAnsi="Symbol" w:cs="Symbol"/>
          <w:color w:val="000000"/>
        </w:rPr>
      </w:pPr>
      <w:r w:rsidRPr="006A3F56">
        <w:rPr>
          <w:rFonts w:eastAsia="UniversLTStd-LightCn"/>
        </w:rPr>
        <w:t>Carefully inspect the insulation on electrical cords, including extension cords and welding leads. If insulation is damaged, immediately follow our company’s</w:t>
      </w:r>
      <w:r w:rsidR="006A3F56">
        <w:rPr>
          <w:rFonts w:eastAsia="UniversLTStd-LightCn"/>
        </w:rPr>
        <w:t xml:space="preserve"> </w:t>
      </w:r>
      <w:r w:rsidRPr="006A3F56">
        <w:rPr>
          <w:rFonts w:eastAsia="UniversLTStd-LightCn"/>
        </w:rPr>
        <w:t>procedure for taking defective items out of service.</w:t>
      </w:r>
      <w:r w:rsidR="006A3F56">
        <w:rPr>
          <w:rFonts w:eastAsia="UniversLTStd-LightCn"/>
        </w:rPr>
        <w:t xml:space="preserve"> </w:t>
      </w:r>
    </w:p>
    <w:p w:rsidR="00BC77D2" w:rsidRPr="006A3F56" w:rsidRDefault="00BC77D2" w:rsidP="006A3F56">
      <w:pPr>
        <w:pStyle w:val="ListParagraph"/>
        <w:rPr>
          <w:rFonts w:ascii="Symbol" w:hAnsi="Symbol" w:cs="Symbol"/>
          <w:color w:val="000000"/>
        </w:rPr>
      </w:pPr>
      <w:r w:rsidRPr="006A3F56">
        <w:rPr>
          <w:rFonts w:eastAsia="UniversLTStd-LightCn"/>
        </w:rPr>
        <w:t>Use a ground fault circuit interrupter (GFCI) when operating power tools in damp locations.</w:t>
      </w:r>
    </w:p>
    <w:p w:rsidR="00BC77D2" w:rsidRPr="006A3F56" w:rsidRDefault="00BC77D2" w:rsidP="006A3F56">
      <w:pPr>
        <w:pStyle w:val="ListParagraph"/>
        <w:rPr>
          <w:rFonts w:ascii="Symbol" w:hAnsi="Symbol" w:cs="Symbol"/>
          <w:color w:val="000000"/>
        </w:rPr>
      </w:pPr>
      <w:r w:rsidRPr="006A3F56">
        <w:rPr>
          <w:rFonts w:eastAsia="UniversLTStd-LightCn"/>
        </w:rPr>
        <w:t>Keep moving parts away from your body.</w:t>
      </w:r>
    </w:p>
    <w:p w:rsidR="00BC77D2" w:rsidRPr="006A3F56" w:rsidRDefault="00BC77D2" w:rsidP="006A3F56">
      <w:pPr>
        <w:pStyle w:val="ListParagraph"/>
        <w:rPr>
          <w:rFonts w:ascii="Symbol" w:hAnsi="Symbol" w:cs="Symbol"/>
          <w:color w:val="000000"/>
        </w:rPr>
      </w:pPr>
      <w:r w:rsidRPr="006A3F56">
        <w:rPr>
          <w:rFonts w:eastAsia="UniversLTStd-LightCn"/>
        </w:rPr>
        <w:t>Ensure that your power tool is off and moving parts have stopped before putting it down.</w:t>
      </w:r>
    </w:p>
    <w:p w:rsidR="00BC77D2" w:rsidRPr="006A3F56" w:rsidRDefault="00BC77D2" w:rsidP="006A3F56">
      <w:pPr>
        <w:pStyle w:val="BodyText"/>
        <w:rPr>
          <w:rFonts w:eastAsia="UniversLTStd-LightCn"/>
        </w:rPr>
      </w:pPr>
    </w:p>
    <w:p w:rsidR="00BC77D2" w:rsidRPr="00BF7667" w:rsidRDefault="00BC77D2" w:rsidP="006A3F56">
      <w:pPr>
        <w:pStyle w:val="Heading2"/>
        <w:rPr>
          <w:rFonts w:eastAsia="UniversLTStd-LightCn"/>
          <w:color w:val="000000"/>
        </w:rPr>
      </w:pPr>
      <w:r>
        <w:rPr>
          <w:rFonts w:eastAsia="UniversLTStd-LightCn"/>
        </w:rPr>
        <w:t xml:space="preserve">Hazard Communication </w:t>
      </w:r>
    </w:p>
    <w:p w:rsidR="00BC77D2" w:rsidRDefault="00BC77D2" w:rsidP="006A3F56">
      <w:pPr>
        <w:pStyle w:val="BodyText"/>
        <w:rPr>
          <w:rFonts w:eastAsia="UniversLTStd-LightCn"/>
        </w:rPr>
      </w:pPr>
    </w:p>
    <w:p w:rsidR="00BC77D2" w:rsidRPr="006A3F56" w:rsidRDefault="00BC77D2" w:rsidP="006A3F56">
      <w:pPr>
        <w:pStyle w:val="BodyText"/>
      </w:pPr>
      <w:r w:rsidRPr="006A3F56">
        <w:t>General:</w:t>
      </w:r>
    </w:p>
    <w:p w:rsidR="00BC77D2" w:rsidRPr="00625664" w:rsidRDefault="00BC77D2" w:rsidP="006A3F56">
      <w:pPr>
        <w:pStyle w:val="BodyText"/>
        <w:rPr>
          <w:rFonts w:eastAsia="UniversLTStd-LightCn"/>
        </w:rPr>
      </w:pPr>
    </w:p>
    <w:p w:rsidR="00BC77D2" w:rsidRPr="006A3F56" w:rsidRDefault="00BC77D2" w:rsidP="006A3F56">
      <w:pPr>
        <w:pStyle w:val="ListParagraph"/>
        <w:rPr>
          <w:rFonts w:ascii="Symbol" w:hAnsi="Symbol" w:cs="Symbol"/>
          <w:color w:val="000000"/>
        </w:rPr>
      </w:pPr>
      <w:r w:rsidRPr="006A3F56">
        <w:rPr>
          <w:rFonts w:eastAsia="UniversLTStd-LightCn"/>
        </w:rPr>
        <w:t>Understand that you have the right to know about hazardous chemicals that you could be exposed to on a jobsite.</w:t>
      </w:r>
    </w:p>
    <w:p w:rsidR="006A3F56" w:rsidRPr="006A3F56" w:rsidRDefault="00BC77D2" w:rsidP="006A3F56">
      <w:pPr>
        <w:pStyle w:val="ListParagraph"/>
        <w:rPr>
          <w:rFonts w:ascii="Symbol" w:hAnsi="Symbol" w:cs="Symbol"/>
          <w:color w:val="000000"/>
        </w:rPr>
      </w:pPr>
      <w:r w:rsidRPr="006A3F56">
        <w:rPr>
          <w:rFonts w:eastAsia="UniversLTStd-LightCn"/>
        </w:rPr>
        <w:t>Pay close attention to your hazard communication training, so you will know how to work safely around hazardous chemicals.</w:t>
      </w:r>
    </w:p>
    <w:p w:rsidR="005B08C9" w:rsidRPr="005B08C9" w:rsidRDefault="00BC77D2" w:rsidP="005B08C9">
      <w:pPr>
        <w:pStyle w:val="ListParagraph"/>
        <w:rPr>
          <w:rFonts w:ascii="Symbol" w:hAnsi="Symbol" w:cs="Symbol"/>
          <w:color w:val="000000"/>
        </w:rPr>
      </w:pPr>
      <w:r w:rsidRPr="006A3F56">
        <w:rPr>
          <w:rFonts w:eastAsia="UniversLTStd-LightCn"/>
        </w:rPr>
        <w:t>Request a copy of our company’s written hazard communication program and read it carefully. Make sure you know where the program is filed on the jobsite and how to access it quickly.</w:t>
      </w:r>
    </w:p>
    <w:p w:rsidR="00945416" w:rsidRPr="005B08C9" w:rsidRDefault="00BC77D2" w:rsidP="005B08C9">
      <w:pPr>
        <w:pStyle w:val="ListParagraph"/>
        <w:rPr>
          <w:rFonts w:ascii="Symbol" w:hAnsi="Symbol" w:cs="Symbol"/>
          <w:color w:val="000000"/>
        </w:rPr>
      </w:pPr>
      <w:r w:rsidRPr="005B08C9">
        <w:rPr>
          <w:rFonts w:eastAsia="UniversLTStd-LightCn"/>
        </w:rPr>
        <w:t>Know where to quickly access Safety Data Sheets (SDS) on the jobsite and be sure you can find them quickly.</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6A3F56" w:rsidRPr="006A3F56" w:rsidRDefault="00BC77D2" w:rsidP="006A3F56">
      <w:pPr>
        <w:pStyle w:val="ListParagraph"/>
        <w:rPr>
          <w:rFonts w:ascii="Symbol" w:hAnsi="Symbol" w:cs="Symbol"/>
          <w:color w:val="000000"/>
        </w:rPr>
      </w:pPr>
      <w:r w:rsidRPr="006A3F56">
        <w:rPr>
          <w:rFonts w:eastAsia="UniversLTStd-LightCn"/>
        </w:rPr>
        <w:t>Learn how to read an SDS. The most important parts</w:t>
      </w:r>
      <w:r w:rsidR="006A3F56">
        <w:rPr>
          <w:rFonts w:eastAsia="UniversLTStd-LightCn"/>
        </w:rPr>
        <w:t xml:space="preserve"> </w:t>
      </w:r>
      <w:r w:rsidRPr="006A3F56">
        <w:rPr>
          <w:rFonts w:eastAsia="UniversLTStd-LightCn"/>
        </w:rPr>
        <w:t>of an SDS:</w:t>
      </w:r>
    </w:p>
    <w:p w:rsidR="006A3F56" w:rsidRPr="006A3F56" w:rsidRDefault="00BC77D2" w:rsidP="006A3F56">
      <w:pPr>
        <w:pStyle w:val="ListParagraph"/>
        <w:numPr>
          <w:ilvl w:val="1"/>
          <w:numId w:val="3"/>
        </w:numPr>
        <w:rPr>
          <w:rFonts w:ascii="Symbol" w:hAnsi="Symbol" w:cs="Symbol"/>
          <w:color w:val="000000"/>
        </w:rPr>
      </w:pPr>
      <w:r w:rsidRPr="006A3F56">
        <w:rPr>
          <w:rFonts w:eastAsia="UniversLTStd-LightCn"/>
        </w:rPr>
        <w:t>Identify the substance (section 1);</w:t>
      </w:r>
    </w:p>
    <w:p w:rsidR="006A3F56" w:rsidRPr="006A3F56" w:rsidRDefault="00BC77D2" w:rsidP="006A3F56">
      <w:pPr>
        <w:pStyle w:val="ListParagraph"/>
        <w:numPr>
          <w:ilvl w:val="1"/>
          <w:numId w:val="3"/>
        </w:numPr>
        <w:rPr>
          <w:rFonts w:ascii="Symbol" w:hAnsi="Symbol" w:cs="Symbol"/>
          <w:color w:val="000000"/>
        </w:rPr>
      </w:pPr>
      <w:r w:rsidRPr="006A3F56">
        <w:rPr>
          <w:rFonts w:eastAsia="UniversLTStd-LightCn"/>
        </w:rPr>
        <w:t>Describe the hazards associated with the substance (section 2);</w:t>
      </w:r>
    </w:p>
    <w:p w:rsidR="006A3F56" w:rsidRPr="006A3F56" w:rsidRDefault="00BC77D2" w:rsidP="006A3F56">
      <w:pPr>
        <w:pStyle w:val="ListParagraph"/>
        <w:numPr>
          <w:ilvl w:val="1"/>
          <w:numId w:val="3"/>
        </w:numPr>
        <w:rPr>
          <w:rFonts w:ascii="Symbol" w:hAnsi="Symbol" w:cs="Symbol"/>
          <w:color w:val="000000"/>
        </w:rPr>
      </w:pPr>
      <w:r w:rsidRPr="006A3F56">
        <w:rPr>
          <w:rFonts w:eastAsia="UniversLTStd-LightCn"/>
        </w:rPr>
        <w:t>Describe first aid procedures in case of exposure (section 4); and</w:t>
      </w:r>
    </w:p>
    <w:p w:rsidR="006A3F56" w:rsidRPr="006A3F56" w:rsidRDefault="00BC77D2" w:rsidP="006A3F56">
      <w:pPr>
        <w:pStyle w:val="ListParagraph"/>
        <w:numPr>
          <w:ilvl w:val="1"/>
          <w:numId w:val="3"/>
        </w:numPr>
        <w:rPr>
          <w:rFonts w:ascii="Symbol" w:hAnsi="Symbol" w:cs="Symbol"/>
          <w:color w:val="000000"/>
        </w:rPr>
      </w:pPr>
      <w:r w:rsidRPr="006A3F56">
        <w:rPr>
          <w:rFonts w:eastAsia="UniversLTStd-LightCn"/>
        </w:rPr>
        <w:t>Describe how to protect yourself from the hazards (section 8).</w:t>
      </w:r>
    </w:p>
    <w:p w:rsidR="00BC77D2" w:rsidRPr="006A3F56" w:rsidRDefault="00BC77D2" w:rsidP="006A3F56">
      <w:pPr>
        <w:pStyle w:val="ListParagraph"/>
        <w:rPr>
          <w:rFonts w:ascii="Symbol" w:hAnsi="Symbol" w:cs="Symbol"/>
          <w:color w:val="000000"/>
        </w:rPr>
      </w:pPr>
      <w:r w:rsidRPr="006A3F56">
        <w:rPr>
          <w:rFonts w:eastAsia="UniversLTStd-LightCn"/>
        </w:rPr>
        <w:t>Learn how to read hazard warning labels.</w:t>
      </w:r>
    </w:p>
    <w:p w:rsidR="00BC77D2" w:rsidRDefault="00BC77D2" w:rsidP="006A3F56">
      <w:pPr>
        <w:pStyle w:val="BodyText"/>
        <w:rPr>
          <w:rFonts w:eastAsia="UniversLTStd-LightCn"/>
        </w:rPr>
      </w:pPr>
    </w:p>
    <w:p w:rsidR="00BC77D2" w:rsidRPr="006A3F56" w:rsidRDefault="00BC77D2" w:rsidP="006A3F56">
      <w:pPr>
        <w:pStyle w:val="BodyText"/>
        <w:rPr>
          <w:rFonts w:eastAsia="UniversLTStd-LightCn"/>
        </w:rPr>
      </w:pPr>
      <w:r w:rsidRPr="006A3F56">
        <w:rPr>
          <w:rFonts w:eastAsia="UniversLTStd-LightCn"/>
        </w:rPr>
        <w:t>Labeling:</w:t>
      </w:r>
    </w:p>
    <w:p w:rsidR="00BC77D2" w:rsidRPr="00EC366C" w:rsidRDefault="00BC77D2" w:rsidP="006A3F56">
      <w:pPr>
        <w:pStyle w:val="BodyText"/>
        <w:rPr>
          <w:rFonts w:eastAsia="UniversLTStd-LightCn"/>
        </w:rPr>
      </w:pPr>
    </w:p>
    <w:p w:rsidR="006A3F56" w:rsidRPr="006A3F56" w:rsidRDefault="00BC77D2" w:rsidP="006A3F56">
      <w:pPr>
        <w:pStyle w:val="ListParagraph"/>
        <w:rPr>
          <w:rFonts w:ascii="Symbol" w:hAnsi="Symbol" w:cs="Symbol"/>
          <w:color w:val="000000"/>
        </w:rPr>
      </w:pPr>
      <w:r w:rsidRPr="006A3F56">
        <w:rPr>
          <w:rFonts w:eastAsia="UniversLTStd-LightCn"/>
        </w:rPr>
        <w:t>Make sure that all containers are properly labeled. The only exception to this rule is when you transfer a chemical substance into a secondary container and the substance will be used immediately and entirely. When in doubt, label the container.</w:t>
      </w:r>
    </w:p>
    <w:p w:rsidR="006A3F56" w:rsidRPr="006A3F56" w:rsidRDefault="00BC77D2" w:rsidP="006A3F56">
      <w:pPr>
        <w:pStyle w:val="ListParagraph"/>
        <w:rPr>
          <w:rFonts w:ascii="Symbol" w:hAnsi="Symbol" w:cs="Symbol"/>
          <w:color w:val="000000"/>
        </w:rPr>
      </w:pPr>
      <w:r w:rsidRPr="006A3F56">
        <w:rPr>
          <w:rFonts w:eastAsia="UniversLTStd-LightCn"/>
        </w:rPr>
        <w:t>Learn the required safety components for chemical container labels, which include:</w:t>
      </w:r>
    </w:p>
    <w:p w:rsidR="006A3F56" w:rsidRPr="006A3F56" w:rsidRDefault="00BC77D2" w:rsidP="006A3F56">
      <w:pPr>
        <w:pStyle w:val="ListParagraph"/>
        <w:rPr>
          <w:rFonts w:ascii="Symbol" w:hAnsi="Symbol" w:cs="Symbol"/>
          <w:color w:val="000000"/>
        </w:rPr>
      </w:pPr>
      <w:r w:rsidRPr="00EC366C">
        <w:t>Hazard Statement</w:t>
      </w:r>
      <w:r w:rsidRPr="006A3F56">
        <w:rPr>
          <w:rFonts w:eastAsia="UniversLTStd-LightCn"/>
        </w:rPr>
        <w:t>—A hazard statement is a statement</w:t>
      </w:r>
      <w:r w:rsidR="006A3F56">
        <w:rPr>
          <w:rFonts w:eastAsia="UniversLTStd-LightCn"/>
        </w:rPr>
        <w:t xml:space="preserve"> </w:t>
      </w:r>
      <w:r w:rsidRPr="006A3F56">
        <w:rPr>
          <w:rFonts w:eastAsia="UniversLTStd-LightCn"/>
        </w:rPr>
        <w:t>assigned to a specific hazard class and category tha</w:t>
      </w:r>
      <w:r w:rsidR="006A3F56">
        <w:rPr>
          <w:rFonts w:eastAsia="UniversLTStd-LightCn"/>
        </w:rPr>
        <w:t xml:space="preserve">t </w:t>
      </w:r>
      <w:r w:rsidRPr="006A3F56">
        <w:rPr>
          <w:rFonts w:eastAsia="UniversLTStd-LightCn"/>
        </w:rPr>
        <w:t>describes the nature of the hazard;</w:t>
      </w:r>
    </w:p>
    <w:p w:rsidR="006A3F56" w:rsidRPr="006A3F56" w:rsidRDefault="00BC77D2" w:rsidP="006A3F56">
      <w:pPr>
        <w:pStyle w:val="ListParagraph"/>
        <w:rPr>
          <w:rFonts w:ascii="Symbol" w:hAnsi="Symbol" w:cs="Symbol"/>
          <w:color w:val="000000"/>
        </w:rPr>
      </w:pPr>
      <w:r w:rsidRPr="00EC366C">
        <w:t>Precautionary Statement</w:t>
      </w:r>
      <w:r w:rsidRPr="006A3F56">
        <w:rPr>
          <w:rFonts w:eastAsia="UniversLTStd-LightCn"/>
        </w:rPr>
        <w:t>—A precautionary statement</w:t>
      </w:r>
      <w:r w:rsidR="006A3F56" w:rsidRPr="006A3F56">
        <w:rPr>
          <w:rFonts w:eastAsia="UniversLTStd-LightCn"/>
        </w:rPr>
        <w:t xml:space="preserve"> </w:t>
      </w:r>
      <w:r w:rsidRPr="006A3F56">
        <w:rPr>
          <w:rFonts w:eastAsia="UniversLTStd-LightCn"/>
        </w:rPr>
        <w:t>is a phrase that describes the recommended measures to</w:t>
      </w:r>
      <w:r w:rsidR="006A3F56" w:rsidRPr="006A3F56">
        <w:rPr>
          <w:rFonts w:eastAsia="UniversLTStd-LightCn"/>
        </w:rPr>
        <w:t xml:space="preserve"> </w:t>
      </w:r>
      <w:r w:rsidRPr="006A3F56">
        <w:rPr>
          <w:rFonts w:eastAsia="UniversLTStd-LightCn"/>
        </w:rPr>
        <w:t>be taken to minimize or prevent adverse effects resulting</w:t>
      </w:r>
      <w:r w:rsidR="006A3F56" w:rsidRPr="006A3F56">
        <w:rPr>
          <w:rFonts w:eastAsia="UniversLTStd-LightCn"/>
        </w:rPr>
        <w:t xml:space="preserve"> </w:t>
      </w:r>
      <w:r w:rsidRPr="006A3F56">
        <w:rPr>
          <w:rFonts w:eastAsia="UniversLTStd-LightCn"/>
        </w:rPr>
        <w:t>from exposure to a chemical, or improper storage or</w:t>
      </w:r>
      <w:r w:rsidR="006A3F56" w:rsidRPr="006A3F56">
        <w:rPr>
          <w:rFonts w:eastAsia="UniversLTStd-LightCn"/>
        </w:rPr>
        <w:t xml:space="preserve"> </w:t>
      </w:r>
      <w:r w:rsidRPr="006A3F56">
        <w:rPr>
          <w:rFonts w:eastAsia="UniversLTStd-LightCn"/>
        </w:rPr>
        <w:t>handling of a hazardous chemical;</w:t>
      </w:r>
    </w:p>
    <w:p w:rsidR="006A3F56" w:rsidRPr="006A3F56" w:rsidRDefault="00BC77D2" w:rsidP="006A3F56">
      <w:pPr>
        <w:pStyle w:val="ListParagraph"/>
        <w:rPr>
          <w:rFonts w:ascii="Symbol" w:hAnsi="Symbol" w:cs="Symbol"/>
          <w:color w:val="000000"/>
        </w:rPr>
      </w:pPr>
      <w:r w:rsidRPr="00EC366C">
        <w:t>Signal Words</w:t>
      </w:r>
      <w:r w:rsidRPr="006A3F56">
        <w:rPr>
          <w:rFonts w:eastAsia="UniversLTStd-LightCn"/>
        </w:rPr>
        <w:t>—A signal word is one word used to</w:t>
      </w:r>
      <w:r w:rsidR="006A3F56" w:rsidRPr="006A3F56">
        <w:rPr>
          <w:rFonts w:eastAsia="UniversLTStd-LightCn"/>
        </w:rPr>
        <w:t xml:space="preserve"> </w:t>
      </w:r>
      <w:r w:rsidRPr="006A3F56">
        <w:rPr>
          <w:rFonts w:eastAsia="UniversLTStd-LightCn"/>
        </w:rPr>
        <w:t>indicate the severity of hazard and alert the reader to a</w:t>
      </w:r>
      <w:r w:rsidR="006A3F56" w:rsidRPr="006A3F56">
        <w:rPr>
          <w:rFonts w:eastAsia="UniversLTStd-LightCn"/>
        </w:rPr>
        <w:t xml:space="preserve"> </w:t>
      </w:r>
      <w:r w:rsidRPr="006A3F56">
        <w:rPr>
          <w:rFonts w:eastAsia="UniversLTStd-LightCn"/>
        </w:rPr>
        <w:t>potential hazard. The required signal words are “Danger”</w:t>
      </w:r>
      <w:r w:rsidR="006A3F56" w:rsidRPr="006A3F56">
        <w:rPr>
          <w:rFonts w:eastAsia="UniversLTStd-LightCn"/>
        </w:rPr>
        <w:t xml:space="preserve"> </w:t>
      </w:r>
      <w:r w:rsidRPr="006A3F56">
        <w:rPr>
          <w:rFonts w:eastAsia="UniversLTStd-LightCn"/>
        </w:rPr>
        <w:t>or “Warning.” “Danger” is used for more severe</w:t>
      </w:r>
      <w:r w:rsidR="006A3F56" w:rsidRPr="006A3F56">
        <w:rPr>
          <w:rFonts w:eastAsia="UniversLTStd-LightCn"/>
        </w:rPr>
        <w:t xml:space="preserve"> </w:t>
      </w:r>
      <w:r w:rsidRPr="006A3F56">
        <w:rPr>
          <w:rFonts w:eastAsia="UniversLTStd-LightCn"/>
        </w:rPr>
        <w:t>hazards. “Warning” is used for less severe hazards; and</w:t>
      </w:r>
    </w:p>
    <w:p w:rsidR="00BC77D2" w:rsidRPr="006A3F56" w:rsidRDefault="00BC77D2" w:rsidP="006A3F56">
      <w:pPr>
        <w:pStyle w:val="ListParagraph"/>
        <w:rPr>
          <w:rFonts w:eastAsia="UniversLTStd-LightCn"/>
        </w:rPr>
      </w:pPr>
      <w:r w:rsidRPr="00EC366C">
        <w:t>Pictograms</w:t>
      </w:r>
      <w:r w:rsidRPr="006A3F56">
        <w:rPr>
          <w:rFonts w:eastAsia="UniversLTStd-LightCn"/>
        </w:rPr>
        <w:t>—A pictogram is a symbol and other graphic</w:t>
      </w:r>
      <w:r w:rsidR="006A3F56" w:rsidRPr="006A3F56">
        <w:rPr>
          <w:rFonts w:eastAsia="UniversLTStd-LightCn"/>
        </w:rPr>
        <w:t xml:space="preserve"> </w:t>
      </w:r>
      <w:r w:rsidRPr="006A3F56">
        <w:rPr>
          <w:rFonts w:eastAsia="UniversLTStd-LightCn"/>
        </w:rPr>
        <w:t>elements intended to convey specific information about</w:t>
      </w:r>
      <w:r w:rsidR="006A3F56" w:rsidRPr="006A3F56">
        <w:rPr>
          <w:rFonts w:eastAsia="UniversLTStd-LightCn"/>
        </w:rPr>
        <w:t xml:space="preserve"> </w:t>
      </w:r>
      <w:r w:rsidRPr="006A3F56">
        <w:rPr>
          <w:rFonts w:eastAsia="UniversLTStd-LightCn"/>
        </w:rPr>
        <w:t>the hazards of a chemical. There are eight</w:t>
      </w:r>
      <w:r w:rsidR="006A3F56" w:rsidRPr="006A3F56">
        <w:rPr>
          <w:rFonts w:eastAsia="UniversLTStd-LightCn"/>
        </w:rPr>
        <w:t xml:space="preserve"> </w:t>
      </w:r>
      <w:r w:rsidRPr="006A3F56">
        <w:rPr>
          <w:rFonts w:eastAsia="UniversLTStd-LightCn"/>
        </w:rPr>
        <w:t>pictograms required for labels by the Occupational Safety and Health Administration (OSHA). The environment</w:t>
      </w:r>
      <w:r w:rsidR="006A3F56">
        <w:rPr>
          <w:rFonts w:ascii="Symbol" w:hAnsi="Symbol" w:cs="Symbol"/>
          <w:color w:val="000000"/>
        </w:rPr>
        <w:t xml:space="preserve"> </w:t>
      </w:r>
      <w:r w:rsidRPr="006A3F56">
        <w:rPr>
          <w:rFonts w:eastAsia="UniversLTStd-LightCn"/>
        </w:rPr>
        <w:t>pictogram is not required since environmental issues fall outside of OSHA’s jurisdiction.</w:t>
      </w:r>
    </w:p>
    <w:p w:rsidR="00BC77D2" w:rsidRDefault="00BC77D2" w:rsidP="006A3F56">
      <w:pPr>
        <w:pStyle w:val="BodyText"/>
        <w:rPr>
          <w:rFonts w:eastAsia="UniversLTStd-LightCn"/>
        </w:rPr>
      </w:pPr>
    </w:p>
    <w:p w:rsidR="00BC77D2" w:rsidRPr="00EC5256" w:rsidRDefault="00BC77D2" w:rsidP="00EC5256">
      <w:pPr>
        <w:pStyle w:val="Heading2"/>
        <w:rPr>
          <w:rFonts w:eastAsia="UniversLTStd-LightCn"/>
        </w:rPr>
      </w:pPr>
      <w:r w:rsidRPr="00EC5256">
        <w:rPr>
          <w:rFonts w:eastAsia="UniversLTStd-LightCn"/>
        </w:rPr>
        <w:t xml:space="preserve">Hexavalent Chromium </w:t>
      </w:r>
    </w:p>
    <w:p w:rsidR="00BC77D2" w:rsidRPr="00EC5256" w:rsidRDefault="00BC77D2" w:rsidP="00EC5256">
      <w:pPr>
        <w:pStyle w:val="BodyText"/>
      </w:pPr>
    </w:p>
    <w:p w:rsidR="00BC77D2" w:rsidRPr="00EC5256" w:rsidRDefault="00BC77D2" w:rsidP="00EC5256">
      <w:pPr>
        <w:pStyle w:val="BodyText"/>
      </w:pPr>
      <w:r w:rsidRPr="00EC5256">
        <w:t>General:</w:t>
      </w:r>
    </w:p>
    <w:p w:rsidR="00BC77D2" w:rsidRPr="00EC5256" w:rsidRDefault="00BC77D2" w:rsidP="00EC5256">
      <w:pPr>
        <w:pStyle w:val="BodyText"/>
        <w:rPr>
          <w:rFonts w:eastAsia="UniversLTStd-LightCn"/>
        </w:rPr>
      </w:pPr>
    </w:p>
    <w:p w:rsidR="00EC5256" w:rsidRPr="00EC5256" w:rsidRDefault="00BC77D2" w:rsidP="00EC5256">
      <w:pPr>
        <w:pStyle w:val="ListParagraph"/>
        <w:rPr>
          <w:rFonts w:ascii="Symbol" w:hAnsi="Symbol" w:cs="Symbol"/>
          <w:color w:val="000000"/>
        </w:rPr>
      </w:pPr>
      <w:r w:rsidRPr="00EC5256">
        <w:rPr>
          <w:rFonts w:eastAsia="UniversLTStd-LightCn"/>
        </w:rPr>
        <w:t>Get the proper training before working around hexavalent chromium.</w:t>
      </w:r>
    </w:p>
    <w:p w:rsidR="00EC5256" w:rsidRPr="00EC5256" w:rsidRDefault="00BC77D2" w:rsidP="00EC5256">
      <w:pPr>
        <w:pStyle w:val="ListParagraph"/>
        <w:rPr>
          <w:rFonts w:ascii="Symbol" w:hAnsi="Symbol" w:cs="Symbol"/>
          <w:color w:val="000000"/>
        </w:rPr>
      </w:pPr>
      <w:r w:rsidRPr="00EC5256">
        <w:rPr>
          <w:rFonts w:eastAsia="UniversLTStd-LightCn"/>
        </w:rPr>
        <w:t>Check with your supervisor before you begin hot work on stainless steel to ensure that a hexavalent chromium exposure assessment has been completed.</w:t>
      </w:r>
    </w:p>
    <w:p w:rsidR="00945416" w:rsidRPr="00945416" w:rsidRDefault="00945416" w:rsidP="00945416">
      <w:pPr>
        <w:pStyle w:val="BodyText"/>
        <w:rPr>
          <w:rFonts w:eastAsia="UniversLTStd-LightCn"/>
          <w:b/>
          <w:bCs/>
          <w:sz w:val="28"/>
          <w:szCs w:val="28"/>
        </w:rPr>
      </w:pPr>
    </w:p>
    <w:p w:rsidR="00945416" w:rsidRPr="00945416" w:rsidRDefault="00945416" w:rsidP="00945416">
      <w:pPr>
        <w:pStyle w:val="BodyText"/>
        <w:rPr>
          <w:rFonts w:eastAsia="UniversLTStd-LightCn"/>
          <w:b/>
          <w:bCs/>
          <w:sz w:val="28"/>
          <w:szCs w:val="28"/>
        </w:rPr>
      </w:pPr>
    </w:p>
    <w:p w:rsidR="00EC5256" w:rsidRPr="00EC5256" w:rsidRDefault="00BC77D2" w:rsidP="00EC5256">
      <w:pPr>
        <w:pStyle w:val="ListParagraph"/>
        <w:rPr>
          <w:rFonts w:ascii="Symbol" w:hAnsi="Symbol" w:cs="Symbol"/>
          <w:color w:val="000000"/>
        </w:rPr>
      </w:pPr>
      <w:r w:rsidRPr="00EC5256">
        <w:rPr>
          <w:rFonts w:eastAsia="UniversLTStd-LightCn"/>
        </w:rPr>
        <w:t>Use the ventilation that is provided and make sure it is working properly.</w:t>
      </w:r>
    </w:p>
    <w:p w:rsidR="00EC5256" w:rsidRPr="00EC5256" w:rsidRDefault="00BC77D2" w:rsidP="00EC5256">
      <w:pPr>
        <w:pStyle w:val="ListParagraph"/>
        <w:rPr>
          <w:rFonts w:ascii="Symbol" w:hAnsi="Symbol" w:cs="Symbol"/>
          <w:color w:val="000000"/>
        </w:rPr>
      </w:pPr>
      <w:r w:rsidRPr="00EC5256">
        <w:rPr>
          <w:rFonts w:eastAsia="UniversLTStd-LightCn"/>
        </w:rPr>
        <w:t>Position your welding hood so welding fumes will not rise under it.</w:t>
      </w:r>
    </w:p>
    <w:p w:rsidR="00BC77D2" w:rsidRPr="00EC5256" w:rsidRDefault="00BC77D2" w:rsidP="00EC5256">
      <w:pPr>
        <w:pStyle w:val="ListParagraph"/>
        <w:rPr>
          <w:rFonts w:ascii="Symbol" w:hAnsi="Symbol" w:cs="Symbol"/>
          <w:color w:val="000000"/>
        </w:rPr>
      </w:pPr>
      <w:r w:rsidRPr="00EC5256">
        <w:rPr>
          <w:rFonts w:eastAsia="UniversLTStd-LightCn"/>
        </w:rPr>
        <w:t>If respiratory protection is required, be sure you have the required training and proper respirator before starting work.</w:t>
      </w:r>
    </w:p>
    <w:p w:rsidR="00BC77D2" w:rsidRPr="00EC5256" w:rsidRDefault="00BC77D2" w:rsidP="00EC5256">
      <w:pPr>
        <w:pStyle w:val="BodyText"/>
        <w:rPr>
          <w:rFonts w:eastAsia="UniversLTStd-LightCn"/>
        </w:rPr>
      </w:pPr>
    </w:p>
    <w:p w:rsidR="00BC77D2" w:rsidRPr="001223BD" w:rsidRDefault="00BC77D2" w:rsidP="00EC5256">
      <w:pPr>
        <w:pStyle w:val="Heading2"/>
        <w:rPr>
          <w:rFonts w:eastAsia="UniversLTStd-LightCn"/>
          <w:color w:val="000000"/>
        </w:rPr>
      </w:pPr>
      <w:r>
        <w:rPr>
          <w:rFonts w:eastAsia="UniversLTStd-LightCn"/>
        </w:rPr>
        <w:t>Housekeeping</w:t>
      </w:r>
    </w:p>
    <w:p w:rsidR="00BC77D2" w:rsidRPr="00EC5256" w:rsidRDefault="00BC77D2" w:rsidP="00EC5256">
      <w:pPr>
        <w:pStyle w:val="BodyText"/>
        <w:rPr>
          <w:rFonts w:eastAsia="UniversLTStd-LightCn"/>
        </w:rPr>
      </w:pPr>
    </w:p>
    <w:p w:rsidR="00BC77D2" w:rsidRPr="00EC5256" w:rsidRDefault="00BC77D2" w:rsidP="00EC5256">
      <w:pPr>
        <w:pStyle w:val="BodyText"/>
      </w:pPr>
      <w:r w:rsidRPr="00EC5256">
        <w:t>General:</w:t>
      </w:r>
    </w:p>
    <w:p w:rsidR="00BC77D2" w:rsidRPr="00EC5256" w:rsidRDefault="00BC77D2" w:rsidP="00EC5256">
      <w:pPr>
        <w:pStyle w:val="BodyText"/>
        <w:rPr>
          <w:rFonts w:eastAsia="UniversLTStd-LightCn"/>
        </w:rPr>
      </w:pPr>
    </w:p>
    <w:p w:rsidR="00EC5256" w:rsidRPr="00EC5256" w:rsidRDefault="00BC77D2" w:rsidP="00EC5256">
      <w:pPr>
        <w:pStyle w:val="ListParagraph"/>
        <w:rPr>
          <w:rFonts w:ascii="Symbol" w:hAnsi="Symbol" w:cs="Symbol"/>
          <w:color w:val="000000"/>
        </w:rPr>
      </w:pPr>
      <w:r w:rsidRPr="00EC5256">
        <w:rPr>
          <w:rFonts w:eastAsia="UniversLTStd-LightCn"/>
        </w:rPr>
        <w:t>Keep materials in the work area properly organized.</w:t>
      </w:r>
      <w:bookmarkStart w:id="8" w:name="_Hlk37664712"/>
    </w:p>
    <w:p w:rsidR="00EC5256" w:rsidRPr="00EC5256" w:rsidRDefault="00BC77D2" w:rsidP="00EC5256">
      <w:pPr>
        <w:pStyle w:val="ListParagraph"/>
        <w:rPr>
          <w:rFonts w:ascii="Symbol" w:hAnsi="Symbol" w:cs="Symbol"/>
          <w:color w:val="000000"/>
        </w:rPr>
      </w:pPr>
      <w:r w:rsidRPr="00EC5256">
        <w:rPr>
          <w:rFonts w:eastAsia="UniversLTStd-LightCn"/>
        </w:rPr>
        <w:t xml:space="preserve">Regularly </w:t>
      </w:r>
      <w:bookmarkEnd w:id="8"/>
      <w:r w:rsidRPr="00EC5256">
        <w:rPr>
          <w:rFonts w:eastAsia="UniversLTStd-LightCn"/>
        </w:rPr>
        <w:t>dispose of scrap materials and trash as the work progresses each day.</w:t>
      </w:r>
    </w:p>
    <w:p w:rsidR="00EC5256" w:rsidRPr="00EC5256" w:rsidRDefault="00BC77D2" w:rsidP="00EC5256">
      <w:pPr>
        <w:pStyle w:val="ListParagraph"/>
        <w:rPr>
          <w:rFonts w:ascii="Symbol" w:hAnsi="Symbol" w:cs="Symbol"/>
          <w:color w:val="000000"/>
        </w:rPr>
      </w:pPr>
      <w:r w:rsidRPr="00EC5256">
        <w:rPr>
          <w:rFonts w:eastAsia="UniversLTStd-LightCn"/>
        </w:rPr>
        <w:t>Focus on keeping slip and trip hazards away from stairways, walkways, ladder platforms, scaffolds and similar areas.</w:t>
      </w:r>
    </w:p>
    <w:p w:rsidR="00EC5256" w:rsidRPr="00EC5256" w:rsidRDefault="00BC77D2" w:rsidP="00EC5256">
      <w:pPr>
        <w:pStyle w:val="ListParagraph"/>
        <w:rPr>
          <w:rFonts w:ascii="Symbol" w:hAnsi="Symbol" w:cs="Symbol"/>
          <w:color w:val="000000"/>
        </w:rPr>
      </w:pPr>
      <w:r w:rsidRPr="00EC5256">
        <w:rPr>
          <w:rFonts w:eastAsia="UniversLTStd-LightCn"/>
        </w:rPr>
        <w:t>Do not leave tools lying around. When not using them, put them in your tool belt, bucket or toolbox.</w:t>
      </w:r>
    </w:p>
    <w:p w:rsidR="00EC5256" w:rsidRPr="00EC5256" w:rsidRDefault="00BC77D2" w:rsidP="00EC5256">
      <w:pPr>
        <w:pStyle w:val="ListParagraph"/>
        <w:rPr>
          <w:rFonts w:ascii="Symbol" w:hAnsi="Symbol" w:cs="Symbol"/>
          <w:color w:val="000000"/>
        </w:rPr>
      </w:pPr>
      <w:r w:rsidRPr="00EC5256">
        <w:rPr>
          <w:rFonts w:eastAsia="UniversLTStd-LightCn"/>
        </w:rPr>
        <w:t>Put your tools away in a job box as soon as you are finished with them for the day.</w:t>
      </w:r>
    </w:p>
    <w:p w:rsidR="00EC5256" w:rsidRPr="00EC5256" w:rsidRDefault="00BC77D2" w:rsidP="00EC5256">
      <w:pPr>
        <w:pStyle w:val="ListParagraph"/>
        <w:rPr>
          <w:rFonts w:ascii="Symbol" w:hAnsi="Symbol" w:cs="Symbol"/>
          <w:color w:val="000000"/>
        </w:rPr>
      </w:pPr>
      <w:r w:rsidRPr="00EC5256">
        <w:rPr>
          <w:rFonts w:eastAsia="UniversLTStd-LightCn"/>
        </w:rPr>
        <w:t>Whenever possible, keep hoses, power cords, welding leads and other trip hazards from lying across heavily traveled work areas or walkways.</w:t>
      </w:r>
    </w:p>
    <w:p w:rsidR="00BC77D2" w:rsidRPr="00EC5256" w:rsidRDefault="00BC77D2" w:rsidP="00EC5256">
      <w:pPr>
        <w:pStyle w:val="ListParagraph"/>
        <w:rPr>
          <w:rFonts w:ascii="Symbol" w:hAnsi="Symbol" w:cs="Symbol"/>
          <w:color w:val="000000"/>
        </w:rPr>
      </w:pPr>
      <w:r w:rsidRPr="00EC5256">
        <w:rPr>
          <w:rFonts w:eastAsia="UniversLTStd-LightCn"/>
        </w:rPr>
        <w:t>Regularly dispose of greasy or oily rags and other combustible materials in approved containers with self</w:t>
      </w:r>
      <w:r w:rsidRPr="00EC5256">
        <w:rPr>
          <w:rFonts w:ascii="Cambria Math" w:eastAsia="UniversLTStd-LightCn" w:hAnsi="Cambria Math" w:cs="Cambria Math"/>
        </w:rPr>
        <w:t>‑</w:t>
      </w:r>
      <w:r w:rsidRPr="00EC5256">
        <w:rPr>
          <w:rFonts w:eastAsia="UniversLTStd-LightCn"/>
        </w:rPr>
        <w:t>closing lids.</w:t>
      </w:r>
    </w:p>
    <w:p w:rsidR="00BC77D2" w:rsidRPr="00EC5256" w:rsidRDefault="00BC77D2" w:rsidP="00EC5256">
      <w:pPr>
        <w:pStyle w:val="BodyText"/>
        <w:rPr>
          <w:rFonts w:eastAsia="UniversLTStd-LightCn"/>
        </w:rPr>
      </w:pPr>
    </w:p>
    <w:p w:rsidR="00BC77D2" w:rsidRPr="00EC5256" w:rsidRDefault="00BC77D2" w:rsidP="00EC5256">
      <w:pPr>
        <w:pStyle w:val="Heading2"/>
        <w:rPr>
          <w:rFonts w:eastAsia="UniversLTStd-LightCn"/>
        </w:rPr>
      </w:pPr>
      <w:bookmarkStart w:id="9" w:name="_Hlk37672101"/>
      <w:r w:rsidRPr="00EC5256">
        <w:rPr>
          <w:rFonts w:eastAsia="UniversLTStd-LightCn"/>
        </w:rPr>
        <w:t>Ladders</w:t>
      </w:r>
    </w:p>
    <w:bookmarkEnd w:id="9"/>
    <w:p w:rsidR="00BC77D2" w:rsidRDefault="00BC77D2" w:rsidP="00EC5256">
      <w:pPr>
        <w:pStyle w:val="BodyText"/>
      </w:pPr>
    </w:p>
    <w:p w:rsidR="00BC77D2" w:rsidRPr="002E0D60" w:rsidRDefault="00BC77D2" w:rsidP="00EC5256">
      <w:pPr>
        <w:pStyle w:val="BodyText"/>
      </w:pPr>
      <w:r w:rsidRPr="002E0D60">
        <w:t>General:</w:t>
      </w:r>
    </w:p>
    <w:p w:rsidR="00BC77D2" w:rsidRPr="00D11B14" w:rsidRDefault="00BC77D2" w:rsidP="00EC5256">
      <w:pPr>
        <w:pStyle w:val="BodyText"/>
        <w:rPr>
          <w:rFonts w:eastAsia="UniversLTStd-LightCn"/>
          <w:b/>
        </w:rPr>
      </w:pPr>
    </w:p>
    <w:p w:rsidR="00BC77D2" w:rsidRPr="00EC5256" w:rsidRDefault="00BC77D2" w:rsidP="00EC5256">
      <w:pPr>
        <w:pStyle w:val="ListParagraph"/>
        <w:rPr>
          <w:rFonts w:ascii="Symbol" w:hAnsi="Symbol" w:cs="Symbol"/>
          <w:color w:val="000000"/>
        </w:rPr>
      </w:pPr>
      <w:r w:rsidRPr="00EC5256">
        <w:rPr>
          <w:rFonts w:eastAsia="UniversLTStd-LightCn"/>
        </w:rPr>
        <w:t>Get ladder safety training before using any ladder.</w:t>
      </w:r>
    </w:p>
    <w:p w:rsidR="00BC77D2" w:rsidRPr="00EC5256" w:rsidRDefault="00BC77D2" w:rsidP="00EC5256">
      <w:pPr>
        <w:pStyle w:val="ListParagraph"/>
        <w:rPr>
          <w:rFonts w:ascii="Symbol" w:hAnsi="Symbol" w:cs="Symbol"/>
          <w:color w:val="000000"/>
        </w:rPr>
      </w:pPr>
      <w:r w:rsidRPr="00EC5256">
        <w:rPr>
          <w:rFonts w:eastAsia="UniversLTStd-LightCn"/>
        </w:rPr>
        <w:t>Carefully inspect each ladder before use.</w:t>
      </w:r>
    </w:p>
    <w:p w:rsidR="00BC77D2" w:rsidRPr="00EC5256" w:rsidRDefault="00BC77D2" w:rsidP="00EC5256">
      <w:pPr>
        <w:pStyle w:val="ListParagraph"/>
        <w:rPr>
          <w:rFonts w:ascii="Symbol" w:hAnsi="Symbol" w:cs="Symbol"/>
          <w:color w:val="000000"/>
        </w:rPr>
      </w:pPr>
      <w:r w:rsidRPr="00EC5256">
        <w:rPr>
          <w:rFonts w:eastAsia="UniversLTStd-LightCn"/>
        </w:rPr>
        <w:t xml:space="preserve">If you discover any defects, do not use the ladder. Immediately follow </w:t>
      </w:r>
      <w:r w:rsidR="005C1568">
        <w:rPr>
          <w:rFonts w:eastAsia="UniversLTStd-LightCn"/>
        </w:rPr>
        <w:t>our</w:t>
      </w:r>
      <w:r w:rsidRPr="00EC5256">
        <w:rPr>
          <w:rFonts w:eastAsia="UniversLTStd-LightCn"/>
        </w:rPr>
        <w:t xml:space="preserve"> company’s procedure for taking defective equipment out of service.</w:t>
      </w:r>
    </w:p>
    <w:p w:rsidR="00EC5256" w:rsidRPr="008B7448" w:rsidRDefault="00BC77D2" w:rsidP="00EC5256">
      <w:pPr>
        <w:pStyle w:val="ListParagraph"/>
        <w:rPr>
          <w:rFonts w:ascii="Symbol" w:hAnsi="Symbol" w:cs="Symbol"/>
          <w:color w:val="000000"/>
        </w:rPr>
      </w:pPr>
      <w:r w:rsidRPr="00EC5256">
        <w:rPr>
          <w:rFonts w:eastAsia="UniversLTStd-LightCn"/>
        </w:rPr>
        <w:t>Never exceed the ladder’s maximum load capacity.</w:t>
      </w:r>
    </w:p>
    <w:p w:rsidR="008B7448" w:rsidRPr="00EC5256" w:rsidRDefault="008B7448" w:rsidP="00EC5256">
      <w:pPr>
        <w:pStyle w:val="ListParagraph"/>
        <w:rPr>
          <w:rFonts w:ascii="Symbol" w:hAnsi="Symbol" w:cs="Symbol"/>
          <w:color w:val="000000"/>
        </w:rPr>
      </w:pPr>
      <w:r>
        <w:rPr>
          <w:rFonts w:eastAsia="UniversLTStd-LightCn"/>
        </w:rPr>
        <w:t>Use ladders only on level surfaces.</w:t>
      </w:r>
    </w:p>
    <w:p w:rsidR="00BC77D2" w:rsidRPr="00EC5256" w:rsidRDefault="00BC77D2" w:rsidP="00EC5256">
      <w:pPr>
        <w:pStyle w:val="ListParagraph"/>
        <w:rPr>
          <w:rFonts w:ascii="Symbol" w:hAnsi="Symbol" w:cs="Symbol"/>
          <w:color w:val="000000"/>
        </w:rPr>
      </w:pPr>
      <w:r w:rsidRPr="00EC5256">
        <w:rPr>
          <w:rFonts w:eastAsia="UniversLTStd-LightCn"/>
        </w:rPr>
        <w:t>Always face the ladder when climbing up or down and maintain a constant three-point contact (e.g., two hands and one foot or two feet and one hand on the ladder).</w:t>
      </w:r>
    </w:p>
    <w:p w:rsidR="00BC77D2" w:rsidRPr="00EC5256" w:rsidRDefault="00BC77D2" w:rsidP="00EC5256">
      <w:pPr>
        <w:pStyle w:val="ListParagraph"/>
        <w:rPr>
          <w:rFonts w:ascii="Symbol" w:hAnsi="Symbol" w:cs="Symbol"/>
          <w:color w:val="000000"/>
        </w:rPr>
      </w:pPr>
      <w:r w:rsidRPr="00EC5256">
        <w:rPr>
          <w:rFonts w:eastAsia="UniversLTStd-LightCn"/>
        </w:rPr>
        <w:t>Never carry tools, materials or equipment in your hands when climbing up or down a ladder.</w:t>
      </w:r>
    </w:p>
    <w:p w:rsidR="005B08C9" w:rsidRPr="005B08C9" w:rsidRDefault="00BC77D2" w:rsidP="005B08C9">
      <w:pPr>
        <w:pStyle w:val="ListParagraph"/>
        <w:rPr>
          <w:rFonts w:ascii="Symbol" w:hAnsi="Symbol" w:cs="Symbol"/>
          <w:color w:val="000000"/>
        </w:rPr>
      </w:pPr>
      <w:r w:rsidRPr="00EC5256">
        <w:rPr>
          <w:rFonts w:eastAsia="UniversLTStd-LightCn"/>
        </w:rPr>
        <w:t>Never reach out too far from a ladder. Get down and move it so you won’t have to reach too far.</w:t>
      </w:r>
    </w:p>
    <w:p w:rsidR="00945416" w:rsidRPr="005B08C9" w:rsidRDefault="00BC77D2" w:rsidP="005B08C9">
      <w:pPr>
        <w:pStyle w:val="ListParagraph"/>
        <w:rPr>
          <w:rFonts w:ascii="Symbol" w:hAnsi="Symbol" w:cs="Symbol"/>
          <w:color w:val="000000"/>
        </w:rPr>
      </w:pPr>
      <w:r w:rsidRPr="005B08C9">
        <w:rPr>
          <w:rFonts w:eastAsia="UniversLTStd-LightCn"/>
        </w:rPr>
        <w:t>Make sure that all ladders are used only for their intended purpose.</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EC5256" w:rsidRDefault="00BC77D2" w:rsidP="00EC5256">
      <w:pPr>
        <w:pStyle w:val="ListParagraph"/>
        <w:rPr>
          <w:rFonts w:ascii="Symbol" w:hAnsi="Symbol" w:cs="Symbol"/>
          <w:color w:val="000000"/>
        </w:rPr>
      </w:pPr>
      <w:r w:rsidRPr="00EC5256">
        <w:rPr>
          <w:rFonts w:eastAsia="UniversLTStd-LightCn"/>
        </w:rPr>
        <w:t>Use ladders with non-conductive side rails, especially when working near sources of electricity.</w:t>
      </w:r>
    </w:p>
    <w:p w:rsidR="00EC5256" w:rsidRPr="00EC5256" w:rsidRDefault="00BC77D2" w:rsidP="00EC5256">
      <w:pPr>
        <w:pStyle w:val="ListParagraph"/>
        <w:rPr>
          <w:rFonts w:ascii="Symbol" w:hAnsi="Symbol" w:cs="Symbol"/>
          <w:color w:val="000000"/>
        </w:rPr>
      </w:pPr>
      <w:r w:rsidRPr="00EC5256">
        <w:rPr>
          <w:rFonts w:eastAsia="UniversLTStd-LightCn"/>
        </w:rPr>
        <w:t>Do not let ladders contact overhead power lines.</w:t>
      </w:r>
    </w:p>
    <w:p w:rsidR="00EC5256" w:rsidRPr="00EC5256" w:rsidRDefault="00BC77D2" w:rsidP="00EC5256">
      <w:pPr>
        <w:pStyle w:val="ListParagraph"/>
        <w:rPr>
          <w:rFonts w:ascii="Symbol" w:hAnsi="Symbol" w:cs="Symbol"/>
          <w:color w:val="000000"/>
        </w:rPr>
      </w:pPr>
      <w:r w:rsidRPr="00EC5256">
        <w:rPr>
          <w:rFonts w:eastAsia="UniversLTStd-LightCn"/>
        </w:rPr>
        <w:t>Do not use painted ladders—paint can hide ladder defects.</w:t>
      </w:r>
    </w:p>
    <w:p w:rsidR="00BC77D2" w:rsidRPr="00EC5256" w:rsidRDefault="00BC77D2" w:rsidP="00EC5256">
      <w:pPr>
        <w:pStyle w:val="ListParagraph"/>
        <w:rPr>
          <w:rFonts w:ascii="Symbol" w:hAnsi="Symbol" w:cs="Symbol"/>
          <w:color w:val="000000"/>
        </w:rPr>
      </w:pPr>
      <w:r w:rsidRPr="00EC5256">
        <w:rPr>
          <w:rFonts w:eastAsia="UniversLTStd-LightCn"/>
        </w:rPr>
        <w:t>Protect ladders in doorways and passageways so they will not get bumped or knocked over.</w:t>
      </w:r>
    </w:p>
    <w:p w:rsidR="00BC77D2" w:rsidRDefault="00BC77D2" w:rsidP="00EC5256">
      <w:pPr>
        <w:pStyle w:val="BodyText"/>
        <w:rPr>
          <w:rFonts w:eastAsia="UniversLTStd-LightCn"/>
        </w:rPr>
      </w:pPr>
    </w:p>
    <w:p w:rsidR="00BC77D2" w:rsidRPr="001223BD" w:rsidRDefault="00BC77D2" w:rsidP="00EC5256">
      <w:pPr>
        <w:pStyle w:val="BodyText"/>
        <w:rPr>
          <w:rFonts w:eastAsia="UniversLTStd-LightCn"/>
        </w:rPr>
      </w:pPr>
      <w:r w:rsidRPr="001223BD">
        <w:rPr>
          <w:rFonts w:eastAsia="UniversLTStd-LightCn"/>
        </w:rPr>
        <w:t>Portable Straight Ladders:</w:t>
      </w:r>
    </w:p>
    <w:p w:rsidR="00BC77D2" w:rsidRPr="00D11B14" w:rsidRDefault="00BC77D2" w:rsidP="00EC5256">
      <w:pPr>
        <w:pStyle w:val="BodyText"/>
        <w:rPr>
          <w:rFonts w:eastAsia="UniversLTStd-LightCn"/>
        </w:rPr>
      </w:pPr>
    </w:p>
    <w:p w:rsidR="00BC77D2" w:rsidRPr="00EC5256" w:rsidRDefault="00BC77D2" w:rsidP="00EC5256">
      <w:pPr>
        <w:pStyle w:val="ListParagraph"/>
        <w:rPr>
          <w:rFonts w:ascii="Symbol" w:hAnsi="Symbol" w:cs="Symbol"/>
          <w:color w:val="000000"/>
        </w:rPr>
      </w:pPr>
      <w:r w:rsidRPr="00EC5256">
        <w:rPr>
          <w:rFonts w:eastAsia="UniversLTStd-LightCn"/>
        </w:rPr>
        <w:t>Set straight ladders on a firm, level and substantial base.</w:t>
      </w:r>
    </w:p>
    <w:p w:rsidR="00BC77D2" w:rsidRPr="00EC5256" w:rsidRDefault="00BC77D2" w:rsidP="00EC5256">
      <w:pPr>
        <w:pStyle w:val="ListParagraph"/>
        <w:rPr>
          <w:rFonts w:ascii="Symbol" w:hAnsi="Symbol" w:cs="Symbol"/>
          <w:color w:val="000000"/>
        </w:rPr>
      </w:pPr>
      <w:r w:rsidRPr="00EC5256">
        <w:rPr>
          <w:rFonts w:eastAsia="UniversLTStd-LightCn"/>
        </w:rPr>
        <w:t>Secure the ladders in place.</w:t>
      </w:r>
    </w:p>
    <w:p w:rsidR="00BC77D2" w:rsidRPr="00EC5256" w:rsidRDefault="00BC77D2" w:rsidP="00EC5256">
      <w:pPr>
        <w:pStyle w:val="ListParagraph"/>
        <w:rPr>
          <w:rFonts w:ascii="Symbol" w:hAnsi="Symbol" w:cs="Symbol"/>
          <w:color w:val="000000"/>
        </w:rPr>
      </w:pPr>
      <w:r w:rsidRPr="00EC5256">
        <w:rPr>
          <w:rFonts w:eastAsia="UniversLTStd-LightCn"/>
        </w:rPr>
        <w:t>In addition to securing the ladders, use slip-resistant feet</w:t>
      </w:r>
      <w:r w:rsidR="00EC5256">
        <w:rPr>
          <w:rFonts w:eastAsia="UniversLTStd-LightCn"/>
        </w:rPr>
        <w:t xml:space="preserve"> </w:t>
      </w:r>
      <w:r w:rsidRPr="00EC5256">
        <w:rPr>
          <w:rFonts w:eastAsia="UniversLTStd-LightCn"/>
        </w:rPr>
        <w:t>on slippery surfaces.</w:t>
      </w:r>
    </w:p>
    <w:p w:rsidR="00BC77D2" w:rsidRPr="00EC5256" w:rsidRDefault="00BC77D2" w:rsidP="00EC5256">
      <w:pPr>
        <w:pStyle w:val="ListParagraph"/>
        <w:rPr>
          <w:rFonts w:ascii="Symbol" w:hAnsi="Symbol" w:cs="Symbol"/>
          <w:color w:val="000000"/>
        </w:rPr>
      </w:pPr>
      <w:r w:rsidRPr="00EC5256">
        <w:rPr>
          <w:rFonts w:eastAsia="UniversLTStd-LightCn"/>
        </w:rPr>
        <w:t>Ensure that the base (foot) is pitched out from the vertical</w:t>
      </w:r>
      <w:r w:rsidR="00EC5256">
        <w:rPr>
          <w:rFonts w:eastAsia="UniversLTStd-LightCn"/>
        </w:rPr>
        <w:t xml:space="preserve"> </w:t>
      </w:r>
      <w:r w:rsidRPr="00EC5256">
        <w:rPr>
          <w:rFonts w:eastAsia="UniversLTStd-LightCn"/>
        </w:rPr>
        <w:t>plane of its top support ¼ the length of the ladder, measured from the ground at the foot of the ladder to the top support.</w:t>
      </w:r>
    </w:p>
    <w:p w:rsidR="00BC77D2" w:rsidRPr="00EC5256" w:rsidRDefault="00BC77D2" w:rsidP="00EC5256">
      <w:pPr>
        <w:pStyle w:val="ListParagraph"/>
        <w:rPr>
          <w:rFonts w:ascii="Symbol" w:hAnsi="Symbol" w:cs="Symbol"/>
          <w:color w:val="000000"/>
        </w:rPr>
      </w:pPr>
      <w:r w:rsidRPr="00EC5256">
        <w:rPr>
          <w:rFonts w:eastAsia="UniversLTStd-LightCn"/>
        </w:rPr>
        <w:t>When using a ladder to access an upper level, make sure that it extends at least 3 feet above the landing surface.</w:t>
      </w:r>
    </w:p>
    <w:p w:rsidR="00BC77D2" w:rsidRPr="00EC5256" w:rsidRDefault="00BC77D2" w:rsidP="00EC5256">
      <w:pPr>
        <w:pStyle w:val="ListParagraph"/>
        <w:rPr>
          <w:rFonts w:ascii="Symbol" w:hAnsi="Symbol" w:cs="Symbol"/>
          <w:color w:val="000000"/>
        </w:rPr>
      </w:pPr>
      <w:r w:rsidRPr="00EC5256">
        <w:rPr>
          <w:rFonts w:eastAsia="UniversLTStd-LightCn"/>
        </w:rPr>
        <w:t>Never climb higher than the third rung from the top of a straight ladder.</w:t>
      </w:r>
    </w:p>
    <w:p w:rsidR="00BC77D2" w:rsidRDefault="00BC77D2" w:rsidP="00EC5256">
      <w:pPr>
        <w:pStyle w:val="BodyText"/>
        <w:rPr>
          <w:rFonts w:eastAsia="UniversLTStd-LightCn"/>
        </w:rPr>
      </w:pPr>
    </w:p>
    <w:p w:rsidR="00BC77D2" w:rsidRPr="009204EA" w:rsidRDefault="00BC77D2" w:rsidP="00EC5256">
      <w:pPr>
        <w:pStyle w:val="BodyText"/>
        <w:rPr>
          <w:rFonts w:eastAsia="UniversLTStd-LightCn"/>
        </w:rPr>
      </w:pPr>
      <w:r w:rsidRPr="009204EA">
        <w:rPr>
          <w:rFonts w:eastAsia="UniversLTStd-LightCn"/>
        </w:rPr>
        <w:t>Portable Stepladders:</w:t>
      </w:r>
    </w:p>
    <w:p w:rsidR="00BC77D2" w:rsidRPr="00D11B14" w:rsidRDefault="00BC77D2" w:rsidP="00EC5256">
      <w:pPr>
        <w:pStyle w:val="BodyText"/>
        <w:rPr>
          <w:rFonts w:eastAsia="UniversLTStd-LightCn"/>
        </w:rPr>
      </w:pPr>
    </w:p>
    <w:p w:rsidR="00BC77D2" w:rsidRPr="00EC5256" w:rsidRDefault="00BC77D2" w:rsidP="00EC5256">
      <w:pPr>
        <w:pStyle w:val="ListParagraph"/>
        <w:rPr>
          <w:rFonts w:ascii="Symbol" w:hAnsi="Symbol" w:cs="Symbol"/>
          <w:color w:val="000000"/>
        </w:rPr>
      </w:pPr>
      <w:r w:rsidRPr="00EC5256">
        <w:rPr>
          <w:rFonts w:eastAsia="UniversLTStd-LightCn"/>
        </w:rPr>
        <w:t>Open stepladders fully and lock them in the open position before using them.</w:t>
      </w:r>
    </w:p>
    <w:p w:rsidR="00BC77D2" w:rsidRPr="00EC5256" w:rsidRDefault="00BC77D2" w:rsidP="00EC5256">
      <w:pPr>
        <w:pStyle w:val="ListParagraph"/>
        <w:rPr>
          <w:rFonts w:ascii="Symbol" w:hAnsi="Symbol" w:cs="Symbol"/>
          <w:color w:val="000000"/>
        </w:rPr>
      </w:pPr>
      <w:r w:rsidRPr="00EC5256">
        <w:rPr>
          <w:rFonts w:eastAsia="UniversLTStd-LightCn"/>
        </w:rPr>
        <w:t>Never use a stepladder as a straight ladder.</w:t>
      </w:r>
    </w:p>
    <w:p w:rsidR="00BC77D2" w:rsidRPr="00EC5256" w:rsidRDefault="00BC77D2" w:rsidP="00EC5256">
      <w:pPr>
        <w:pStyle w:val="ListParagraph"/>
        <w:rPr>
          <w:rFonts w:ascii="Symbol" w:hAnsi="Symbol" w:cs="Symbol"/>
          <w:color w:val="000000"/>
        </w:rPr>
      </w:pPr>
      <w:r w:rsidRPr="00EC5256">
        <w:rPr>
          <w:rFonts w:eastAsia="UniversLTStd-LightCn"/>
        </w:rPr>
        <w:t>Do not climb higher than the second rung from the top of a stepladder.</w:t>
      </w:r>
    </w:p>
    <w:p w:rsidR="00BC77D2" w:rsidRDefault="00BC77D2" w:rsidP="00EC5256">
      <w:pPr>
        <w:pStyle w:val="BodyText"/>
        <w:rPr>
          <w:rFonts w:eastAsia="UniversLTStd-LightCn"/>
        </w:rPr>
      </w:pPr>
    </w:p>
    <w:p w:rsidR="00BC77D2" w:rsidRPr="00EC5256" w:rsidRDefault="00BC77D2" w:rsidP="00EC5256">
      <w:pPr>
        <w:pStyle w:val="Heading2"/>
        <w:rPr>
          <w:rFonts w:eastAsia="UniversLTStd-LightCn"/>
        </w:rPr>
      </w:pPr>
      <w:r w:rsidRPr="00EC5256">
        <w:rPr>
          <w:rFonts w:eastAsia="UniversLTStd-LightCn"/>
        </w:rPr>
        <w:t>Liquified Petroleum (LP) Gas</w:t>
      </w:r>
    </w:p>
    <w:p w:rsidR="00BC77D2" w:rsidRPr="00EC5256" w:rsidRDefault="00BC77D2" w:rsidP="00EC5256">
      <w:pPr>
        <w:pStyle w:val="BodyText"/>
      </w:pPr>
    </w:p>
    <w:p w:rsidR="00BC77D2" w:rsidRPr="00EC5256" w:rsidRDefault="00BC77D2" w:rsidP="00EC5256">
      <w:pPr>
        <w:pStyle w:val="BodyText"/>
      </w:pPr>
      <w:r w:rsidRPr="00EC5256">
        <w:t>General:</w:t>
      </w:r>
    </w:p>
    <w:p w:rsidR="00BC77D2" w:rsidRPr="00EC5256" w:rsidRDefault="00BC77D2" w:rsidP="00EC5256">
      <w:pPr>
        <w:pStyle w:val="BodyText"/>
      </w:pPr>
    </w:p>
    <w:p w:rsidR="00BC77D2" w:rsidRPr="00EC5256" w:rsidRDefault="00BC77D2" w:rsidP="00EC5256">
      <w:pPr>
        <w:pStyle w:val="ListParagraph"/>
        <w:rPr>
          <w:rFonts w:ascii="Symbol" w:hAnsi="Symbol" w:cs="Symbol"/>
          <w:color w:val="000000"/>
        </w:rPr>
      </w:pPr>
      <w:r w:rsidRPr="00EC5256">
        <w:rPr>
          <w:rFonts w:eastAsia="UniversLTStd-LightCn"/>
        </w:rPr>
        <w:t>Check containers, valves, connectors, manifold valve assemblies and regulators to ensure they are the proper system components.</w:t>
      </w:r>
    </w:p>
    <w:p w:rsidR="00BC77D2" w:rsidRPr="00EC5256" w:rsidRDefault="00BC77D2" w:rsidP="00EC5256">
      <w:pPr>
        <w:pStyle w:val="ListParagraph"/>
        <w:rPr>
          <w:rFonts w:ascii="Symbol" w:hAnsi="Symbol" w:cs="Symbol"/>
          <w:color w:val="000000"/>
        </w:rPr>
      </w:pPr>
      <w:r w:rsidRPr="00EC5256">
        <w:rPr>
          <w:rFonts w:eastAsia="UniversLTStd-LightCn"/>
        </w:rPr>
        <w:t>Make sure that each container and vaporizer has approved safety relief valves.</w:t>
      </w:r>
    </w:p>
    <w:p w:rsidR="00BC77D2" w:rsidRPr="00EC5256" w:rsidRDefault="00BC77D2" w:rsidP="00EC5256">
      <w:pPr>
        <w:pStyle w:val="ListParagraph"/>
        <w:rPr>
          <w:rFonts w:ascii="Symbol" w:hAnsi="Symbol" w:cs="Symbol"/>
          <w:color w:val="000000"/>
        </w:rPr>
      </w:pPr>
      <w:r w:rsidRPr="00EC5256">
        <w:rPr>
          <w:rFonts w:eastAsia="UniversLTStd-LightCn"/>
        </w:rPr>
        <w:t>Verify that LP gas cylinders have an excess flow valve to minimize the flow of gas if the fuel line becomes ruptured.</w:t>
      </w:r>
    </w:p>
    <w:p w:rsidR="0037437D" w:rsidRPr="0037437D" w:rsidRDefault="00BC77D2" w:rsidP="0037437D">
      <w:pPr>
        <w:pStyle w:val="ListParagraph"/>
        <w:rPr>
          <w:rFonts w:ascii="Symbol" w:hAnsi="Symbol" w:cs="Symbol"/>
          <w:color w:val="000000"/>
        </w:rPr>
      </w:pPr>
      <w:r w:rsidRPr="00EC5256">
        <w:rPr>
          <w:rFonts w:eastAsia="UniversLTStd-LightCn"/>
        </w:rPr>
        <w:t>Never store LP gas inside buildings.</w:t>
      </w:r>
    </w:p>
    <w:p w:rsidR="00945416" w:rsidRPr="0037437D" w:rsidRDefault="00BC77D2" w:rsidP="0037437D">
      <w:pPr>
        <w:pStyle w:val="ListParagraph"/>
        <w:rPr>
          <w:rFonts w:ascii="Symbol" w:hAnsi="Symbol" w:cs="Symbol"/>
          <w:color w:val="000000"/>
        </w:rPr>
      </w:pPr>
      <w:r w:rsidRPr="0037437D">
        <w:rPr>
          <w:rFonts w:eastAsia="UniversLTStd-LightCn"/>
        </w:rPr>
        <w:t>Make sure there is a Class ABC fire extinguisher wherever LP gas is stored.</w:t>
      </w: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9F4240" w:rsidRDefault="00BC77D2" w:rsidP="00EC5256">
      <w:pPr>
        <w:pStyle w:val="Heading2"/>
        <w:rPr>
          <w:rFonts w:eastAsia="UniversLTStd-LightCn"/>
          <w:color w:val="000000"/>
        </w:rPr>
      </w:pPr>
      <w:r>
        <w:rPr>
          <w:rFonts w:eastAsia="UniversLTStd-LightCn"/>
        </w:rPr>
        <w:t>Lockout/Tagout</w:t>
      </w:r>
    </w:p>
    <w:p w:rsidR="00BC77D2" w:rsidRPr="00EC5256" w:rsidRDefault="00BC77D2" w:rsidP="00EC5256">
      <w:pPr>
        <w:pStyle w:val="BodyText"/>
      </w:pPr>
    </w:p>
    <w:p w:rsidR="00BC77D2" w:rsidRPr="00EC5256" w:rsidRDefault="00BC77D2" w:rsidP="00EC5256">
      <w:pPr>
        <w:pStyle w:val="BodyText"/>
      </w:pPr>
      <w:r w:rsidRPr="00EC5256">
        <w:t>General:</w:t>
      </w:r>
    </w:p>
    <w:p w:rsidR="00BC77D2" w:rsidRPr="00EC5256" w:rsidRDefault="00BC77D2" w:rsidP="00EC5256">
      <w:pPr>
        <w:pStyle w:val="BodyText"/>
        <w:rPr>
          <w:rFonts w:eastAsia="UniversLTStd-LightCn"/>
        </w:rPr>
      </w:pPr>
    </w:p>
    <w:p w:rsidR="00BC77D2" w:rsidRPr="00EC5256" w:rsidRDefault="00BC77D2" w:rsidP="00EC5256">
      <w:pPr>
        <w:pStyle w:val="ListParagraph"/>
        <w:rPr>
          <w:rFonts w:ascii="Symbol" w:hAnsi="Symbol" w:cs="Symbol"/>
          <w:color w:val="000000"/>
        </w:rPr>
      </w:pPr>
      <w:r w:rsidRPr="00EC5256">
        <w:rPr>
          <w:rFonts w:eastAsia="UniversLTStd-LightCn"/>
        </w:rPr>
        <w:t>Make sure that you have the proper training on lockout/tagout before you use the method, and before you work where others could be using it.</w:t>
      </w:r>
    </w:p>
    <w:p w:rsidR="00BC77D2" w:rsidRPr="00EC5256" w:rsidRDefault="00BC77D2" w:rsidP="00EC5256">
      <w:pPr>
        <w:pStyle w:val="ListParagraph"/>
        <w:rPr>
          <w:rFonts w:ascii="Symbol" w:hAnsi="Symbol" w:cs="Symbol"/>
          <w:color w:val="000000"/>
        </w:rPr>
      </w:pPr>
      <w:r w:rsidRPr="00EC5256">
        <w:rPr>
          <w:rFonts w:eastAsia="UniversLTStd-LightCn"/>
        </w:rPr>
        <w:t>Lockout sources of uncontrolled energy so they cannot be unexpectedly released when servicing or performing repairs or maintenance work on machines, power tools or equipment.</w:t>
      </w:r>
    </w:p>
    <w:p w:rsidR="00BC77D2" w:rsidRPr="00EC5256" w:rsidRDefault="00BC77D2" w:rsidP="00EC5256">
      <w:pPr>
        <w:pStyle w:val="ListParagraph"/>
        <w:rPr>
          <w:rFonts w:ascii="Symbol" w:hAnsi="Symbol" w:cs="Symbol"/>
          <w:color w:val="000000"/>
        </w:rPr>
      </w:pPr>
      <w:r w:rsidRPr="00EC5256">
        <w:rPr>
          <w:rFonts w:eastAsia="UniversLTStd-LightCn"/>
        </w:rPr>
        <w:t>On the rare occasion where it is not possible to use a lockout device, use an appropriate warning tag in place of the lock.</w:t>
      </w:r>
    </w:p>
    <w:p w:rsidR="00BC77D2" w:rsidRPr="00EC5256" w:rsidRDefault="00BC77D2" w:rsidP="00EC5256">
      <w:pPr>
        <w:pStyle w:val="BodyText"/>
      </w:pPr>
    </w:p>
    <w:p w:rsidR="00BC77D2" w:rsidRPr="00EC5256" w:rsidRDefault="00BC77D2" w:rsidP="00EC5256">
      <w:pPr>
        <w:pStyle w:val="Heading2"/>
        <w:rPr>
          <w:rFonts w:eastAsia="UniversLTStd-LightCn"/>
        </w:rPr>
      </w:pPr>
      <w:r w:rsidRPr="00EC5256">
        <w:rPr>
          <w:rFonts w:eastAsia="UniversLTStd-LightCn"/>
        </w:rPr>
        <w:t>Manganese</w:t>
      </w:r>
    </w:p>
    <w:p w:rsidR="00BC77D2" w:rsidRPr="00EC5256" w:rsidRDefault="00BC77D2" w:rsidP="00EC5256">
      <w:pPr>
        <w:pStyle w:val="BodyText"/>
      </w:pPr>
    </w:p>
    <w:p w:rsidR="00BC77D2" w:rsidRPr="00EC5256" w:rsidRDefault="00BC77D2" w:rsidP="00EC5256">
      <w:pPr>
        <w:pStyle w:val="BodyText"/>
      </w:pPr>
      <w:r w:rsidRPr="00EC5256">
        <w:t>General:</w:t>
      </w:r>
    </w:p>
    <w:p w:rsidR="00BC77D2" w:rsidRPr="00EC5256" w:rsidRDefault="00BC77D2" w:rsidP="00EC5256">
      <w:pPr>
        <w:pStyle w:val="BodyText"/>
        <w:rPr>
          <w:rFonts w:eastAsia="UniversLTStd-LightCn"/>
        </w:rPr>
      </w:pPr>
    </w:p>
    <w:p w:rsidR="00BC77D2" w:rsidRPr="00EC5256" w:rsidRDefault="00BC77D2" w:rsidP="00EC5256">
      <w:pPr>
        <w:pStyle w:val="ListParagraph"/>
        <w:rPr>
          <w:rFonts w:ascii="Symbol" w:hAnsi="Symbol" w:cs="Symbol"/>
          <w:color w:val="000000"/>
        </w:rPr>
      </w:pPr>
      <w:r w:rsidRPr="00EC5256">
        <w:rPr>
          <w:rFonts w:eastAsia="UniversLTStd-LightCn"/>
        </w:rPr>
        <w:t>Before beginning a welding operation, always determine whether the welding rods you’ll be using contain manganese by checking the appropriate Safety Data Sheet (SDS) and looking at the ingredients in Section 3.</w:t>
      </w:r>
    </w:p>
    <w:p w:rsidR="00BC77D2" w:rsidRPr="00EC5256" w:rsidRDefault="00BC77D2" w:rsidP="00EC5256">
      <w:pPr>
        <w:pStyle w:val="BodyText"/>
      </w:pPr>
    </w:p>
    <w:p w:rsidR="00BC77D2" w:rsidRPr="00EC5256" w:rsidRDefault="00BC77D2" w:rsidP="00EC5256">
      <w:pPr>
        <w:pStyle w:val="BodyText"/>
      </w:pPr>
      <w:r w:rsidRPr="00EC5256">
        <w:t>Operation:</w:t>
      </w:r>
    </w:p>
    <w:p w:rsidR="00BC77D2" w:rsidRPr="00EC5256" w:rsidRDefault="00BC77D2" w:rsidP="00EC5256">
      <w:pPr>
        <w:pStyle w:val="BodyText"/>
      </w:pPr>
    </w:p>
    <w:p w:rsidR="00BC77D2" w:rsidRPr="00EC5256" w:rsidRDefault="00BC77D2" w:rsidP="00EC5256">
      <w:pPr>
        <w:pStyle w:val="ListParagraph"/>
        <w:rPr>
          <w:rFonts w:ascii="Symbol" w:hAnsi="Symbol" w:cs="Symbol"/>
          <w:color w:val="000000"/>
        </w:rPr>
      </w:pPr>
      <w:r w:rsidRPr="00EC5256">
        <w:rPr>
          <w:rFonts w:eastAsia="UniversLTStd-LightCn"/>
        </w:rPr>
        <w:t>Make sure the affected work area is well ventilated.</w:t>
      </w:r>
    </w:p>
    <w:p w:rsidR="00BC77D2" w:rsidRPr="00EC5256" w:rsidRDefault="00BC77D2" w:rsidP="00EC5256">
      <w:pPr>
        <w:pStyle w:val="ListParagraph"/>
        <w:rPr>
          <w:rFonts w:ascii="Symbol" w:hAnsi="Symbol" w:cs="Symbol"/>
          <w:color w:val="000000"/>
        </w:rPr>
      </w:pPr>
      <w:r w:rsidRPr="00EC5256">
        <w:rPr>
          <w:rFonts w:eastAsia="UniversLTStd-LightCn"/>
        </w:rPr>
        <w:t>If necessary, use portable blowers or fans to improve ventilation in the affected area.</w:t>
      </w:r>
    </w:p>
    <w:p w:rsidR="00EC5256" w:rsidRPr="00EC5256" w:rsidRDefault="00BC77D2" w:rsidP="00EC5256">
      <w:pPr>
        <w:pStyle w:val="ListParagraph"/>
        <w:rPr>
          <w:rFonts w:ascii="Symbol" w:hAnsi="Symbol" w:cs="Symbol"/>
          <w:color w:val="000000"/>
        </w:rPr>
      </w:pPr>
      <w:r w:rsidRPr="00EC5256">
        <w:rPr>
          <w:rFonts w:eastAsia="UniversLTStd-LightCn"/>
        </w:rPr>
        <w:t>If you can’t get the area properly ventilated, you may need to wear a respirator. Before starting the work, check with your supervisor to determine whether respiratory protection is needed.</w:t>
      </w:r>
    </w:p>
    <w:p w:rsidR="00BC77D2" w:rsidRPr="00EC5256" w:rsidRDefault="00BC77D2" w:rsidP="00EC5256">
      <w:pPr>
        <w:pStyle w:val="ListParagraph"/>
        <w:rPr>
          <w:rFonts w:ascii="Symbol" w:hAnsi="Symbol" w:cs="Symbol"/>
          <w:color w:val="000000"/>
        </w:rPr>
      </w:pPr>
      <w:r w:rsidRPr="00EC5256">
        <w:rPr>
          <w:rFonts w:eastAsia="UniversLTStd-LightCn"/>
        </w:rPr>
        <w:t>Before starting to work while wearing a respirator, you’ll need to pass a medical evaluation, receive proper respiratory protection training and be fit tested to ensure that the respirator you’ll be using is sufficiently effective.</w:t>
      </w:r>
    </w:p>
    <w:p w:rsidR="00BC77D2" w:rsidRPr="00EC5256" w:rsidRDefault="00BC77D2" w:rsidP="00EC5256">
      <w:pPr>
        <w:pStyle w:val="BodyText"/>
        <w:rPr>
          <w:rFonts w:eastAsia="UniversLTStd-LightCn"/>
        </w:rPr>
      </w:pPr>
    </w:p>
    <w:p w:rsidR="00BC77D2" w:rsidRPr="00E74F38" w:rsidRDefault="00BC77D2" w:rsidP="00E74F38">
      <w:pPr>
        <w:pStyle w:val="Heading2"/>
        <w:rPr>
          <w:rFonts w:eastAsia="UniversLTStd-LightCn"/>
        </w:rPr>
      </w:pPr>
      <w:r w:rsidRPr="00E74F38">
        <w:rPr>
          <w:rFonts w:eastAsia="UniversLTStd-LightCn"/>
        </w:rPr>
        <w:t>Noise</w:t>
      </w:r>
    </w:p>
    <w:p w:rsidR="00BC77D2" w:rsidRDefault="00BC77D2" w:rsidP="00E74F38">
      <w:pPr>
        <w:pStyle w:val="BodyText"/>
      </w:pPr>
    </w:p>
    <w:p w:rsidR="00BC77D2" w:rsidRPr="00E74F38" w:rsidRDefault="00BC77D2" w:rsidP="00E74F38">
      <w:pPr>
        <w:pStyle w:val="BodyText"/>
      </w:pPr>
      <w:r w:rsidRPr="00E74F38">
        <w:t>General:</w:t>
      </w:r>
    </w:p>
    <w:p w:rsidR="00BC77D2" w:rsidRPr="009A1558" w:rsidRDefault="00BC77D2" w:rsidP="00E74F38">
      <w:pPr>
        <w:pStyle w:val="BodyText"/>
      </w:pPr>
    </w:p>
    <w:p w:rsidR="00BC77D2" w:rsidRPr="00E74F38" w:rsidRDefault="00BC77D2" w:rsidP="00E74F38">
      <w:pPr>
        <w:pStyle w:val="ListParagraph"/>
        <w:rPr>
          <w:rFonts w:ascii="Symbol" w:hAnsi="Symbol" w:cs="Symbol"/>
          <w:color w:val="000000"/>
        </w:rPr>
      </w:pPr>
      <w:r w:rsidRPr="00E74F38">
        <w:rPr>
          <w:rFonts w:eastAsia="UniversLTStd-LightCn"/>
        </w:rPr>
        <w:t>When the noise level exceeds the point that you can’t understand a normal, conversational speaking voice within 3 feet of where you’re working, the noise level may be excessive and potentially harmful.</w:t>
      </w:r>
    </w:p>
    <w:p w:rsidR="00BC77D2" w:rsidRDefault="00BC77D2" w:rsidP="00E74F38">
      <w:pPr>
        <w:pStyle w:val="BodyText"/>
      </w:pPr>
    </w:p>
    <w:p w:rsidR="00945416" w:rsidRDefault="00945416" w:rsidP="00945416">
      <w:pPr>
        <w:rPr>
          <w:b/>
          <w:color w:val="000000"/>
          <w:sz w:val="28"/>
        </w:rPr>
      </w:pPr>
    </w:p>
    <w:p w:rsidR="00945416" w:rsidRDefault="00945416" w:rsidP="00945416">
      <w:pPr>
        <w:rPr>
          <w:b/>
          <w:color w:val="000000"/>
          <w:sz w:val="28"/>
        </w:rPr>
      </w:pPr>
    </w:p>
    <w:p w:rsidR="00BC77D2" w:rsidRPr="00E74F38" w:rsidRDefault="00BC77D2" w:rsidP="00E74F38">
      <w:pPr>
        <w:pStyle w:val="BodyText"/>
      </w:pPr>
      <w:r w:rsidRPr="00E74F38">
        <w:t>Operation:</w:t>
      </w:r>
    </w:p>
    <w:p w:rsidR="00BC77D2" w:rsidRPr="009A1558" w:rsidRDefault="00BC77D2" w:rsidP="00E74F38">
      <w:pPr>
        <w:pStyle w:val="BodyText"/>
        <w:rPr>
          <w:i/>
          <w:iCs/>
          <w:u w:val="single"/>
        </w:rPr>
      </w:pPr>
    </w:p>
    <w:p w:rsidR="00BC77D2" w:rsidRPr="00E74F38" w:rsidRDefault="00BC77D2" w:rsidP="00E74F38">
      <w:pPr>
        <w:pStyle w:val="ListParagraph"/>
        <w:rPr>
          <w:rFonts w:ascii="Symbol" w:hAnsi="Symbol" w:cs="Symbol"/>
          <w:color w:val="000000"/>
        </w:rPr>
      </w:pPr>
      <w:r w:rsidRPr="00E74F38">
        <w:rPr>
          <w:rFonts w:eastAsia="UniversLTStd-LightCn"/>
        </w:rPr>
        <w:t>When working with power tools or near equipment that could generate excessive noise, be sure to use hearing protection, such as earplugs or earmuffs.</w:t>
      </w:r>
    </w:p>
    <w:p w:rsidR="00E74F38" w:rsidRPr="00E74F38" w:rsidRDefault="00BC77D2" w:rsidP="00E74F38">
      <w:pPr>
        <w:pStyle w:val="ListParagraph"/>
        <w:rPr>
          <w:rFonts w:ascii="Symbol" w:hAnsi="Symbol" w:cs="Symbol"/>
          <w:color w:val="000000"/>
        </w:rPr>
      </w:pPr>
      <w:r w:rsidRPr="00E74F38">
        <w:rPr>
          <w:rFonts w:eastAsia="UniversLTStd-LightCn"/>
        </w:rPr>
        <w:t>Choose hearing protection that is comfortable to use.</w:t>
      </w:r>
    </w:p>
    <w:p w:rsidR="00E74F38" w:rsidRPr="00E74F38" w:rsidRDefault="00BC77D2" w:rsidP="00E74F38">
      <w:pPr>
        <w:pStyle w:val="ListParagraph"/>
        <w:rPr>
          <w:rFonts w:ascii="Symbol" w:hAnsi="Symbol" w:cs="Symbol"/>
          <w:color w:val="000000"/>
        </w:rPr>
      </w:pPr>
      <w:r w:rsidRPr="00E74F38">
        <w:rPr>
          <w:rFonts w:eastAsia="UniversLTStd-LightCn"/>
        </w:rPr>
        <w:t>When using earplugs, make sure they are clean.</w:t>
      </w:r>
    </w:p>
    <w:p w:rsidR="00E74F38" w:rsidRPr="00E74F38" w:rsidRDefault="00BC77D2" w:rsidP="00E74F38">
      <w:pPr>
        <w:pStyle w:val="ListParagraph"/>
        <w:rPr>
          <w:rFonts w:ascii="Symbol" w:hAnsi="Symbol" w:cs="Symbol"/>
          <w:color w:val="000000"/>
        </w:rPr>
      </w:pPr>
      <w:r w:rsidRPr="00E74F38">
        <w:rPr>
          <w:rFonts w:eastAsia="UniversLTStd-LightCn"/>
        </w:rPr>
        <w:t>Be sure to replace disposable earplugs immediately after use and replace them with new ones the next time you need them.</w:t>
      </w:r>
    </w:p>
    <w:p w:rsidR="00E74F38" w:rsidRPr="00E74F38" w:rsidRDefault="00BC77D2" w:rsidP="00E74F38">
      <w:pPr>
        <w:pStyle w:val="ListParagraph"/>
        <w:rPr>
          <w:rFonts w:ascii="Symbol" w:hAnsi="Symbol" w:cs="Symbol"/>
          <w:color w:val="000000"/>
        </w:rPr>
      </w:pPr>
      <w:r w:rsidRPr="00E74F38">
        <w:rPr>
          <w:rFonts w:eastAsia="UniversLTStd-LightCn"/>
        </w:rPr>
        <w:t>Select hearing protection with a suitable noise reduction rating (NRR), but which does not prohibit you from hearing a warning alarm or another person’s warning shout.</w:t>
      </w:r>
    </w:p>
    <w:p w:rsidR="00E74F38" w:rsidRPr="00E74F38" w:rsidRDefault="00BC77D2" w:rsidP="00E74F38">
      <w:pPr>
        <w:pStyle w:val="ListParagraph"/>
        <w:rPr>
          <w:rFonts w:ascii="Symbol" w:hAnsi="Symbol" w:cs="Symbol"/>
          <w:color w:val="000000"/>
        </w:rPr>
      </w:pPr>
      <w:r w:rsidRPr="00E74F38">
        <w:rPr>
          <w:rFonts w:eastAsia="UniversLTStd-LightCn"/>
        </w:rPr>
        <w:t>When choosing hearing protection devices, check the packaging to determine the NRR.</w:t>
      </w:r>
    </w:p>
    <w:p w:rsidR="00E74F38" w:rsidRPr="00E74F38" w:rsidRDefault="00BC77D2" w:rsidP="00E74F38">
      <w:pPr>
        <w:pStyle w:val="ListParagraph"/>
        <w:rPr>
          <w:rFonts w:ascii="Symbol" w:hAnsi="Symbol" w:cs="Symbol"/>
          <w:color w:val="000000"/>
        </w:rPr>
      </w:pPr>
      <w:r w:rsidRPr="00E74F38">
        <w:rPr>
          <w:rFonts w:eastAsia="UniversLTStd-LightCn"/>
        </w:rPr>
        <w:t>Use a noise level meter or noise dosimeter to determine the noise level.</w:t>
      </w:r>
    </w:p>
    <w:p w:rsidR="00E74F38" w:rsidRPr="00945416" w:rsidRDefault="00BC77D2" w:rsidP="00E74F38">
      <w:pPr>
        <w:pStyle w:val="ListParagraph"/>
        <w:rPr>
          <w:rFonts w:ascii="Symbol" w:hAnsi="Symbol" w:cs="Symbol"/>
          <w:color w:val="000000"/>
        </w:rPr>
      </w:pPr>
      <w:r w:rsidRPr="00E74F38">
        <w:rPr>
          <w:rFonts w:eastAsia="UniversLTStd-LightCn"/>
        </w:rPr>
        <w:t>If measuring instruments are not available, gauge the noise level based on the noise levels of tools, machinery or equipment that you are familiar with, such as:</w:t>
      </w:r>
    </w:p>
    <w:p w:rsidR="00945416" w:rsidRPr="00E74F38" w:rsidRDefault="00945416" w:rsidP="00945416">
      <w:pPr>
        <w:pStyle w:val="BodyText"/>
      </w:pPr>
    </w:p>
    <w:p w:rsidR="00E74F38" w:rsidRPr="00E74F38" w:rsidRDefault="00BC77D2" w:rsidP="00E74F38">
      <w:pPr>
        <w:pStyle w:val="ListParagraph"/>
        <w:numPr>
          <w:ilvl w:val="1"/>
          <w:numId w:val="3"/>
        </w:numPr>
        <w:rPr>
          <w:rFonts w:ascii="Symbol" w:hAnsi="Symbol" w:cs="Symbol"/>
          <w:color w:val="000000"/>
        </w:rPr>
      </w:pPr>
      <w:r w:rsidRPr="00E74F38">
        <w:rPr>
          <w:rFonts w:eastAsia="UniversLTStd-LightCn"/>
        </w:rPr>
        <w:t>Air Compressors—around 90 decibels;</w:t>
      </w:r>
    </w:p>
    <w:p w:rsidR="00E74F38" w:rsidRPr="00E74F38" w:rsidRDefault="00BC77D2" w:rsidP="00E74F38">
      <w:pPr>
        <w:pStyle w:val="ListParagraph"/>
        <w:numPr>
          <w:ilvl w:val="1"/>
          <w:numId w:val="3"/>
        </w:numPr>
        <w:rPr>
          <w:rFonts w:ascii="Symbol" w:hAnsi="Symbol" w:cs="Symbol"/>
          <w:color w:val="000000"/>
        </w:rPr>
      </w:pPr>
      <w:r w:rsidRPr="00E74F38">
        <w:rPr>
          <w:rFonts w:eastAsia="UniversLTStd-LightCn"/>
        </w:rPr>
        <w:t>Circular Saws—around 100 decibels;</w:t>
      </w:r>
    </w:p>
    <w:p w:rsidR="00E74F38" w:rsidRPr="00E74F38" w:rsidRDefault="00BC77D2" w:rsidP="00E74F38">
      <w:pPr>
        <w:pStyle w:val="ListParagraph"/>
        <w:numPr>
          <w:ilvl w:val="1"/>
          <w:numId w:val="3"/>
        </w:numPr>
        <w:rPr>
          <w:rFonts w:ascii="Symbol" w:hAnsi="Symbol" w:cs="Symbol"/>
          <w:color w:val="000000"/>
        </w:rPr>
      </w:pPr>
      <w:r w:rsidRPr="00E74F38">
        <w:rPr>
          <w:rFonts w:eastAsia="UniversLTStd-LightCn"/>
        </w:rPr>
        <w:t>Gas Powered Lawnmowers—around 100 decibels; or</w:t>
      </w:r>
    </w:p>
    <w:p w:rsidR="00E74F38" w:rsidRPr="00945416" w:rsidRDefault="00BC77D2" w:rsidP="00E74F38">
      <w:pPr>
        <w:pStyle w:val="ListParagraph"/>
        <w:numPr>
          <w:ilvl w:val="1"/>
          <w:numId w:val="3"/>
        </w:numPr>
        <w:rPr>
          <w:rFonts w:ascii="Symbol" w:hAnsi="Symbol" w:cs="Symbol"/>
          <w:color w:val="000000"/>
        </w:rPr>
      </w:pPr>
      <w:r w:rsidRPr="00E74F38">
        <w:rPr>
          <w:rFonts w:eastAsia="UniversLTStd-LightCn"/>
        </w:rPr>
        <w:t>Gas Powered Chain Saws—around 100 decibels.</w:t>
      </w:r>
    </w:p>
    <w:p w:rsidR="00945416" w:rsidRPr="00E74F38" w:rsidRDefault="00945416" w:rsidP="00945416">
      <w:pPr>
        <w:pStyle w:val="BodyText"/>
      </w:pPr>
    </w:p>
    <w:p w:rsidR="00E74F38" w:rsidRPr="00E74F38" w:rsidRDefault="00BC77D2" w:rsidP="00E74F38">
      <w:pPr>
        <w:pStyle w:val="ListParagraph"/>
        <w:rPr>
          <w:rFonts w:ascii="Symbol" w:hAnsi="Symbol" w:cs="Symbol"/>
          <w:color w:val="000000"/>
        </w:rPr>
      </w:pPr>
      <w:r w:rsidRPr="00E74F38">
        <w:rPr>
          <w:rFonts w:eastAsia="UniversLTStd-LightCn"/>
        </w:rPr>
        <w:t>Make sure that the hearing protection you choose will reduce the noise level to an acceptable range based on the length of time you anticipate being exposed to it.</w:t>
      </w:r>
    </w:p>
    <w:p w:rsidR="00BC77D2" w:rsidRPr="00E74F38" w:rsidRDefault="00BC77D2" w:rsidP="00E74F38">
      <w:pPr>
        <w:pStyle w:val="ListParagraph"/>
        <w:rPr>
          <w:rFonts w:ascii="Symbol" w:hAnsi="Symbol" w:cs="Symbol"/>
          <w:color w:val="000000"/>
        </w:rPr>
      </w:pPr>
      <w:r w:rsidRPr="00E74F38">
        <w:rPr>
          <w:rFonts w:eastAsia="UniversLTStd-LightCn"/>
        </w:rPr>
        <w:t>Never exceed noise levels based on the following exposure duration information:</w:t>
      </w:r>
    </w:p>
    <w:p w:rsidR="00BC77D2" w:rsidRDefault="00BC77D2" w:rsidP="00E74F38">
      <w:pPr>
        <w:pStyle w:val="BodyText"/>
        <w:rPr>
          <w:rFonts w:eastAsia="UniversLTStd-LightCn"/>
        </w:rPr>
      </w:pPr>
    </w:p>
    <w:tbl>
      <w:tblPr>
        <w:tblStyle w:val="GridTable4-Accent1"/>
        <w:tblW w:w="0" w:type="auto"/>
        <w:tblInd w:w="1327" w:type="dxa"/>
        <w:tblLook w:val="04A0" w:firstRow="1" w:lastRow="0" w:firstColumn="1" w:lastColumn="0" w:noHBand="0" w:noVBand="1"/>
      </w:tblPr>
      <w:tblGrid>
        <w:gridCol w:w="2475"/>
        <w:gridCol w:w="2475"/>
      </w:tblGrid>
      <w:tr w:rsidR="003C7AA5" w:rsidRPr="00E74F38" w:rsidTr="003C7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E74F38" w:rsidRDefault="00BC77D2" w:rsidP="00E74F38">
            <w:pPr>
              <w:pStyle w:val="BodyText"/>
              <w:spacing w:before="60" w:after="60"/>
              <w:ind w:left="115"/>
              <w:rPr>
                <w:rFonts w:eastAsia="UniversLTStd-LightCn"/>
              </w:rPr>
            </w:pPr>
            <w:r w:rsidRPr="00E74F38">
              <w:rPr>
                <w:rFonts w:eastAsia="UniversLTStd-LightCn"/>
              </w:rPr>
              <w:t>Hours</w:t>
            </w:r>
            <w:r w:rsidR="00E74F38">
              <w:rPr>
                <w:rFonts w:eastAsia="UniversLTStd-LightCn"/>
              </w:rPr>
              <w:t xml:space="preserve"> / </w:t>
            </w:r>
            <w:r w:rsidRPr="00E74F38">
              <w:rPr>
                <w:rFonts w:eastAsia="UniversLTStd-LightCn"/>
              </w:rPr>
              <w:t>Day</w:t>
            </w:r>
          </w:p>
        </w:tc>
        <w:tc>
          <w:tcPr>
            <w:tcW w:w="2475" w:type="dxa"/>
          </w:tcPr>
          <w:p w:rsidR="00BC77D2" w:rsidRPr="00E74F38" w:rsidRDefault="00BC77D2" w:rsidP="00E74F38">
            <w:pPr>
              <w:pStyle w:val="BodyText"/>
              <w:spacing w:before="60" w:after="60"/>
              <w:ind w:left="115"/>
              <w:cnfStyle w:val="100000000000" w:firstRow="1" w:lastRow="0" w:firstColumn="0" w:lastColumn="0" w:oddVBand="0" w:evenVBand="0" w:oddHBand="0" w:evenHBand="0" w:firstRowFirstColumn="0" w:firstRowLastColumn="0" w:lastRowFirstColumn="0" w:lastRowLastColumn="0"/>
              <w:rPr>
                <w:rFonts w:eastAsia="UniversLTStd-LightCn"/>
              </w:rPr>
            </w:pPr>
            <w:r w:rsidRPr="00E74F38">
              <w:rPr>
                <w:rFonts w:eastAsia="UniversLTStd-LightCn"/>
              </w:rPr>
              <w:t>Decibels</w:t>
            </w:r>
          </w:p>
        </w:tc>
      </w:tr>
      <w:tr w:rsidR="003C7AA5" w:rsidRPr="00584663" w:rsidTr="003C7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8</w:t>
            </w:r>
          </w:p>
        </w:tc>
        <w:tc>
          <w:tcPr>
            <w:tcW w:w="2475" w:type="dxa"/>
          </w:tcPr>
          <w:p w:rsidR="00BC77D2" w:rsidRPr="00584663" w:rsidRDefault="00BC77D2" w:rsidP="00E74F38">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90</w:t>
            </w:r>
          </w:p>
        </w:tc>
      </w:tr>
      <w:tr w:rsidR="00BC77D2" w:rsidRPr="00584663" w:rsidTr="003C7AA5">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6</w:t>
            </w:r>
          </w:p>
        </w:tc>
        <w:tc>
          <w:tcPr>
            <w:tcW w:w="2475" w:type="dxa"/>
          </w:tcPr>
          <w:p w:rsidR="00BC77D2" w:rsidRPr="00584663" w:rsidRDefault="00BC77D2" w:rsidP="00E74F38">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92</w:t>
            </w:r>
          </w:p>
        </w:tc>
      </w:tr>
      <w:tr w:rsidR="003C7AA5" w:rsidRPr="00584663" w:rsidTr="003C7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4</w:t>
            </w:r>
          </w:p>
        </w:tc>
        <w:tc>
          <w:tcPr>
            <w:tcW w:w="2475" w:type="dxa"/>
          </w:tcPr>
          <w:p w:rsidR="00BC77D2" w:rsidRPr="00584663" w:rsidRDefault="00BC77D2" w:rsidP="00E74F38">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95</w:t>
            </w:r>
          </w:p>
        </w:tc>
      </w:tr>
      <w:tr w:rsidR="00BC77D2" w:rsidRPr="00584663" w:rsidTr="003C7AA5">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3</w:t>
            </w:r>
          </w:p>
        </w:tc>
        <w:tc>
          <w:tcPr>
            <w:tcW w:w="2475" w:type="dxa"/>
          </w:tcPr>
          <w:p w:rsidR="00BC77D2" w:rsidRPr="00584663" w:rsidRDefault="00BC77D2" w:rsidP="00E74F38">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97</w:t>
            </w:r>
          </w:p>
        </w:tc>
      </w:tr>
      <w:tr w:rsidR="003C7AA5" w:rsidRPr="00584663" w:rsidTr="003C7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2</w:t>
            </w:r>
          </w:p>
        </w:tc>
        <w:tc>
          <w:tcPr>
            <w:tcW w:w="2475" w:type="dxa"/>
          </w:tcPr>
          <w:p w:rsidR="00BC77D2" w:rsidRPr="00584663" w:rsidRDefault="00BC77D2" w:rsidP="00E74F38">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100</w:t>
            </w:r>
          </w:p>
        </w:tc>
      </w:tr>
      <w:tr w:rsidR="00BC77D2" w:rsidRPr="00584663" w:rsidTr="003C7AA5">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1½</w:t>
            </w:r>
          </w:p>
        </w:tc>
        <w:tc>
          <w:tcPr>
            <w:tcW w:w="2475" w:type="dxa"/>
          </w:tcPr>
          <w:p w:rsidR="00BC77D2" w:rsidRPr="00584663" w:rsidRDefault="00BC77D2" w:rsidP="00E74F38">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102</w:t>
            </w:r>
          </w:p>
        </w:tc>
      </w:tr>
      <w:tr w:rsidR="003C7AA5" w:rsidRPr="00584663" w:rsidTr="003C7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1</w:t>
            </w:r>
          </w:p>
        </w:tc>
        <w:tc>
          <w:tcPr>
            <w:tcW w:w="2475" w:type="dxa"/>
          </w:tcPr>
          <w:p w:rsidR="00BC77D2" w:rsidRPr="00584663" w:rsidRDefault="00BC77D2" w:rsidP="00E74F38">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105</w:t>
            </w:r>
          </w:p>
        </w:tc>
      </w:tr>
      <w:tr w:rsidR="00BC77D2" w:rsidRPr="00584663" w:rsidTr="003C7AA5">
        <w:tc>
          <w:tcPr>
            <w:cnfStyle w:val="001000000000" w:firstRow="0" w:lastRow="0" w:firstColumn="1" w:lastColumn="0" w:oddVBand="0" w:evenVBand="0" w:oddHBand="0" w:evenHBand="0" w:firstRowFirstColumn="0" w:firstRowLastColumn="0" w:lastRowFirstColumn="0" w:lastRowLastColumn="0"/>
            <w:tcW w:w="2475" w:type="dxa"/>
          </w:tcPr>
          <w:p w:rsidR="00BC77D2" w:rsidRPr="003C7AA5" w:rsidRDefault="00BC77D2" w:rsidP="00E74F38">
            <w:pPr>
              <w:pStyle w:val="BodyText"/>
              <w:rPr>
                <w:rFonts w:eastAsia="UniversLTStd-LightCn"/>
                <w:b w:val="0"/>
                <w:bCs w:val="0"/>
              </w:rPr>
            </w:pPr>
            <w:r w:rsidRPr="003C7AA5">
              <w:rPr>
                <w:rFonts w:eastAsia="UniversLTStd-LightCn"/>
                <w:b w:val="0"/>
                <w:bCs w:val="0"/>
              </w:rPr>
              <w:t>½</w:t>
            </w:r>
          </w:p>
        </w:tc>
        <w:tc>
          <w:tcPr>
            <w:tcW w:w="2475" w:type="dxa"/>
          </w:tcPr>
          <w:p w:rsidR="00BC77D2" w:rsidRPr="00584663" w:rsidRDefault="00BC77D2" w:rsidP="00E74F38">
            <w:pPr>
              <w:pStyle w:val="BodyText"/>
              <w:cnfStyle w:val="000000000000" w:firstRow="0" w:lastRow="0" w:firstColumn="0" w:lastColumn="0" w:oddVBand="0" w:evenVBand="0" w:oddHBand="0" w:evenHBand="0" w:firstRowFirstColumn="0" w:firstRowLastColumn="0" w:lastRowFirstColumn="0" w:lastRowLastColumn="0"/>
              <w:rPr>
                <w:rFonts w:eastAsia="UniversLTStd-LightCn"/>
              </w:rPr>
            </w:pPr>
            <w:r w:rsidRPr="00584663">
              <w:rPr>
                <w:rFonts w:eastAsia="UniversLTStd-LightCn"/>
              </w:rPr>
              <w:t>110</w:t>
            </w:r>
          </w:p>
        </w:tc>
      </w:tr>
      <w:tr w:rsidR="003C7AA5" w:rsidRPr="00584663" w:rsidTr="003C7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BC77D2" w:rsidRPr="00584663" w:rsidRDefault="00BC77D2" w:rsidP="00E74F38">
            <w:pPr>
              <w:pStyle w:val="BodyText"/>
              <w:rPr>
                <w:rFonts w:eastAsia="UniversLTStd-LightCn"/>
              </w:rPr>
            </w:pPr>
            <w:r w:rsidRPr="00584663">
              <w:rPr>
                <w:rFonts w:eastAsia="UniversLTStd-LightCn"/>
              </w:rPr>
              <w:t>¼</w:t>
            </w:r>
          </w:p>
        </w:tc>
        <w:tc>
          <w:tcPr>
            <w:tcW w:w="2475" w:type="dxa"/>
          </w:tcPr>
          <w:p w:rsidR="00BC77D2" w:rsidRPr="00584663" w:rsidRDefault="00BC77D2" w:rsidP="00E74F38">
            <w:pPr>
              <w:pStyle w:val="BodyText"/>
              <w:cnfStyle w:val="000000100000" w:firstRow="0" w:lastRow="0" w:firstColumn="0" w:lastColumn="0" w:oddVBand="0" w:evenVBand="0" w:oddHBand="1" w:evenHBand="0" w:firstRowFirstColumn="0" w:firstRowLastColumn="0" w:lastRowFirstColumn="0" w:lastRowLastColumn="0"/>
              <w:rPr>
                <w:rFonts w:eastAsia="UniversLTStd-LightCn"/>
              </w:rPr>
            </w:pPr>
            <w:r w:rsidRPr="00584663">
              <w:rPr>
                <w:rFonts w:eastAsia="UniversLTStd-LightCn"/>
              </w:rPr>
              <w:t>115</w:t>
            </w:r>
          </w:p>
        </w:tc>
      </w:tr>
    </w:tbl>
    <w:p w:rsidR="00945416" w:rsidRDefault="00945416" w:rsidP="003C7AA5">
      <w:pPr>
        <w:pStyle w:val="BodyText"/>
        <w:ind w:left="0"/>
        <w:rPr>
          <w:rFonts w:eastAsia="UniversLTStd-LightCn"/>
        </w:rPr>
      </w:pPr>
    </w:p>
    <w:p w:rsidR="00945416" w:rsidRDefault="00945416">
      <w:pPr>
        <w:widowControl/>
        <w:autoSpaceDE/>
        <w:autoSpaceDN/>
        <w:adjustRightInd/>
        <w:rPr>
          <w:rFonts w:eastAsia="UniversLTStd-LightCn"/>
          <w:sz w:val="24"/>
          <w:szCs w:val="24"/>
        </w:rPr>
      </w:pPr>
      <w:r>
        <w:rPr>
          <w:rFonts w:eastAsia="UniversLTStd-LightCn"/>
        </w:rPr>
        <w:br w:type="page"/>
      </w:r>
    </w:p>
    <w:p w:rsidR="00945416" w:rsidRDefault="00945416" w:rsidP="00945416">
      <w:pPr>
        <w:rPr>
          <w:b/>
          <w:color w:val="000000"/>
          <w:sz w:val="28"/>
        </w:rPr>
      </w:pPr>
    </w:p>
    <w:p w:rsidR="00945416" w:rsidRDefault="00945416" w:rsidP="00945416">
      <w:pPr>
        <w:rPr>
          <w:b/>
          <w:color w:val="000000"/>
          <w:sz w:val="28"/>
        </w:rPr>
      </w:pPr>
    </w:p>
    <w:p w:rsidR="00BC77D2" w:rsidRPr="009F4240" w:rsidRDefault="00BC77D2" w:rsidP="003C7AA5">
      <w:pPr>
        <w:pStyle w:val="Heading2"/>
        <w:rPr>
          <w:rFonts w:eastAsia="UniversLTStd-LightCn"/>
          <w:color w:val="000000"/>
        </w:rPr>
      </w:pPr>
      <w:r>
        <w:rPr>
          <w:rFonts w:eastAsia="UniversLTStd-LightCn"/>
        </w:rPr>
        <w:t>Personal Protective Equipment</w:t>
      </w:r>
    </w:p>
    <w:p w:rsidR="00BC77D2" w:rsidRDefault="00BC77D2" w:rsidP="003C7AA5">
      <w:pPr>
        <w:pStyle w:val="BodyText"/>
      </w:pPr>
    </w:p>
    <w:p w:rsidR="00BC77D2" w:rsidRPr="003C7AA5" w:rsidRDefault="00BC77D2" w:rsidP="003C7AA5">
      <w:pPr>
        <w:pStyle w:val="BodyText"/>
      </w:pPr>
      <w:r w:rsidRPr="003C7AA5">
        <w:t>Body Protection:</w:t>
      </w:r>
    </w:p>
    <w:p w:rsidR="00BC77D2" w:rsidRDefault="00BC77D2" w:rsidP="003C7AA5">
      <w:pPr>
        <w:pStyle w:val="BodyText"/>
      </w:pPr>
    </w:p>
    <w:p w:rsidR="003C7AA5" w:rsidRPr="003C7AA5" w:rsidRDefault="00BC77D2" w:rsidP="003C7AA5">
      <w:pPr>
        <w:pStyle w:val="ListParagraph"/>
        <w:rPr>
          <w:rFonts w:ascii="Symbol" w:hAnsi="Symbol" w:cs="Symbol"/>
          <w:color w:val="000000"/>
        </w:rPr>
      </w:pPr>
      <w:r w:rsidRPr="003C7AA5">
        <w:rPr>
          <w:rFonts w:eastAsia="UniversLTStd-LightCn"/>
        </w:rPr>
        <w:t>Wear flame-resistant, long-sleeved shirts and pants.</w:t>
      </w:r>
    </w:p>
    <w:p w:rsidR="003C7AA5" w:rsidRPr="003C7AA5" w:rsidRDefault="00BC77D2" w:rsidP="003C7AA5">
      <w:pPr>
        <w:pStyle w:val="ListParagraph"/>
        <w:rPr>
          <w:rFonts w:ascii="Symbol" w:hAnsi="Symbol" w:cs="Symbol"/>
          <w:color w:val="000000"/>
        </w:rPr>
      </w:pPr>
      <w:r w:rsidRPr="003C7AA5">
        <w:rPr>
          <w:rFonts w:eastAsia="UniversLTStd-LightCn"/>
        </w:rPr>
        <w:t>Wear an approved coverall or apron when welding or flame torch cutting.</w:t>
      </w:r>
    </w:p>
    <w:p w:rsidR="003C7AA5" w:rsidRPr="003C7AA5" w:rsidRDefault="00BC77D2" w:rsidP="003C7AA5">
      <w:pPr>
        <w:pStyle w:val="ListParagraph"/>
        <w:rPr>
          <w:rFonts w:ascii="Symbol" w:hAnsi="Symbol" w:cs="Symbol"/>
          <w:color w:val="000000"/>
        </w:rPr>
      </w:pPr>
      <w:r w:rsidRPr="003C7AA5">
        <w:rPr>
          <w:rFonts w:eastAsia="UniversLTStd-LightCn"/>
        </w:rPr>
        <w:t xml:space="preserve">Wear 8-calorie arc-rated clothing, including a balaclava, when working around exposed energized electrical </w:t>
      </w:r>
      <w:r w:rsidR="008B7448">
        <w:rPr>
          <w:rFonts w:eastAsia="UniversLTStd-LightCn"/>
        </w:rPr>
        <w:t xml:space="preserve">conductors or circuit </w:t>
      </w:r>
      <w:r w:rsidRPr="003C7AA5">
        <w:rPr>
          <w:rFonts w:eastAsia="UniversLTStd-LightCn"/>
        </w:rPr>
        <w:t>parts that are pushing 50 to 480 volts.</w:t>
      </w:r>
    </w:p>
    <w:p w:rsidR="00BC77D2"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for additional training and the appropriate personal protective equipment.</w:t>
      </w:r>
    </w:p>
    <w:p w:rsidR="00BC77D2" w:rsidRPr="001A1FAE" w:rsidRDefault="00BC77D2" w:rsidP="003C7AA5">
      <w:pPr>
        <w:pStyle w:val="BodyText"/>
        <w:rPr>
          <w:rFonts w:eastAsia="UniversLTStd-LightCn"/>
        </w:rPr>
      </w:pPr>
    </w:p>
    <w:p w:rsidR="00BC77D2" w:rsidRPr="003C7AA5" w:rsidRDefault="00BC77D2" w:rsidP="003C7AA5">
      <w:pPr>
        <w:pStyle w:val="BodyText"/>
      </w:pPr>
      <w:r w:rsidRPr="003C7AA5">
        <w:t>Eye and Face Protection:</w:t>
      </w:r>
    </w:p>
    <w:p w:rsidR="00BC77D2" w:rsidRPr="001A1FAE" w:rsidRDefault="00BC77D2" w:rsidP="003C7AA5">
      <w:pPr>
        <w:pStyle w:val="BodyText"/>
      </w:pPr>
    </w:p>
    <w:p w:rsidR="00BC77D2" w:rsidRPr="003C7AA5" w:rsidRDefault="00BC77D2" w:rsidP="003C7AA5">
      <w:pPr>
        <w:pStyle w:val="ListParagraph"/>
        <w:rPr>
          <w:rFonts w:ascii="Symbol" w:hAnsi="Symbol" w:cs="Symbol"/>
          <w:color w:val="000000"/>
        </w:rPr>
      </w:pPr>
      <w:r w:rsidRPr="0007731E">
        <w:t xml:space="preserve">Always </w:t>
      </w:r>
      <w:r w:rsidRPr="003C7AA5">
        <w:rPr>
          <w:rFonts w:eastAsia="UniversLTStd-LightCn"/>
        </w:rPr>
        <w:t>wear approved safety glasses or goggles on the jobsite, unless you are in a trailer or protected office.</w:t>
      </w:r>
    </w:p>
    <w:p w:rsidR="00BC77D2" w:rsidRPr="003C7AA5" w:rsidRDefault="00BC77D2" w:rsidP="003C7AA5">
      <w:pPr>
        <w:pStyle w:val="ListParagraph"/>
        <w:rPr>
          <w:rFonts w:ascii="Symbol" w:hAnsi="Symbol" w:cs="Symbol"/>
          <w:color w:val="000000"/>
        </w:rPr>
      </w:pPr>
      <w:r w:rsidRPr="003C7AA5">
        <w:rPr>
          <w:rFonts w:eastAsia="UniversLTStd-LightCn"/>
        </w:rPr>
        <w:t>Wear a face shield to protect your face from flying particles, grinding sparks, chemical splashes and other potential hazards.</w:t>
      </w:r>
    </w:p>
    <w:p w:rsidR="003C7AA5" w:rsidRPr="003C7AA5" w:rsidRDefault="00BC77D2" w:rsidP="003C7AA5">
      <w:pPr>
        <w:pStyle w:val="ListParagraph"/>
        <w:rPr>
          <w:rFonts w:ascii="Symbol" w:hAnsi="Symbol" w:cs="Symbol"/>
          <w:color w:val="000000"/>
        </w:rPr>
      </w:pPr>
      <w:r w:rsidRPr="003C7AA5">
        <w:rPr>
          <w:rFonts w:eastAsia="UniversLTStd-LightCn"/>
        </w:rPr>
        <w:t xml:space="preserve">Wear an 8-calorie arc-rated face shield when working around exposed energized electrical </w:t>
      </w:r>
      <w:r w:rsidR="008B7448">
        <w:rPr>
          <w:rFonts w:eastAsia="UniversLTStd-LightCn"/>
        </w:rPr>
        <w:t xml:space="preserve">conductors or circuit </w:t>
      </w:r>
      <w:r w:rsidRPr="003C7AA5">
        <w:rPr>
          <w:rFonts w:eastAsia="UniversLTStd-LightCn"/>
        </w:rPr>
        <w:t>parts that are pushing 50 to 480 volts.</w:t>
      </w:r>
    </w:p>
    <w:p w:rsidR="003C7AA5"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about any additional training or personal protective equipment you may need.</w:t>
      </w:r>
    </w:p>
    <w:p w:rsidR="003C7AA5" w:rsidRPr="003C7AA5" w:rsidRDefault="00BC77D2" w:rsidP="003C7AA5">
      <w:pPr>
        <w:pStyle w:val="ListParagraph"/>
        <w:rPr>
          <w:rFonts w:ascii="Symbol" w:hAnsi="Symbol" w:cs="Symbol"/>
          <w:color w:val="000000"/>
        </w:rPr>
      </w:pPr>
      <w:r w:rsidRPr="003C7AA5">
        <w:rPr>
          <w:rFonts w:eastAsia="UniversLTStd-LightCn"/>
        </w:rPr>
        <w:t>Always wear safety glasses under your face shield or welding helmet.</w:t>
      </w:r>
    </w:p>
    <w:p w:rsidR="00BC77D2" w:rsidRPr="003C7AA5" w:rsidRDefault="00BC77D2" w:rsidP="003C7AA5">
      <w:pPr>
        <w:pStyle w:val="ListParagraph"/>
        <w:rPr>
          <w:rFonts w:ascii="Symbol" w:hAnsi="Symbol" w:cs="Symbol"/>
          <w:color w:val="000000"/>
        </w:rPr>
      </w:pPr>
      <w:r w:rsidRPr="003C7AA5">
        <w:rPr>
          <w:rFonts w:eastAsia="UniversLTStd-LightCn"/>
        </w:rPr>
        <w:t>Make sure that you have the properly shaded lens or lenses when exposed to radiant energy (light), such as when welding, torch cutting, soldering or brazing.</w:t>
      </w:r>
    </w:p>
    <w:p w:rsidR="00BC77D2" w:rsidRPr="001A1FAE" w:rsidRDefault="00BC77D2" w:rsidP="003C7AA5">
      <w:pPr>
        <w:pStyle w:val="BodyText"/>
        <w:rPr>
          <w:rFonts w:eastAsia="UniversLTStd-LightCn"/>
        </w:rPr>
      </w:pPr>
    </w:p>
    <w:p w:rsidR="00BC77D2" w:rsidRPr="003C7AA5" w:rsidRDefault="00BC77D2" w:rsidP="003C7AA5">
      <w:pPr>
        <w:pStyle w:val="BodyText"/>
      </w:pPr>
      <w:r w:rsidRPr="003C7AA5">
        <w:t>Hand Protection:</w:t>
      </w:r>
    </w:p>
    <w:p w:rsidR="00BC77D2" w:rsidRPr="001A1FAE" w:rsidRDefault="00BC77D2" w:rsidP="003C7AA5">
      <w:pPr>
        <w:pStyle w:val="BodyText"/>
      </w:pPr>
    </w:p>
    <w:p w:rsidR="00BC77D2" w:rsidRPr="003C7AA5" w:rsidRDefault="00BC77D2" w:rsidP="003C7AA5">
      <w:pPr>
        <w:pStyle w:val="ListParagraph"/>
        <w:rPr>
          <w:rFonts w:ascii="Symbol" w:hAnsi="Symbol" w:cs="Symbol"/>
          <w:color w:val="000000"/>
        </w:rPr>
      </w:pPr>
      <w:r w:rsidRPr="003C7AA5">
        <w:rPr>
          <w:rFonts w:eastAsia="UniversLTStd-LightCn"/>
        </w:rPr>
        <w:t>Wear the proper gloves when moving materials or working with sharp objects or material such as sheet metal.</w:t>
      </w:r>
    </w:p>
    <w:p w:rsidR="00A65EF5" w:rsidRPr="00A65EF5" w:rsidRDefault="00BC77D2" w:rsidP="00A65EF5">
      <w:pPr>
        <w:pStyle w:val="ListParagraph"/>
        <w:rPr>
          <w:rFonts w:ascii="Symbol" w:hAnsi="Symbol" w:cs="Symbol"/>
          <w:color w:val="000000"/>
        </w:rPr>
      </w:pPr>
      <w:r w:rsidRPr="003C7AA5">
        <w:rPr>
          <w:rFonts w:eastAsia="UniversLTStd-LightCn"/>
        </w:rPr>
        <w:t>Wear the proper type of impermeable gloves for work around chemicals.</w:t>
      </w:r>
    </w:p>
    <w:p w:rsidR="004320EC" w:rsidRPr="00A65EF5" w:rsidRDefault="00BC77D2" w:rsidP="00A65EF5">
      <w:pPr>
        <w:pStyle w:val="ListParagraph"/>
        <w:rPr>
          <w:rFonts w:ascii="Symbol" w:hAnsi="Symbol" w:cs="Symbol"/>
          <w:color w:val="000000"/>
        </w:rPr>
      </w:pPr>
      <w:r w:rsidRPr="00A65EF5">
        <w:rPr>
          <w:rFonts w:eastAsia="UniversLTStd-LightCn"/>
        </w:rPr>
        <w:t xml:space="preserve">Wear Class 00 rubber insulated gloves when working around exposed energized electrical </w:t>
      </w:r>
      <w:r w:rsidR="008B7448" w:rsidRPr="00A65EF5">
        <w:rPr>
          <w:rFonts w:eastAsia="UniversLTStd-LightCn"/>
        </w:rPr>
        <w:t xml:space="preserve">conductors or circuit </w:t>
      </w:r>
      <w:r w:rsidRPr="00A65EF5">
        <w:rPr>
          <w:rFonts w:eastAsia="UniversLTStd-LightCn"/>
        </w:rPr>
        <w:t>parts that are pushing 50 to 480 volts. Wear leather protective gloves over the rubber gloves.</w:t>
      </w:r>
      <w:r w:rsidR="004320EC" w:rsidRPr="00A65EF5">
        <w:rPr>
          <w:rFonts w:eastAsia="UniversLTStd-LightCn"/>
        </w:rPr>
        <w:br w:type="page"/>
      </w:r>
    </w:p>
    <w:p w:rsidR="00BC77D2" w:rsidRDefault="00BC77D2" w:rsidP="004320EC">
      <w:pPr>
        <w:rPr>
          <w:rFonts w:ascii="Symbol" w:hAnsi="Symbol" w:cs="Symbol"/>
          <w:color w:val="000000"/>
        </w:rPr>
      </w:pPr>
    </w:p>
    <w:p w:rsidR="004320EC" w:rsidRPr="004320EC" w:rsidRDefault="004320EC" w:rsidP="004320EC">
      <w:pPr>
        <w:rPr>
          <w:rFonts w:ascii="Symbol" w:hAnsi="Symbol" w:cs="Symbol"/>
          <w:color w:val="000000"/>
        </w:rPr>
      </w:pPr>
    </w:p>
    <w:p w:rsidR="00BC77D2" w:rsidRPr="003C7AA5" w:rsidRDefault="00BC77D2" w:rsidP="003C7AA5">
      <w:pPr>
        <w:pStyle w:val="ListParagraph"/>
        <w:rPr>
          <w:rFonts w:ascii="Symbol" w:hAnsi="Symbol" w:cs="Symbol"/>
          <w:color w:val="000000"/>
        </w:rPr>
      </w:pPr>
      <w:r w:rsidRPr="003C7AA5">
        <w:rPr>
          <w:rFonts w:eastAsia="UniversLTStd-LightCn"/>
        </w:rPr>
        <w:t>When working where voltage exceeds 480 volts, check with your supervisor for additional training and the appropriate personal protective equipment.</w:t>
      </w:r>
    </w:p>
    <w:p w:rsidR="00945416" w:rsidRPr="00945416" w:rsidRDefault="00945416" w:rsidP="00945416">
      <w:pPr>
        <w:rPr>
          <w:b/>
          <w:bCs/>
          <w:sz w:val="28"/>
          <w:szCs w:val="28"/>
        </w:rPr>
      </w:pPr>
    </w:p>
    <w:p w:rsidR="00BC77D2" w:rsidRPr="003C7AA5" w:rsidRDefault="00BC77D2" w:rsidP="003C7AA5">
      <w:pPr>
        <w:pStyle w:val="BodyText"/>
      </w:pPr>
      <w:r w:rsidRPr="003C7AA5">
        <w:t>Head Protection:</w:t>
      </w:r>
    </w:p>
    <w:p w:rsidR="00BC77D2" w:rsidRPr="001A1FAE" w:rsidRDefault="00BC77D2" w:rsidP="003C7AA5">
      <w:pPr>
        <w:pStyle w:val="BodyText"/>
      </w:pPr>
    </w:p>
    <w:p w:rsidR="00BC77D2" w:rsidRPr="003C7AA5" w:rsidRDefault="00BC77D2" w:rsidP="003C7AA5">
      <w:pPr>
        <w:pStyle w:val="ListParagraph"/>
        <w:rPr>
          <w:rFonts w:ascii="Symbol" w:hAnsi="Symbol" w:cs="Symbol"/>
          <w:color w:val="000000"/>
        </w:rPr>
      </w:pPr>
      <w:r w:rsidRPr="003C7AA5">
        <w:rPr>
          <w:rFonts w:eastAsia="UniversLTStd-LightCn"/>
        </w:rPr>
        <w:t xml:space="preserve">Wear a Class E hardhat when working around exposed energized </w:t>
      </w:r>
      <w:r w:rsidR="008B7448" w:rsidRPr="003C7AA5">
        <w:rPr>
          <w:rFonts w:eastAsia="UniversLTStd-LightCn"/>
        </w:rPr>
        <w:t xml:space="preserve">electrical </w:t>
      </w:r>
      <w:r w:rsidR="008B7448">
        <w:rPr>
          <w:rFonts w:eastAsia="UniversLTStd-LightCn"/>
        </w:rPr>
        <w:t xml:space="preserve">conductors or circuit </w:t>
      </w:r>
      <w:r w:rsidRPr="003C7AA5">
        <w:rPr>
          <w:rFonts w:eastAsia="UniversLTStd-LightCn"/>
        </w:rPr>
        <w:t>parts that are pushing 50 to 480 volts. When working where the voltage exceeds 480 volts, check with your supervisor for additional training and the appropriate personal protective equipment.</w:t>
      </w:r>
    </w:p>
    <w:p w:rsidR="00BC77D2" w:rsidRPr="001A1FAE" w:rsidRDefault="00BC77D2" w:rsidP="003C7AA5">
      <w:pPr>
        <w:pStyle w:val="BodyText"/>
        <w:rPr>
          <w:rFonts w:eastAsia="UniversLTStd-LightCn"/>
        </w:rPr>
      </w:pPr>
    </w:p>
    <w:p w:rsidR="00BC77D2" w:rsidRPr="003C7AA5" w:rsidRDefault="00BC77D2" w:rsidP="003C7AA5">
      <w:pPr>
        <w:pStyle w:val="BodyText"/>
      </w:pPr>
      <w:r w:rsidRPr="003C7AA5">
        <w:t>Hearing Protection:</w:t>
      </w:r>
    </w:p>
    <w:p w:rsidR="00BC77D2" w:rsidRPr="001A1FAE" w:rsidRDefault="00BC77D2" w:rsidP="003C7AA5">
      <w:pPr>
        <w:pStyle w:val="BodyText"/>
      </w:pPr>
    </w:p>
    <w:p w:rsidR="00BC77D2" w:rsidRPr="003C7AA5" w:rsidRDefault="00BC77D2" w:rsidP="003C7AA5">
      <w:pPr>
        <w:pStyle w:val="ListParagraph"/>
        <w:rPr>
          <w:rFonts w:ascii="Symbol" w:hAnsi="Symbol" w:cs="Symbol"/>
          <w:color w:val="000000"/>
        </w:rPr>
      </w:pPr>
      <w:r w:rsidRPr="003C7AA5">
        <w:rPr>
          <w:rFonts w:eastAsia="UniversLTStd-LightCn"/>
        </w:rPr>
        <w:t>Wear approved earplugs or earmuffs whenever you are exposed to loud noise. The noise level next to an operating air compressor or circular saw is too loud to safely endure over extended time without hearing protection. If you cannot hear someone speaking in a normal tone 3 feet or less away from you, consider using</w:t>
      </w:r>
      <w:r w:rsidR="003C7AA5">
        <w:rPr>
          <w:rFonts w:eastAsia="UniversLTStd-LightCn"/>
        </w:rPr>
        <w:t xml:space="preserve"> </w:t>
      </w:r>
      <w:r w:rsidRPr="003C7AA5">
        <w:rPr>
          <w:rFonts w:eastAsia="UniversLTStd-LightCn"/>
        </w:rPr>
        <w:t>hearing protection.</w:t>
      </w:r>
    </w:p>
    <w:p w:rsidR="00BC77D2" w:rsidRPr="003C7AA5" w:rsidRDefault="00BC77D2" w:rsidP="003C7AA5">
      <w:pPr>
        <w:pStyle w:val="ListParagraph"/>
        <w:rPr>
          <w:rFonts w:ascii="Symbol" w:hAnsi="Symbol" w:cs="Symbol"/>
          <w:color w:val="000000"/>
        </w:rPr>
      </w:pPr>
      <w:r w:rsidRPr="003C7AA5">
        <w:rPr>
          <w:rFonts w:eastAsia="UniversLTStd-LightCn"/>
        </w:rPr>
        <w:t>If you are unsure about the noise level in your work area, wear the approved hearing protection.</w:t>
      </w:r>
    </w:p>
    <w:p w:rsidR="00BC77D2" w:rsidRPr="001A1FAE" w:rsidRDefault="00BC77D2" w:rsidP="003C7AA5">
      <w:pPr>
        <w:pStyle w:val="BodyText"/>
        <w:rPr>
          <w:rFonts w:eastAsia="UniversLTStd-LightCn"/>
        </w:rPr>
      </w:pPr>
    </w:p>
    <w:p w:rsidR="00BC77D2" w:rsidRPr="003C7AA5" w:rsidRDefault="00BC77D2" w:rsidP="003C7AA5">
      <w:pPr>
        <w:pStyle w:val="BodyText"/>
      </w:pPr>
      <w:r w:rsidRPr="003C7AA5">
        <w:t>Respiratory Protection:</w:t>
      </w:r>
    </w:p>
    <w:p w:rsidR="00BC77D2" w:rsidRPr="001A1FAE" w:rsidRDefault="00BC77D2" w:rsidP="003C7AA5">
      <w:pPr>
        <w:pStyle w:val="BodyText"/>
      </w:pPr>
    </w:p>
    <w:p w:rsidR="003C7AA5" w:rsidRPr="003C7AA5" w:rsidRDefault="00BC77D2" w:rsidP="003C7AA5">
      <w:pPr>
        <w:pStyle w:val="ListParagraph"/>
        <w:rPr>
          <w:rFonts w:ascii="Symbol" w:hAnsi="Symbol" w:cs="Symbol"/>
          <w:color w:val="000000"/>
        </w:rPr>
      </w:pPr>
      <w:r w:rsidRPr="003C7AA5">
        <w:rPr>
          <w:rFonts w:eastAsia="UniversLTStd-LightCn"/>
        </w:rPr>
        <w:t>Ensure you have the proper respiratory protection training before using any respirator.</w:t>
      </w:r>
    </w:p>
    <w:p w:rsidR="003C7AA5" w:rsidRPr="003C7AA5" w:rsidRDefault="00BC77D2" w:rsidP="003C7AA5">
      <w:pPr>
        <w:pStyle w:val="ListParagraph"/>
        <w:rPr>
          <w:rFonts w:ascii="Symbol" w:hAnsi="Symbol" w:cs="Symbol"/>
          <w:color w:val="000000"/>
        </w:rPr>
      </w:pPr>
      <w:r w:rsidRPr="003C7AA5">
        <w:rPr>
          <w:rFonts w:eastAsia="UniversLTStd-LightCn"/>
        </w:rPr>
        <w:t>Request a copy of our company’s respiratory protection program and follow it closely.</w:t>
      </w:r>
    </w:p>
    <w:p w:rsidR="003C7AA5" w:rsidRPr="003C7AA5" w:rsidRDefault="00BC77D2" w:rsidP="003C7AA5">
      <w:pPr>
        <w:pStyle w:val="ListParagraph"/>
        <w:rPr>
          <w:rFonts w:ascii="Symbol" w:hAnsi="Symbol" w:cs="Symbol"/>
          <w:color w:val="000000"/>
        </w:rPr>
      </w:pPr>
      <w:r w:rsidRPr="003C7AA5">
        <w:rPr>
          <w:rFonts w:eastAsia="UniversLTStd-LightCn"/>
        </w:rPr>
        <w:t>Participate in the respirator selection process to ensure you are using the proper type and class of respirator.</w:t>
      </w:r>
    </w:p>
    <w:p w:rsidR="003C7AA5" w:rsidRPr="003C7AA5" w:rsidRDefault="00BC77D2" w:rsidP="003C7AA5">
      <w:pPr>
        <w:pStyle w:val="ListParagraph"/>
        <w:rPr>
          <w:rFonts w:ascii="Symbol" w:hAnsi="Symbol" w:cs="Symbol"/>
          <w:color w:val="000000"/>
        </w:rPr>
      </w:pPr>
      <w:r w:rsidRPr="003C7AA5">
        <w:rPr>
          <w:rFonts w:eastAsia="UniversLTStd-LightCn"/>
        </w:rPr>
        <w:t>Only use respirators approved by the National Institute for Occupational Safety and Health (NIOSH). Look for “NIOSH” on the respirator.</w:t>
      </w:r>
    </w:p>
    <w:p w:rsidR="003C7AA5" w:rsidRPr="003C7AA5" w:rsidRDefault="00BC77D2" w:rsidP="003C7AA5">
      <w:pPr>
        <w:pStyle w:val="ListParagraph"/>
        <w:rPr>
          <w:rFonts w:ascii="Symbol" w:hAnsi="Symbol" w:cs="Symbol"/>
          <w:color w:val="000000"/>
        </w:rPr>
      </w:pPr>
      <w:r w:rsidRPr="003C7AA5">
        <w:rPr>
          <w:rFonts w:eastAsia="UniversLTStd-LightCn"/>
        </w:rPr>
        <w:t>Go through a formal respirator fit testing process to select a properly fitting respirator.</w:t>
      </w:r>
    </w:p>
    <w:p w:rsidR="00BC77D2" w:rsidRPr="003C7AA5" w:rsidRDefault="00BC77D2" w:rsidP="003C7AA5">
      <w:pPr>
        <w:pStyle w:val="ListParagraph"/>
        <w:rPr>
          <w:rFonts w:ascii="Symbol" w:hAnsi="Symbol" w:cs="Symbol"/>
          <w:color w:val="000000"/>
        </w:rPr>
      </w:pPr>
      <w:r w:rsidRPr="003C7AA5">
        <w:rPr>
          <w:rFonts w:eastAsia="UniversLTStd-LightCn"/>
        </w:rPr>
        <w:t>Where applicable, conduct a negative and positive pressure check each time you put on a respirator, and before you enter the contaminated area. If either test</w:t>
      </w:r>
      <w:r w:rsidR="003C7AA5">
        <w:rPr>
          <w:rFonts w:eastAsia="UniversLTStd-LightCn"/>
        </w:rPr>
        <w:t xml:space="preserve"> </w:t>
      </w:r>
      <w:r w:rsidRPr="003C7AA5">
        <w:rPr>
          <w:rFonts w:eastAsia="UniversLTStd-LightCn"/>
        </w:rPr>
        <w:t>fails, do not use the respirator. Report to your supervisor immediately for another formal fit test.</w:t>
      </w:r>
    </w:p>
    <w:p w:rsidR="004320EC" w:rsidRDefault="004320EC" w:rsidP="003C7AA5">
      <w:pPr>
        <w:pStyle w:val="BodyText"/>
        <w:rPr>
          <w:rFonts w:eastAsia="UniversLTStd-LightCn"/>
        </w:rPr>
      </w:pPr>
      <w:r>
        <w:rPr>
          <w:rFonts w:eastAsia="UniversLTStd-LightCn"/>
        </w:rPr>
        <w:br w:type="page"/>
      </w:r>
    </w:p>
    <w:p w:rsidR="00BC77D2" w:rsidRDefault="00BC77D2" w:rsidP="003C7AA5">
      <w:pPr>
        <w:pStyle w:val="BodyText"/>
        <w:rPr>
          <w:rFonts w:eastAsia="UniversLTStd-LightCn"/>
        </w:rPr>
      </w:pPr>
    </w:p>
    <w:p w:rsidR="004320EC" w:rsidRDefault="004320EC" w:rsidP="003C7AA5">
      <w:pPr>
        <w:pStyle w:val="BodyText"/>
        <w:rPr>
          <w:rFonts w:eastAsia="UniversLTStd-LightCn"/>
        </w:rPr>
      </w:pPr>
    </w:p>
    <w:p w:rsidR="00BC77D2" w:rsidRPr="003C7AA5" w:rsidRDefault="00BC77D2" w:rsidP="003C7AA5">
      <w:pPr>
        <w:pStyle w:val="Heading2"/>
        <w:rPr>
          <w:rFonts w:eastAsia="UniversLTStd-LightCn"/>
        </w:rPr>
      </w:pPr>
      <w:r w:rsidRPr="003C7AA5">
        <w:rPr>
          <w:rFonts w:eastAsia="UniversLTStd-LightCn"/>
        </w:rPr>
        <w:t>Pneumatic Tools</w:t>
      </w:r>
    </w:p>
    <w:p w:rsidR="00BC77D2" w:rsidRPr="003C7AA5" w:rsidRDefault="00BC77D2" w:rsidP="003C7AA5">
      <w:pPr>
        <w:pStyle w:val="BodyText"/>
        <w:rPr>
          <w:rFonts w:eastAsia="UniversLTStd-LightCn"/>
        </w:rPr>
      </w:pPr>
    </w:p>
    <w:p w:rsidR="00BC77D2" w:rsidRPr="003C7AA5" w:rsidRDefault="00BC77D2" w:rsidP="003C7AA5">
      <w:pPr>
        <w:pStyle w:val="BodyText"/>
        <w:rPr>
          <w:rFonts w:eastAsia="UniversLTStd-LightCn"/>
        </w:rPr>
      </w:pPr>
      <w:r w:rsidRPr="003C7AA5">
        <w:rPr>
          <w:rFonts w:eastAsia="UniversLTStd-LightCn"/>
        </w:rPr>
        <w:t>General:</w:t>
      </w:r>
    </w:p>
    <w:p w:rsidR="00BC77D2" w:rsidRPr="003C7AA5" w:rsidRDefault="00BC77D2" w:rsidP="003C7AA5">
      <w:pPr>
        <w:pStyle w:val="BodyText"/>
        <w:rPr>
          <w:rFonts w:eastAsia="UniversLTStd-LightCn"/>
        </w:rPr>
      </w:pPr>
    </w:p>
    <w:p w:rsidR="00BC77D2" w:rsidRPr="003C7AA5" w:rsidRDefault="00BC77D2" w:rsidP="003C7AA5">
      <w:pPr>
        <w:pStyle w:val="ListParagraph"/>
        <w:rPr>
          <w:rFonts w:ascii="Symbol" w:hAnsi="Symbol" w:cs="Symbol"/>
          <w:color w:val="000000"/>
        </w:rPr>
      </w:pPr>
      <w:r w:rsidRPr="003C7AA5">
        <w:rPr>
          <w:rFonts w:eastAsia="UniversLTStd-LightCn"/>
        </w:rPr>
        <w:t>Check the manufacturer’s safe operating pressure for each tool or fitting before using it.</w:t>
      </w:r>
    </w:p>
    <w:p w:rsidR="00BC77D2" w:rsidRPr="003C7AA5" w:rsidRDefault="00BC77D2" w:rsidP="003C7AA5">
      <w:pPr>
        <w:pStyle w:val="ListParagraph"/>
        <w:rPr>
          <w:rFonts w:ascii="Symbol" w:hAnsi="Symbol" w:cs="Symbol"/>
          <w:color w:val="000000"/>
        </w:rPr>
      </w:pPr>
      <w:r w:rsidRPr="003C7AA5">
        <w:rPr>
          <w:rFonts w:eastAsia="UniversLTStd-LightCn"/>
        </w:rPr>
        <w:t>Never exceed the established safe operating pressure for the tool or fitting.</w:t>
      </w:r>
    </w:p>
    <w:p w:rsidR="00BC77D2" w:rsidRPr="003C7AA5" w:rsidRDefault="00BC77D2" w:rsidP="003C7AA5">
      <w:pPr>
        <w:pStyle w:val="ListParagraph"/>
        <w:rPr>
          <w:rFonts w:ascii="Symbol" w:hAnsi="Symbol" w:cs="Symbol"/>
          <w:color w:val="000000"/>
        </w:rPr>
      </w:pPr>
      <w:r w:rsidRPr="003C7AA5">
        <w:rPr>
          <w:rFonts w:eastAsia="UniversLTStd-LightCn"/>
        </w:rPr>
        <w:t>Properly secure the hose to the compressor before attaching the tool or fitting.</w:t>
      </w:r>
    </w:p>
    <w:p w:rsidR="00BC77D2" w:rsidRPr="003C7AA5" w:rsidRDefault="00BC77D2" w:rsidP="003C7AA5">
      <w:pPr>
        <w:pStyle w:val="ListParagraph"/>
        <w:rPr>
          <w:rFonts w:ascii="Symbol" w:hAnsi="Symbol" w:cs="Symbol"/>
          <w:color w:val="000000"/>
        </w:rPr>
      </w:pPr>
      <w:r w:rsidRPr="003C7AA5">
        <w:rPr>
          <w:rFonts w:eastAsia="UniversLTStd-LightCn"/>
        </w:rPr>
        <w:t>Properly secure tools to their hoses before using them.</w:t>
      </w:r>
    </w:p>
    <w:p w:rsidR="00BC77D2" w:rsidRPr="003C7AA5" w:rsidRDefault="00BC77D2" w:rsidP="003C7AA5">
      <w:pPr>
        <w:pStyle w:val="ListParagraph"/>
        <w:rPr>
          <w:rFonts w:ascii="Symbol" w:hAnsi="Symbol" w:cs="Symbol"/>
          <w:color w:val="000000"/>
        </w:rPr>
      </w:pPr>
      <w:r w:rsidRPr="003C7AA5">
        <w:rPr>
          <w:rFonts w:eastAsia="UniversLTStd-LightCn"/>
        </w:rPr>
        <w:t>Use safety clips or retainers on pneumatic impact tools to keep the attachments from being expelled.</w:t>
      </w:r>
    </w:p>
    <w:p w:rsidR="00BC77D2" w:rsidRPr="003C7AA5" w:rsidRDefault="00BC77D2" w:rsidP="003C7AA5">
      <w:pPr>
        <w:pStyle w:val="ListParagraph"/>
        <w:rPr>
          <w:rFonts w:ascii="Symbol" w:hAnsi="Symbol" w:cs="Symbol"/>
          <w:color w:val="000000"/>
        </w:rPr>
      </w:pPr>
      <w:r w:rsidRPr="003C7AA5">
        <w:rPr>
          <w:rFonts w:eastAsia="UniversLTStd-LightCn"/>
        </w:rPr>
        <w:t>Ensure that the system is equipped with a pressure reduction device at the source of supply or branch line when hoses exceed ½ inch in diameter.</w:t>
      </w:r>
    </w:p>
    <w:p w:rsidR="00BC77D2" w:rsidRPr="003C7AA5" w:rsidRDefault="00BC77D2" w:rsidP="003C7AA5">
      <w:pPr>
        <w:pStyle w:val="BodyText"/>
        <w:rPr>
          <w:rFonts w:eastAsia="UniversLTStd-LightCn"/>
        </w:rPr>
      </w:pPr>
    </w:p>
    <w:p w:rsidR="00BC77D2" w:rsidRPr="003C7AA5" w:rsidRDefault="00BC77D2" w:rsidP="003C7AA5">
      <w:pPr>
        <w:pStyle w:val="Heading2"/>
        <w:rPr>
          <w:rFonts w:eastAsia="UniversLTStd-LightCn"/>
        </w:rPr>
      </w:pPr>
      <w:r w:rsidRPr="003C7AA5">
        <w:rPr>
          <w:rFonts w:eastAsia="UniversLTStd-LightCn"/>
        </w:rPr>
        <w:t>Refrigerants</w:t>
      </w:r>
    </w:p>
    <w:p w:rsidR="005C1568" w:rsidRPr="005C1568" w:rsidRDefault="005C1568" w:rsidP="005C1568">
      <w:pPr>
        <w:pStyle w:val="BodyText"/>
        <w:ind w:left="0"/>
        <w:rPr>
          <w:rFonts w:eastAsia="UniversLTStd-LightCn"/>
        </w:rPr>
      </w:pPr>
    </w:p>
    <w:p w:rsidR="005C1568" w:rsidRPr="005C1568" w:rsidRDefault="005C1568" w:rsidP="005C1568">
      <w:pPr>
        <w:pStyle w:val="BodyText"/>
        <w:rPr>
          <w:rFonts w:eastAsia="UniversLTStd-LightCn"/>
        </w:rPr>
      </w:pPr>
      <w:r w:rsidRPr="005C1568">
        <w:rPr>
          <w:rFonts w:eastAsia="UniversLTStd-LightCn"/>
        </w:rPr>
        <w:t>General:</w:t>
      </w:r>
    </w:p>
    <w:p w:rsidR="005C1568" w:rsidRPr="005C1568" w:rsidRDefault="005C1568" w:rsidP="005C1568">
      <w:pPr>
        <w:pStyle w:val="BodyText"/>
        <w:rPr>
          <w:rFonts w:eastAsia="UniversLTStd-LightCn"/>
        </w:rPr>
      </w:pPr>
    </w:p>
    <w:p w:rsidR="005C1568" w:rsidRPr="005C1568" w:rsidRDefault="005C1568" w:rsidP="005C1568">
      <w:pPr>
        <w:pStyle w:val="ListParagraph"/>
        <w:rPr>
          <w:rFonts w:ascii="Symbol" w:hAnsi="Symbol" w:cs="Symbol"/>
          <w:color w:val="000000"/>
        </w:rPr>
      </w:pPr>
      <w:r w:rsidRPr="005C1568">
        <w:rPr>
          <w:rFonts w:eastAsia="UniversLTStd-LightCn"/>
        </w:rPr>
        <w:t>Some refrigerants used in the mechanical service industry are flammable and/or toxic.</w:t>
      </w:r>
    </w:p>
    <w:p w:rsidR="005C1568" w:rsidRPr="005C1568" w:rsidRDefault="005C1568" w:rsidP="005C1568">
      <w:pPr>
        <w:pStyle w:val="ListParagraph"/>
        <w:rPr>
          <w:rFonts w:ascii="Symbol" w:hAnsi="Symbol" w:cs="Symbol"/>
          <w:color w:val="000000"/>
        </w:rPr>
      </w:pPr>
      <w:r w:rsidRPr="005C1568">
        <w:rPr>
          <w:rFonts w:eastAsia="UniversLTStd-LightCn"/>
        </w:rPr>
        <w:t>The American Society of Heating, Refrigeration and Air Conditioning Engineers (ASHRAE) has established a safety group classification system to help you identify hazardous refrigerants.</w:t>
      </w:r>
    </w:p>
    <w:p w:rsidR="005C1568" w:rsidRPr="005C1568" w:rsidRDefault="005C1568" w:rsidP="005C1568">
      <w:pPr>
        <w:pStyle w:val="BodyText"/>
        <w:rPr>
          <w:rFonts w:eastAsia="UniversLTStd-LightCn"/>
        </w:rPr>
      </w:pPr>
    </w:p>
    <w:p w:rsidR="005C1568" w:rsidRPr="005C1568" w:rsidRDefault="005C1568" w:rsidP="005C1568">
      <w:pPr>
        <w:pStyle w:val="BodyText"/>
        <w:rPr>
          <w:rFonts w:eastAsia="UniversLTStd-LightCn"/>
        </w:rPr>
      </w:pPr>
      <w:r w:rsidRPr="005C1568">
        <w:rPr>
          <w:rFonts w:eastAsia="UniversLTStd-LightCn"/>
        </w:rPr>
        <w:t>Safety Group Classification System:</w:t>
      </w:r>
    </w:p>
    <w:p w:rsidR="005C1568" w:rsidRPr="005C1568" w:rsidRDefault="005C1568" w:rsidP="005C1568">
      <w:pPr>
        <w:pStyle w:val="BodyText"/>
        <w:rPr>
          <w:rFonts w:eastAsia="UniversLTStd-LightCn"/>
        </w:rPr>
      </w:pPr>
    </w:p>
    <w:p w:rsidR="005C1568" w:rsidRPr="005C1568" w:rsidRDefault="005C1568" w:rsidP="005C1568">
      <w:pPr>
        <w:pStyle w:val="ListParagraph"/>
        <w:rPr>
          <w:rFonts w:ascii="Symbol" w:hAnsi="Symbol" w:cs="Symbol"/>
          <w:color w:val="000000"/>
        </w:rPr>
      </w:pPr>
      <w:r w:rsidRPr="005C1568">
        <w:rPr>
          <w:rFonts w:eastAsia="UniversLTStd-LightCn"/>
        </w:rPr>
        <w:t>Class A refrigerants have an Occupational Exposure Limit of 400 parts per million or greater</w:t>
      </w:r>
    </w:p>
    <w:p w:rsidR="005C1568" w:rsidRPr="005C1568" w:rsidRDefault="005C1568" w:rsidP="005C1568">
      <w:pPr>
        <w:pStyle w:val="ListParagraph"/>
        <w:rPr>
          <w:rFonts w:ascii="Symbol" w:hAnsi="Symbol" w:cs="Symbol"/>
          <w:color w:val="000000"/>
        </w:rPr>
      </w:pPr>
      <w:r w:rsidRPr="005C1568">
        <w:rPr>
          <w:rFonts w:eastAsia="UniversLTStd-LightCn"/>
        </w:rPr>
        <w:t xml:space="preserve">Class B refrigerants have an Occupational Exposure Limit of less than 400 parts per million </w:t>
      </w:r>
    </w:p>
    <w:p w:rsidR="005C1568" w:rsidRPr="005C1568" w:rsidRDefault="005C1568" w:rsidP="005C1568">
      <w:pPr>
        <w:pStyle w:val="ListParagraph"/>
        <w:rPr>
          <w:rFonts w:ascii="Symbol" w:hAnsi="Symbol" w:cs="Symbol"/>
          <w:color w:val="000000"/>
        </w:rPr>
      </w:pPr>
      <w:r w:rsidRPr="005C1568">
        <w:rPr>
          <w:rFonts w:eastAsia="UniversLTStd-LightCn"/>
        </w:rPr>
        <w:t>Class (1) Refrigerants show no flame propagation when tested at 140</w:t>
      </w:r>
      <w:r w:rsidRPr="005C1568">
        <w:rPr>
          <w:rFonts w:eastAsia="UniversLTStd-LightCn"/>
          <w:vertAlign w:val="superscript"/>
        </w:rPr>
        <w:t xml:space="preserve">0 </w:t>
      </w:r>
      <w:r w:rsidRPr="005C1568">
        <w:rPr>
          <w:rFonts w:eastAsia="UniversLTStd-LightCn"/>
        </w:rPr>
        <w:t xml:space="preserve">F and 14.7 psia. </w:t>
      </w:r>
    </w:p>
    <w:p w:rsidR="005C1568" w:rsidRPr="005C1568" w:rsidRDefault="005C1568" w:rsidP="005C1568">
      <w:pPr>
        <w:pStyle w:val="ListParagraph"/>
        <w:rPr>
          <w:rFonts w:ascii="Symbol" w:hAnsi="Symbol" w:cs="Symbol"/>
          <w:color w:val="000000"/>
        </w:rPr>
      </w:pPr>
      <w:r w:rsidRPr="005C1568">
        <w:rPr>
          <w:rFonts w:eastAsia="UniversLTStd-LightCn"/>
        </w:rPr>
        <w:t>Class (2) refrigerants show lower flammability levels.</w:t>
      </w:r>
    </w:p>
    <w:p w:rsidR="005C1568" w:rsidRPr="005C1568" w:rsidRDefault="005C1568" w:rsidP="005C1568">
      <w:pPr>
        <w:pStyle w:val="ListParagraph"/>
        <w:rPr>
          <w:rFonts w:ascii="Symbol" w:hAnsi="Symbol" w:cs="Symbol"/>
          <w:color w:val="000000"/>
        </w:rPr>
      </w:pPr>
      <w:r w:rsidRPr="005C1568">
        <w:rPr>
          <w:rFonts w:eastAsia="UniversLTStd-LightCn"/>
        </w:rPr>
        <w:t>Class (2L) refrigerants show lower flammability levels, and lower maximum burning velocities</w:t>
      </w:r>
    </w:p>
    <w:p w:rsidR="005C1568" w:rsidRPr="005C1568" w:rsidRDefault="005C1568" w:rsidP="005C1568">
      <w:pPr>
        <w:pStyle w:val="ListParagraph"/>
        <w:rPr>
          <w:rFonts w:ascii="Symbol" w:hAnsi="Symbol" w:cs="Symbol"/>
          <w:color w:val="000000"/>
        </w:rPr>
      </w:pPr>
      <w:r w:rsidRPr="005C1568">
        <w:rPr>
          <w:rFonts w:eastAsia="UniversLTStd-LightCn"/>
        </w:rPr>
        <w:t xml:space="preserve">Class (3) refrigerants show higher flammability levels. </w:t>
      </w:r>
    </w:p>
    <w:p w:rsidR="005C1568" w:rsidRPr="005C1568" w:rsidRDefault="005C1568" w:rsidP="005C1568">
      <w:pPr>
        <w:pStyle w:val="BodyText"/>
        <w:rPr>
          <w:rFonts w:eastAsia="UniversLTStd-LightCn"/>
        </w:rPr>
      </w:pPr>
    </w:p>
    <w:p w:rsidR="00015E89" w:rsidRDefault="005C1568" w:rsidP="00015E89">
      <w:pPr>
        <w:pStyle w:val="BodyText"/>
        <w:rPr>
          <w:rFonts w:eastAsia="UniversLTStd-LightCn"/>
        </w:rPr>
      </w:pPr>
      <w:r w:rsidRPr="005C1568">
        <w:rPr>
          <w:rFonts w:eastAsia="UniversLTStd-LightCn"/>
        </w:rPr>
        <w:t>Common Refrigerants:</w:t>
      </w:r>
    </w:p>
    <w:p w:rsidR="00015E89" w:rsidRDefault="00015E89" w:rsidP="00015E89">
      <w:pPr>
        <w:pStyle w:val="BodyText"/>
        <w:rPr>
          <w:rFonts w:eastAsia="UniversLTStd-LightCn"/>
        </w:rPr>
      </w:pPr>
    </w:p>
    <w:p w:rsidR="00E301F7" w:rsidRDefault="005C1568" w:rsidP="00E301F7">
      <w:pPr>
        <w:pStyle w:val="BodyText"/>
        <w:rPr>
          <w:rFonts w:eastAsia="UniversLTStd-LightCn"/>
        </w:rPr>
      </w:pPr>
      <w:r w:rsidRPr="004320EC">
        <w:rPr>
          <w:rFonts w:eastAsia="UniversLTStd-LightCn"/>
        </w:rPr>
        <w:t xml:space="preserve">The following is a list of the most common refrigerants used in our industry </w:t>
      </w:r>
    </w:p>
    <w:p w:rsidR="00E301F7" w:rsidRDefault="00E301F7" w:rsidP="00E301F7">
      <w:pPr>
        <w:pStyle w:val="BodyText"/>
        <w:rPr>
          <w:rFonts w:eastAsia="UniversLTStd-LightCn"/>
        </w:rPr>
      </w:pPr>
    </w:p>
    <w:p w:rsidR="00E301F7" w:rsidRDefault="00E301F7" w:rsidP="00015E89">
      <w:pPr>
        <w:pStyle w:val="BodyText"/>
        <w:rPr>
          <w:rFonts w:eastAsia="UniversLTStd-LightCn"/>
        </w:rPr>
      </w:pPr>
    </w:p>
    <w:p w:rsidR="005C1568" w:rsidRPr="00015E89" w:rsidRDefault="005C1568" w:rsidP="00015E89">
      <w:pPr>
        <w:pStyle w:val="BodyText"/>
        <w:rPr>
          <w:rFonts w:eastAsia="UniversLTStd-LightCn"/>
        </w:rPr>
      </w:pPr>
      <w:r w:rsidRPr="004320EC">
        <w:rPr>
          <w:rFonts w:eastAsia="UniversLTStd-LightCn"/>
        </w:rPr>
        <w:t xml:space="preserve">at present. Some of them are no longer available, but you may still encounter them in exiting air conditioning or refrigeration systems. If you’ll be exposed to a refrigerant that is not listed here, look for the safety group classification on the container, or obtain a Safety Data Sheet to determine the toxicity and flammability level of the refrigerant. </w:t>
      </w:r>
    </w:p>
    <w:p w:rsidR="005C1568" w:rsidRPr="005C1568" w:rsidRDefault="005C1568" w:rsidP="005C1568">
      <w:pPr>
        <w:rPr>
          <w:bCs/>
          <w:color w:val="000000"/>
          <w:sz w:val="28"/>
        </w:rPr>
      </w:pPr>
    </w:p>
    <w:p w:rsidR="005C1568" w:rsidRPr="005C1568" w:rsidRDefault="005C1568" w:rsidP="005C1568">
      <w:pPr>
        <w:pStyle w:val="BodyText"/>
        <w:rPr>
          <w:rFonts w:eastAsia="UniversLTStd-LightCn"/>
        </w:rPr>
      </w:pPr>
      <w:r w:rsidRPr="005C1568">
        <w:rPr>
          <w:rFonts w:eastAsia="UniversLTStd-LightCn"/>
        </w:rPr>
        <w:t>Low Toxicity Refrigerants with No Flame Propagation:</w:t>
      </w:r>
    </w:p>
    <w:p w:rsidR="005C1568" w:rsidRDefault="005C1568" w:rsidP="005C1568">
      <w:pPr>
        <w:pStyle w:val="BodyText"/>
        <w:rPr>
          <w:rFonts w:eastAsia="UniversLTStd-LightCn"/>
        </w:rPr>
      </w:pPr>
    </w:p>
    <w:p w:rsidR="004320EC" w:rsidRPr="004320EC" w:rsidRDefault="005C1568" w:rsidP="004320EC">
      <w:pPr>
        <w:pStyle w:val="ListParagraph"/>
        <w:rPr>
          <w:rFonts w:ascii="Symbol" w:hAnsi="Symbol" w:cs="Symbol"/>
          <w:color w:val="000000"/>
        </w:rPr>
      </w:pPr>
      <w:r w:rsidRPr="005C1568">
        <w:rPr>
          <w:rFonts w:eastAsia="UniversLTStd-LightCn"/>
          <w:lang w:bidi="en-US"/>
        </w:rPr>
        <w:t>R11 (A-1)</w:t>
      </w:r>
    </w:p>
    <w:p w:rsidR="004320EC" w:rsidRPr="004320EC" w:rsidRDefault="005C1568" w:rsidP="004320EC">
      <w:pPr>
        <w:pStyle w:val="ListParagraph"/>
        <w:rPr>
          <w:rFonts w:ascii="Symbol" w:hAnsi="Symbol" w:cs="Symbol"/>
          <w:color w:val="000000"/>
        </w:rPr>
      </w:pPr>
      <w:r w:rsidRPr="004320EC">
        <w:rPr>
          <w:rFonts w:eastAsia="UniversLTStd-LightCn"/>
          <w:lang w:bidi="en-US"/>
        </w:rPr>
        <w:t>R12 (A-1)</w:t>
      </w:r>
    </w:p>
    <w:p w:rsidR="004320EC" w:rsidRPr="004320EC" w:rsidRDefault="005C1568" w:rsidP="004320EC">
      <w:pPr>
        <w:pStyle w:val="ListParagraph"/>
        <w:rPr>
          <w:rFonts w:ascii="Symbol" w:hAnsi="Symbol" w:cs="Symbol"/>
          <w:color w:val="000000"/>
        </w:rPr>
      </w:pPr>
      <w:r w:rsidRPr="004320EC">
        <w:rPr>
          <w:rFonts w:eastAsia="UniversLTStd-LightCn"/>
          <w:lang w:bidi="en-US"/>
        </w:rPr>
        <w:t>R22 (A-1)</w:t>
      </w:r>
    </w:p>
    <w:p w:rsidR="004320EC" w:rsidRPr="004320EC" w:rsidRDefault="005C1568" w:rsidP="004320EC">
      <w:pPr>
        <w:pStyle w:val="ListParagraph"/>
        <w:rPr>
          <w:rFonts w:ascii="Symbol" w:hAnsi="Symbol" w:cs="Symbol"/>
          <w:color w:val="000000"/>
        </w:rPr>
      </w:pPr>
      <w:r w:rsidRPr="004320EC">
        <w:rPr>
          <w:rFonts w:eastAsia="UniversLTStd-LightCn"/>
          <w:lang w:bidi="en-US"/>
        </w:rPr>
        <w:t>R113 (A-1)</w:t>
      </w:r>
    </w:p>
    <w:p w:rsidR="005C1568" w:rsidRPr="004320EC" w:rsidRDefault="005C1568" w:rsidP="004320EC">
      <w:pPr>
        <w:pStyle w:val="ListParagraph"/>
        <w:rPr>
          <w:rFonts w:ascii="Symbol" w:hAnsi="Symbol" w:cs="Symbol"/>
          <w:color w:val="000000"/>
        </w:rPr>
      </w:pPr>
      <w:r w:rsidRPr="004320EC">
        <w:rPr>
          <w:rFonts w:eastAsia="UniversLTStd-LightCn"/>
          <w:lang w:bidi="en-US"/>
        </w:rPr>
        <w:t>R134a (A-1)</w:t>
      </w:r>
    </w:p>
    <w:p w:rsidR="004320EC" w:rsidRPr="004320EC" w:rsidRDefault="005C1568" w:rsidP="004320EC">
      <w:pPr>
        <w:pStyle w:val="ListParagraph"/>
        <w:rPr>
          <w:rFonts w:ascii="Symbol" w:hAnsi="Symbol" w:cs="Symbol"/>
          <w:color w:val="000000"/>
        </w:rPr>
      </w:pPr>
      <w:r w:rsidRPr="004320EC">
        <w:rPr>
          <w:rFonts w:eastAsia="UniversLTStd-LightCn"/>
          <w:lang w:bidi="en-US"/>
        </w:rPr>
        <w:t>R404A (A-1)</w:t>
      </w:r>
    </w:p>
    <w:p w:rsidR="005C1568" w:rsidRPr="004320EC" w:rsidRDefault="005C1568" w:rsidP="004320EC">
      <w:pPr>
        <w:pStyle w:val="ListParagraph"/>
        <w:rPr>
          <w:rFonts w:ascii="Symbol" w:hAnsi="Symbol" w:cs="Symbol"/>
          <w:color w:val="000000"/>
        </w:rPr>
      </w:pPr>
      <w:r w:rsidRPr="004320EC">
        <w:rPr>
          <w:rFonts w:eastAsia="UniversLTStd-LightCn"/>
          <w:lang w:bidi="en-US"/>
        </w:rPr>
        <w:t xml:space="preserve">R407C (A-1) </w:t>
      </w:r>
    </w:p>
    <w:p w:rsidR="004320EC" w:rsidRPr="004320EC" w:rsidRDefault="005C1568" w:rsidP="004320EC">
      <w:pPr>
        <w:pStyle w:val="ListParagraph"/>
        <w:rPr>
          <w:rFonts w:ascii="Symbol" w:hAnsi="Symbol" w:cs="Symbol"/>
          <w:color w:val="000000"/>
        </w:rPr>
      </w:pPr>
      <w:r w:rsidRPr="004320EC">
        <w:rPr>
          <w:rFonts w:eastAsia="UniversLTStd-LightCn"/>
          <w:lang w:bidi="en-US"/>
        </w:rPr>
        <w:t>R410A (A-1)</w:t>
      </w:r>
    </w:p>
    <w:p w:rsidR="004320EC" w:rsidRPr="004320EC" w:rsidRDefault="005C1568" w:rsidP="004320EC">
      <w:pPr>
        <w:pStyle w:val="ListParagraph"/>
        <w:rPr>
          <w:rFonts w:ascii="Symbol" w:hAnsi="Symbol" w:cs="Symbol"/>
          <w:color w:val="000000"/>
        </w:rPr>
      </w:pPr>
      <w:r w:rsidRPr="004320EC">
        <w:rPr>
          <w:rFonts w:eastAsia="UniversLTStd-LightCn"/>
          <w:lang w:bidi="en-US"/>
        </w:rPr>
        <w:t xml:space="preserve">R500 (A-1) </w:t>
      </w:r>
    </w:p>
    <w:p w:rsidR="004320EC" w:rsidRPr="004320EC" w:rsidRDefault="005C1568" w:rsidP="004320EC">
      <w:pPr>
        <w:pStyle w:val="ListParagraph"/>
        <w:rPr>
          <w:rFonts w:ascii="Symbol" w:hAnsi="Symbol" w:cs="Symbol"/>
          <w:color w:val="000000"/>
        </w:rPr>
      </w:pPr>
      <w:r w:rsidRPr="004320EC">
        <w:rPr>
          <w:rFonts w:eastAsia="UniversLTStd-LightCn"/>
          <w:lang w:bidi="en-US"/>
        </w:rPr>
        <w:t>R502 (A-1)</w:t>
      </w:r>
    </w:p>
    <w:p w:rsidR="004320EC" w:rsidRPr="004320EC" w:rsidRDefault="005C1568" w:rsidP="004320EC">
      <w:pPr>
        <w:pStyle w:val="ListParagraph"/>
        <w:rPr>
          <w:rFonts w:ascii="Symbol" w:hAnsi="Symbol" w:cs="Symbol"/>
          <w:color w:val="000000"/>
        </w:rPr>
      </w:pPr>
      <w:r w:rsidRPr="004320EC">
        <w:rPr>
          <w:rFonts w:eastAsia="UniversLTStd-LightCn"/>
          <w:lang w:bidi="en-US"/>
        </w:rPr>
        <w:t>R507A (A-1)</w:t>
      </w:r>
    </w:p>
    <w:p w:rsidR="005C1568" w:rsidRPr="004320EC" w:rsidRDefault="005C1568" w:rsidP="004320EC">
      <w:pPr>
        <w:pStyle w:val="ListParagraph"/>
        <w:rPr>
          <w:rFonts w:ascii="Symbol" w:hAnsi="Symbol" w:cs="Symbol"/>
          <w:color w:val="000000"/>
        </w:rPr>
      </w:pPr>
      <w:r w:rsidRPr="004320EC">
        <w:rPr>
          <w:rFonts w:eastAsia="UniversLTStd-LightCn"/>
          <w:lang w:bidi="en-US"/>
        </w:rPr>
        <w:t>R744 (A-1)</w:t>
      </w:r>
    </w:p>
    <w:p w:rsidR="005C1568" w:rsidRDefault="005C1568" w:rsidP="005C1568">
      <w:pPr>
        <w:pStyle w:val="BodyText"/>
        <w:rPr>
          <w:rFonts w:eastAsia="UniversLTStd-LightCn"/>
        </w:rPr>
      </w:pPr>
    </w:p>
    <w:p w:rsidR="005C1568" w:rsidRPr="005C1568" w:rsidRDefault="005C1568" w:rsidP="005C1568">
      <w:pPr>
        <w:pStyle w:val="BodyText"/>
        <w:rPr>
          <w:rFonts w:eastAsia="UniversLTStd-LightCn"/>
        </w:rPr>
      </w:pPr>
      <w:r w:rsidRPr="005C1568">
        <w:rPr>
          <w:rFonts w:eastAsia="UniversLTStd-LightCn"/>
        </w:rPr>
        <w:t xml:space="preserve">Low Toxicity Refrigerants with Lower Flammability and Lower Maximum Burning Velocity: </w:t>
      </w:r>
    </w:p>
    <w:p w:rsidR="005C1568" w:rsidRPr="005C1568" w:rsidRDefault="005C1568" w:rsidP="005C1568">
      <w:pPr>
        <w:pStyle w:val="BodyText"/>
        <w:rPr>
          <w:rFonts w:eastAsia="UniversLTStd-LightCn"/>
        </w:rPr>
      </w:pPr>
    </w:p>
    <w:p w:rsidR="004320EC" w:rsidRPr="004320EC" w:rsidRDefault="005C1568" w:rsidP="004320EC">
      <w:pPr>
        <w:pStyle w:val="ListParagraph"/>
        <w:rPr>
          <w:rFonts w:ascii="Symbol" w:hAnsi="Symbol" w:cs="Symbol"/>
          <w:color w:val="000000"/>
        </w:rPr>
      </w:pPr>
      <w:r w:rsidRPr="004320EC">
        <w:rPr>
          <w:rFonts w:eastAsia="UniversLTStd-LightCn"/>
        </w:rPr>
        <w:t>R454A (A2L)</w:t>
      </w:r>
    </w:p>
    <w:p w:rsidR="004320EC" w:rsidRPr="004320EC" w:rsidRDefault="005C1568" w:rsidP="004320EC">
      <w:pPr>
        <w:pStyle w:val="ListParagraph"/>
        <w:rPr>
          <w:rFonts w:ascii="Symbol" w:hAnsi="Symbol" w:cs="Symbol"/>
          <w:color w:val="000000"/>
        </w:rPr>
      </w:pPr>
      <w:r w:rsidRPr="004320EC">
        <w:rPr>
          <w:rFonts w:eastAsia="UniversLTStd-LightCn"/>
          <w:lang w:bidi="en-US"/>
        </w:rPr>
        <w:t>R455A (A2L)</w:t>
      </w:r>
    </w:p>
    <w:p w:rsidR="005C1568" w:rsidRPr="004320EC" w:rsidRDefault="005C1568" w:rsidP="004320EC">
      <w:pPr>
        <w:pStyle w:val="ListParagraph"/>
        <w:rPr>
          <w:rFonts w:ascii="Symbol" w:hAnsi="Symbol" w:cs="Symbol"/>
          <w:color w:val="000000"/>
        </w:rPr>
      </w:pPr>
      <w:r w:rsidRPr="004320EC">
        <w:rPr>
          <w:rFonts w:eastAsia="UniversLTStd-LightCn"/>
          <w:lang w:bidi="en-US"/>
        </w:rPr>
        <w:t>R1234yf (A2L)</w:t>
      </w:r>
    </w:p>
    <w:p w:rsidR="004320EC" w:rsidRDefault="004320EC" w:rsidP="005C1568">
      <w:pPr>
        <w:pStyle w:val="BodyText"/>
        <w:rPr>
          <w:rFonts w:eastAsia="UniversLTStd-LightCn"/>
        </w:rPr>
      </w:pPr>
    </w:p>
    <w:p w:rsidR="005C1568" w:rsidRPr="005C1568" w:rsidRDefault="005C1568" w:rsidP="005C1568">
      <w:pPr>
        <w:pStyle w:val="BodyText"/>
        <w:rPr>
          <w:rFonts w:eastAsia="UniversLTStd-LightCn"/>
          <w:lang w:bidi="en-US"/>
        </w:rPr>
      </w:pPr>
      <w:r w:rsidRPr="005C1568">
        <w:rPr>
          <w:rFonts w:eastAsia="UniversLTStd-LightCn"/>
        </w:rPr>
        <w:t>Low Toxicity Refrigerants with Higher Flammability:</w:t>
      </w:r>
    </w:p>
    <w:p w:rsidR="004320EC" w:rsidRDefault="004320EC" w:rsidP="005C1568">
      <w:pPr>
        <w:pStyle w:val="BodyText"/>
        <w:rPr>
          <w:rFonts w:eastAsia="UniversLTStd-LightCn"/>
          <w:lang w:bidi="en-US"/>
        </w:rPr>
      </w:pPr>
    </w:p>
    <w:p w:rsidR="004320EC" w:rsidRPr="004320EC" w:rsidRDefault="005C1568" w:rsidP="004320EC">
      <w:pPr>
        <w:pStyle w:val="ListParagraph"/>
        <w:rPr>
          <w:rFonts w:ascii="Symbol" w:hAnsi="Symbol" w:cs="Symbol"/>
          <w:color w:val="000000"/>
        </w:rPr>
      </w:pPr>
      <w:r w:rsidRPr="004320EC">
        <w:rPr>
          <w:rFonts w:eastAsia="UniversLTStd-LightCn"/>
          <w:lang w:bidi="en-US"/>
        </w:rPr>
        <w:t>R290 (A-3)</w:t>
      </w:r>
    </w:p>
    <w:p w:rsidR="005C1568" w:rsidRPr="004320EC" w:rsidRDefault="005C1568" w:rsidP="004320EC">
      <w:pPr>
        <w:pStyle w:val="ListParagraph"/>
        <w:rPr>
          <w:rFonts w:ascii="Symbol" w:hAnsi="Symbol" w:cs="Symbol"/>
          <w:color w:val="000000"/>
        </w:rPr>
      </w:pPr>
      <w:r w:rsidRPr="004320EC">
        <w:rPr>
          <w:rFonts w:eastAsia="UniversLTStd-LightCn"/>
          <w:lang w:bidi="en-US"/>
        </w:rPr>
        <w:t>R600A (A-3)</w:t>
      </w:r>
    </w:p>
    <w:p w:rsidR="004320EC" w:rsidRDefault="004320EC" w:rsidP="005C1568">
      <w:pPr>
        <w:pStyle w:val="BodyText"/>
        <w:rPr>
          <w:rFonts w:eastAsia="UniversLTStd-LightCn"/>
          <w:lang w:bidi="en-US"/>
        </w:rPr>
      </w:pPr>
    </w:p>
    <w:p w:rsidR="005C1568" w:rsidRPr="005C1568" w:rsidRDefault="005C1568" w:rsidP="005C1568">
      <w:pPr>
        <w:pStyle w:val="BodyText"/>
        <w:rPr>
          <w:rFonts w:eastAsia="UniversLTStd-LightCn"/>
          <w:lang w:bidi="en-US"/>
        </w:rPr>
      </w:pPr>
      <w:r w:rsidRPr="005C1568">
        <w:rPr>
          <w:rFonts w:eastAsia="UniversLTStd-LightCn"/>
          <w:lang w:bidi="en-US"/>
        </w:rPr>
        <w:t xml:space="preserve">Higher Toxicity Refrigerant with No Flame Propagation: </w:t>
      </w:r>
    </w:p>
    <w:p w:rsidR="004320EC" w:rsidRDefault="004320EC" w:rsidP="005C1568">
      <w:pPr>
        <w:pStyle w:val="BodyText"/>
        <w:rPr>
          <w:rFonts w:eastAsia="UniversLTStd-LightCn"/>
          <w:lang w:bidi="en-US"/>
        </w:rPr>
      </w:pPr>
    </w:p>
    <w:p w:rsidR="005C1568" w:rsidRPr="004320EC" w:rsidRDefault="005C1568" w:rsidP="004320EC">
      <w:pPr>
        <w:pStyle w:val="ListParagraph"/>
        <w:rPr>
          <w:rFonts w:ascii="Symbol" w:hAnsi="Symbol" w:cs="Symbol"/>
          <w:color w:val="000000"/>
        </w:rPr>
      </w:pPr>
      <w:r w:rsidRPr="004320EC">
        <w:rPr>
          <w:rFonts w:eastAsia="UniversLTStd-LightCn"/>
          <w:lang w:bidi="en-US"/>
        </w:rPr>
        <w:t>R123 (B-1)</w:t>
      </w:r>
    </w:p>
    <w:p w:rsidR="004320EC" w:rsidRPr="004320EC" w:rsidRDefault="004320EC" w:rsidP="004320EC">
      <w:pPr>
        <w:rPr>
          <w:rFonts w:ascii="Symbol" w:hAnsi="Symbol" w:cs="Symbol"/>
          <w:color w:val="000000"/>
        </w:rPr>
      </w:pPr>
    </w:p>
    <w:p w:rsidR="00015E89" w:rsidRDefault="00015E89" w:rsidP="005C1568">
      <w:pPr>
        <w:pStyle w:val="BodyText"/>
        <w:rPr>
          <w:rFonts w:eastAsia="UniversLTStd-LightCn"/>
          <w:lang w:bidi="en-US"/>
        </w:rPr>
      </w:pPr>
      <w:r>
        <w:rPr>
          <w:rFonts w:eastAsia="UniversLTStd-LightCn"/>
          <w:lang w:bidi="en-US"/>
        </w:rPr>
        <w:br w:type="page"/>
      </w:r>
    </w:p>
    <w:p w:rsidR="00015E89" w:rsidRDefault="00015E89" w:rsidP="005C1568">
      <w:pPr>
        <w:pStyle w:val="BodyText"/>
        <w:rPr>
          <w:rFonts w:eastAsia="UniversLTStd-LightCn"/>
          <w:lang w:bidi="en-US"/>
        </w:rPr>
      </w:pPr>
    </w:p>
    <w:p w:rsidR="00015E89" w:rsidRDefault="00015E89" w:rsidP="005C1568">
      <w:pPr>
        <w:pStyle w:val="BodyText"/>
        <w:rPr>
          <w:rFonts w:eastAsia="UniversLTStd-LightCn"/>
          <w:lang w:bidi="en-US"/>
        </w:rPr>
      </w:pPr>
    </w:p>
    <w:p w:rsidR="005C1568" w:rsidRPr="005C1568" w:rsidRDefault="005C1568" w:rsidP="005C1568">
      <w:pPr>
        <w:pStyle w:val="BodyText"/>
        <w:rPr>
          <w:rFonts w:eastAsia="UniversLTStd-LightCn"/>
          <w:lang w:bidi="en-US"/>
        </w:rPr>
      </w:pPr>
      <w:r w:rsidRPr="005C1568">
        <w:rPr>
          <w:rFonts w:eastAsia="UniversLTStd-LightCn"/>
          <w:lang w:bidi="en-US"/>
        </w:rPr>
        <w:t xml:space="preserve">Higher Toxicity Refrigerant with </w:t>
      </w:r>
      <w:r w:rsidRPr="005C1568">
        <w:rPr>
          <w:rFonts w:eastAsia="UniversLTStd-LightCn"/>
        </w:rPr>
        <w:t>Lower Flammability and Lower Maximum Burning Velocity:</w:t>
      </w:r>
      <w:r w:rsidRPr="005C1568">
        <w:rPr>
          <w:rFonts w:eastAsia="UniversLTStd-LightCn"/>
          <w:lang w:bidi="en-US"/>
        </w:rPr>
        <w:t xml:space="preserve"> </w:t>
      </w:r>
    </w:p>
    <w:p w:rsidR="004320EC" w:rsidRDefault="004320EC" w:rsidP="005C1568">
      <w:pPr>
        <w:pStyle w:val="BodyText"/>
        <w:rPr>
          <w:rFonts w:eastAsia="UniversLTStd-LightCn"/>
          <w:lang w:bidi="en-US"/>
        </w:rPr>
      </w:pPr>
    </w:p>
    <w:p w:rsidR="00BC77D2" w:rsidRPr="004320EC" w:rsidRDefault="005C1568" w:rsidP="004320EC">
      <w:pPr>
        <w:pStyle w:val="ListParagraph"/>
        <w:rPr>
          <w:rFonts w:ascii="Symbol" w:hAnsi="Symbol" w:cs="Symbol"/>
          <w:color w:val="000000"/>
        </w:rPr>
      </w:pPr>
      <w:r w:rsidRPr="004320EC">
        <w:rPr>
          <w:rFonts w:eastAsia="UniversLTStd-LightCn"/>
          <w:lang w:bidi="en-US"/>
        </w:rPr>
        <w:t>R717 (B2L)</w:t>
      </w:r>
    </w:p>
    <w:p w:rsidR="005C1568" w:rsidRDefault="005C1568" w:rsidP="005C1568">
      <w:pPr>
        <w:pStyle w:val="BodyText"/>
        <w:rPr>
          <w:rFonts w:eastAsia="UniversLTStd-LightCn"/>
        </w:rPr>
      </w:pPr>
    </w:p>
    <w:p w:rsidR="00BC77D2" w:rsidRPr="00A10340" w:rsidRDefault="00BC77D2" w:rsidP="00A10340">
      <w:pPr>
        <w:pStyle w:val="Heading2"/>
        <w:rPr>
          <w:rFonts w:eastAsia="UniversLTStd-LightCn"/>
        </w:rPr>
      </w:pPr>
      <w:r w:rsidRPr="00A10340">
        <w:rPr>
          <w:rFonts w:eastAsia="UniversLTStd-LightCn"/>
        </w:rPr>
        <w:t>Rigging and Materials Handling</w:t>
      </w:r>
    </w:p>
    <w:p w:rsidR="00BC77D2" w:rsidRDefault="00BC77D2" w:rsidP="00A10340">
      <w:pPr>
        <w:pStyle w:val="BodyText"/>
        <w:rPr>
          <w:rFonts w:eastAsia="UniversLTStd-LightCn"/>
        </w:rPr>
      </w:pPr>
    </w:p>
    <w:p w:rsidR="00BC77D2" w:rsidRPr="00A10340" w:rsidRDefault="00BC77D2" w:rsidP="00A10340">
      <w:pPr>
        <w:pStyle w:val="BodyText"/>
      </w:pPr>
      <w:r w:rsidRPr="00A10340">
        <w:t>General:</w:t>
      </w:r>
    </w:p>
    <w:p w:rsidR="00BC77D2" w:rsidRPr="000B5091" w:rsidRDefault="00BC77D2" w:rsidP="00A10340">
      <w:pPr>
        <w:pStyle w:val="BodyText"/>
        <w:rPr>
          <w:i/>
          <w:iCs/>
          <w:u w:val="single"/>
        </w:rPr>
      </w:pPr>
    </w:p>
    <w:p w:rsidR="00BC77D2" w:rsidRPr="00A10340" w:rsidRDefault="00BC77D2" w:rsidP="00A10340">
      <w:pPr>
        <w:pStyle w:val="ListParagraph"/>
        <w:rPr>
          <w:rFonts w:ascii="Symbol" w:hAnsi="Symbol" w:cs="Symbol"/>
          <w:color w:val="000000"/>
        </w:rPr>
      </w:pPr>
      <w:r w:rsidRPr="00A10340">
        <w:rPr>
          <w:rFonts w:eastAsia="UniversLTStd-LightCn"/>
        </w:rPr>
        <w:t>Check weather conditions before deciding when to lift a load.</w:t>
      </w:r>
    </w:p>
    <w:p w:rsidR="00BC77D2" w:rsidRPr="00A10340" w:rsidRDefault="00BC77D2" w:rsidP="00A10340">
      <w:pPr>
        <w:pStyle w:val="ListParagraph"/>
        <w:rPr>
          <w:rFonts w:ascii="Symbol" w:hAnsi="Symbol" w:cs="Symbol"/>
          <w:color w:val="000000"/>
        </w:rPr>
      </w:pPr>
      <w:r w:rsidRPr="00A10340">
        <w:rPr>
          <w:rFonts w:eastAsia="UniversLTStd-LightCn"/>
        </w:rPr>
        <w:t>Check the area for power lines and other obstructions.</w:t>
      </w:r>
    </w:p>
    <w:p w:rsidR="00BC77D2" w:rsidRPr="00A10340" w:rsidRDefault="00BC77D2" w:rsidP="00A10340">
      <w:pPr>
        <w:pStyle w:val="ListParagraph"/>
        <w:rPr>
          <w:rFonts w:ascii="Symbol" w:hAnsi="Symbol" w:cs="Symbol"/>
          <w:color w:val="000000"/>
        </w:rPr>
      </w:pPr>
      <w:r w:rsidRPr="00A10340">
        <w:rPr>
          <w:rFonts w:eastAsia="UniversLTStd-LightCn"/>
        </w:rPr>
        <w:t>Check the load capacities, operating speeds and other instructions before using hoists or rigging equipment.</w:t>
      </w:r>
    </w:p>
    <w:p w:rsidR="00BC77D2" w:rsidRPr="00A10340" w:rsidRDefault="00BC77D2" w:rsidP="00A10340">
      <w:pPr>
        <w:pStyle w:val="ListParagraph"/>
        <w:rPr>
          <w:rFonts w:ascii="Symbol" w:hAnsi="Symbol" w:cs="Symbol"/>
          <w:color w:val="000000"/>
        </w:rPr>
      </w:pPr>
      <w:r w:rsidRPr="00A10340">
        <w:rPr>
          <w:rFonts w:eastAsia="UniversLTStd-LightCn"/>
        </w:rPr>
        <w:t>Rig the load so that it will be lifted straight up.</w:t>
      </w:r>
    </w:p>
    <w:p w:rsidR="00BC77D2" w:rsidRPr="00A10340" w:rsidRDefault="00BC77D2" w:rsidP="00A10340">
      <w:pPr>
        <w:pStyle w:val="ListParagraph"/>
        <w:rPr>
          <w:rFonts w:ascii="Symbol" w:hAnsi="Symbol" w:cs="Symbol"/>
          <w:color w:val="000000"/>
        </w:rPr>
      </w:pPr>
      <w:r w:rsidRPr="00A10340">
        <w:rPr>
          <w:rFonts w:eastAsia="UniversLTStd-LightCn"/>
        </w:rPr>
        <w:t>Guide the operator to place the boom directly over the load.</w:t>
      </w:r>
    </w:p>
    <w:p w:rsidR="00A10340" w:rsidRPr="00A10340" w:rsidRDefault="00BC77D2" w:rsidP="00A10340">
      <w:pPr>
        <w:pStyle w:val="ListParagraph"/>
        <w:rPr>
          <w:rFonts w:ascii="Symbol" w:hAnsi="Symbol" w:cs="Symbol"/>
          <w:color w:val="000000"/>
        </w:rPr>
      </w:pPr>
      <w:r w:rsidRPr="00A10340">
        <w:rPr>
          <w:rFonts w:eastAsia="UniversLTStd-LightCn"/>
        </w:rPr>
        <w:t>Keep your hands away from pinch points when the lift starts.</w:t>
      </w:r>
    </w:p>
    <w:p w:rsidR="00A10340" w:rsidRPr="00A10340" w:rsidRDefault="00BC77D2" w:rsidP="00A10340">
      <w:pPr>
        <w:pStyle w:val="ListParagraph"/>
        <w:rPr>
          <w:rFonts w:ascii="Symbol" w:hAnsi="Symbol" w:cs="Symbol"/>
          <w:color w:val="000000"/>
        </w:rPr>
      </w:pPr>
      <w:r w:rsidRPr="00A10340">
        <w:rPr>
          <w:rFonts w:eastAsia="UniversLTStd-LightCn"/>
        </w:rPr>
        <w:t>Always stay out from under the load.</w:t>
      </w:r>
    </w:p>
    <w:p w:rsidR="00A10340" w:rsidRPr="00A10340" w:rsidRDefault="00BC77D2" w:rsidP="00A10340">
      <w:pPr>
        <w:pStyle w:val="ListParagraph"/>
        <w:rPr>
          <w:rFonts w:ascii="Symbol" w:hAnsi="Symbol" w:cs="Symbol"/>
          <w:color w:val="000000"/>
        </w:rPr>
      </w:pPr>
      <w:r w:rsidRPr="00A10340">
        <w:rPr>
          <w:rFonts w:eastAsia="UniversLTStd-LightCn"/>
        </w:rPr>
        <w:t>Use tag lines to control the load.</w:t>
      </w:r>
    </w:p>
    <w:p w:rsidR="00A10340" w:rsidRPr="00A10340" w:rsidRDefault="00BC77D2" w:rsidP="00A10340">
      <w:pPr>
        <w:pStyle w:val="ListParagraph"/>
        <w:rPr>
          <w:rFonts w:ascii="Symbol" w:hAnsi="Symbol" w:cs="Symbol"/>
          <w:color w:val="000000"/>
        </w:rPr>
      </w:pPr>
      <w:r w:rsidRPr="00A10340">
        <w:rPr>
          <w:rFonts w:eastAsia="UniversLTStd-LightCn"/>
        </w:rPr>
        <w:t>Watch the placement of your feet when receiving a load.</w:t>
      </w:r>
    </w:p>
    <w:p w:rsidR="00BC77D2" w:rsidRPr="00A10340" w:rsidRDefault="00BC77D2" w:rsidP="00A10340">
      <w:pPr>
        <w:pStyle w:val="ListParagraph"/>
        <w:rPr>
          <w:rFonts w:ascii="Symbol" w:hAnsi="Symbol" w:cs="Symbol"/>
          <w:color w:val="000000"/>
        </w:rPr>
      </w:pPr>
      <w:r w:rsidRPr="00A10340">
        <w:rPr>
          <w:rFonts w:eastAsia="UniversLTStd-LightCn"/>
        </w:rPr>
        <w:t>Give the stop signal immediately if anything appears unsafe.</w:t>
      </w:r>
    </w:p>
    <w:p w:rsidR="004320EC" w:rsidRDefault="004320EC" w:rsidP="00A10340">
      <w:pPr>
        <w:pStyle w:val="BodyText"/>
      </w:pPr>
    </w:p>
    <w:p w:rsidR="00BC77D2" w:rsidRPr="00A10340" w:rsidRDefault="00BC77D2" w:rsidP="00A10340">
      <w:pPr>
        <w:pStyle w:val="BodyText"/>
      </w:pPr>
      <w:r w:rsidRPr="00A10340">
        <w:t>Alloy Steel Chain Slings:</w:t>
      </w:r>
    </w:p>
    <w:p w:rsidR="00BC77D2" w:rsidRPr="000B5091" w:rsidRDefault="00BC77D2" w:rsidP="00A10340">
      <w:pPr>
        <w:pStyle w:val="BodyText"/>
        <w:rPr>
          <w:b/>
          <w:bCs/>
        </w:rPr>
      </w:pPr>
    </w:p>
    <w:p w:rsidR="00A10340" w:rsidRPr="00A10340" w:rsidRDefault="00BC77D2" w:rsidP="00A10340">
      <w:pPr>
        <w:pStyle w:val="ListParagraph"/>
        <w:rPr>
          <w:rFonts w:ascii="Symbol" w:hAnsi="Symbol" w:cs="Symbol"/>
          <w:color w:val="000000"/>
        </w:rPr>
      </w:pPr>
      <w:r w:rsidRPr="00A10340">
        <w:rPr>
          <w:rFonts w:eastAsia="UniversLTStd-LightCn"/>
        </w:rPr>
        <w:t>Carefully inspect each sling before use.</w:t>
      </w:r>
    </w:p>
    <w:p w:rsidR="00A10340" w:rsidRPr="00A10340" w:rsidRDefault="00BC77D2" w:rsidP="00A10340">
      <w:pPr>
        <w:pStyle w:val="ListParagraph"/>
        <w:rPr>
          <w:rFonts w:ascii="Symbol" w:hAnsi="Symbol" w:cs="Symbol"/>
          <w:color w:val="000000"/>
        </w:rPr>
      </w:pPr>
      <w:r w:rsidRPr="00A10340">
        <w:rPr>
          <w:rFonts w:eastAsia="UniversLTStd-LightCn"/>
        </w:rPr>
        <w:t>If you see stretching, excessive wear, nicks and/or gouges, immediately follow our company’s procedure for taking defective equipment out of service.</w:t>
      </w:r>
    </w:p>
    <w:p w:rsidR="00BC77D2" w:rsidRPr="00A10340" w:rsidRDefault="00BC77D2" w:rsidP="00A10340">
      <w:pPr>
        <w:pStyle w:val="ListParagraph"/>
        <w:rPr>
          <w:rFonts w:ascii="Symbol" w:hAnsi="Symbol" w:cs="Symbol"/>
          <w:color w:val="000000"/>
        </w:rPr>
      </w:pPr>
      <w:r w:rsidRPr="00A10340">
        <w:rPr>
          <w:rFonts w:eastAsia="UniversLTStd-LightCn"/>
        </w:rPr>
        <w:t>Look for a permanently attached identification tag on each sling stating the size, grade, rated capacity and the name of the sling manufacturer. If the identification is not attached, immediately follow our company’s procedure for taking defective equipment out of service.</w:t>
      </w:r>
    </w:p>
    <w:p w:rsidR="00BC77D2" w:rsidRPr="000B5091" w:rsidRDefault="00BC77D2" w:rsidP="00A10340">
      <w:pPr>
        <w:pStyle w:val="BodyText"/>
        <w:rPr>
          <w:rFonts w:eastAsia="UniversLTStd-LightCn"/>
        </w:rPr>
      </w:pPr>
    </w:p>
    <w:p w:rsidR="00BC77D2" w:rsidRPr="00A10340" w:rsidRDefault="00BC77D2" w:rsidP="00A10340">
      <w:pPr>
        <w:pStyle w:val="BodyText"/>
      </w:pPr>
      <w:r w:rsidRPr="00A10340">
        <w:t>Wire Rope Slings:</w:t>
      </w:r>
    </w:p>
    <w:p w:rsidR="00BC77D2" w:rsidRPr="000B5091" w:rsidRDefault="00BC77D2" w:rsidP="00A10340">
      <w:pPr>
        <w:pStyle w:val="BodyText"/>
        <w:rPr>
          <w:b/>
          <w:bCs/>
        </w:rPr>
      </w:pPr>
    </w:p>
    <w:p w:rsidR="00A10340" w:rsidRPr="00A10340" w:rsidRDefault="00BC77D2" w:rsidP="00A10340">
      <w:pPr>
        <w:pStyle w:val="ListParagraph"/>
        <w:rPr>
          <w:rFonts w:ascii="Symbol" w:hAnsi="Symbol" w:cs="Symbol"/>
          <w:color w:val="000000"/>
        </w:rPr>
      </w:pPr>
      <w:r w:rsidRPr="00A10340">
        <w:rPr>
          <w:rFonts w:eastAsia="UniversLTStd-LightCn"/>
        </w:rPr>
        <w:t>Carefully inspect each sling before use.</w:t>
      </w:r>
    </w:p>
    <w:p w:rsidR="00A10340" w:rsidRPr="00A10340" w:rsidRDefault="00BC77D2" w:rsidP="00A10340">
      <w:pPr>
        <w:pStyle w:val="ListParagraph"/>
        <w:rPr>
          <w:rFonts w:ascii="Symbol" w:hAnsi="Symbol" w:cs="Symbol"/>
          <w:color w:val="000000"/>
        </w:rPr>
      </w:pPr>
      <w:r w:rsidRPr="00A10340">
        <w:rPr>
          <w:rFonts w:eastAsia="UniversLTStd-LightCn"/>
        </w:rPr>
        <w:t>If you see signs of wear such as crushed sections, corrosion, kinking and/or an excessive number of broken wires, immediately follow our company’s procedure for taking defective equipment out of service.</w:t>
      </w:r>
    </w:p>
    <w:p w:rsidR="00BC77D2" w:rsidRPr="00A10340" w:rsidRDefault="00BC77D2" w:rsidP="00A10340">
      <w:pPr>
        <w:pStyle w:val="ListParagraph"/>
        <w:numPr>
          <w:ilvl w:val="1"/>
          <w:numId w:val="3"/>
        </w:numPr>
        <w:rPr>
          <w:rFonts w:ascii="Symbol" w:hAnsi="Symbol" w:cs="Symbol"/>
          <w:color w:val="000000"/>
        </w:rPr>
      </w:pPr>
      <w:r w:rsidRPr="00A10340">
        <w:rPr>
          <w:rFonts w:eastAsia="UniversLTStd-LightCn"/>
        </w:rPr>
        <w:t>A rope is defective if:</w:t>
      </w:r>
    </w:p>
    <w:p w:rsidR="00BC77D2" w:rsidRPr="00A10340" w:rsidRDefault="00BC77D2" w:rsidP="00A10340">
      <w:pPr>
        <w:pStyle w:val="ListParagraph"/>
        <w:numPr>
          <w:ilvl w:val="1"/>
          <w:numId w:val="3"/>
        </w:numPr>
        <w:rPr>
          <w:rFonts w:ascii="Symbol" w:hAnsi="Symbol" w:cs="Symbol"/>
          <w:color w:val="000000"/>
        </w:rPr>
      </w:pPr>
      <w:r w:rsidRPr="00A10340">
        <w:rPr>
          <w:rFonts w:eastAsia="UniversLTStd-LightCn"/>
        </w:rPr>
        <w:t>There are 5 or more broken wires in 1 rope lay; and/or</w:t>
      </w:r>
    </w:p>
    <w:p w:rsidR="00A65EF5" w:rsidRPr="00A65EF5" w:rsidRDefault="00BC77D2" w:rsidP="00A65EF5">
      <w:pPr>
        <w:pStyle w:val="ListParagraph"/>
        <w:numPr>
          <w:ilvl w:val="1"/>
          <w:numId w:val="3"/>
        </w:numPr>
        <w:rPr>
          <w:rFonts w:ascii="Symbol" w:hAnsi="Symbol" w:cs="Symbol"/>
          <w:color w:val="000000"/>
        </w:rPr>
      </w:pPr>
      <w:r w:rsidRPr="00A10340">
        <w:rPr>
          <w:rFonts w:eastAsia="UniversLTStd-LightCn"/>
        </w:rPr>
        <w:t>There are 3 or more broken wires in 1 strand of 1</w:t>
      </w:r>
      <w:r w:rsidR="00A10340">
        <w:rPr>
          <w:rFonts w:eastAsia="UniversLTStd-LightCn"/>
        </w:rPr>
        <w:t xml:space="preserve"> </w:t>
      </w:r>
      <w:r w:rsidRPr="00A10340">
        <w:rPr>
          <w:rFonts w:eastAsia="UniversLTStd-LightCn"/>
        </w:rPr>
        <w:t>rope lay.</w:t>
      </w:r>
    </w:p>
    <w:p w:rsidR="00015E89" w:rsidRPr="00A65EF5" w:rsidRDefault="00BC77D2" w:rsidP="00A65EF5">
      <w:pPr>
        <w:pStyle w:val="ListParagraph"/>
        <w:numPr>
          <w:ilvl w:val="1"/>
          <w:numId w:val="3"/>
        </w:numPr>
        <w:rPr>
          <w:rFonts w:ascii="Symbol" w:hAnsi="Symbol" w:cs="Symbol"/>
          <w:color w:val="000000"/>
        </w:rPr>
      </w:pPr>
      <w:r w:rsidRPr="00A65EF5">
        <w:rPr>
          <w:rFonts w:eastAsia="UniversLTStd-LightCn"/>
        </w:rPr>
        <w:t>Check the manufacturer’s stated load capacities before using any sling.</w:t>
      </w:r>
      <w:r w:rsidR="00015E89" w:rsidRPr="00A65EF5">
        <w:rPr>
          <w:rFonts w:eastAsia="UniversLTStd-LightCn"/>
        </w:rPr>
        <w:br w:type="page"/>
      </w:r>
    </w:p>
    <w:p w:rsidR="00A10340" w:rsidRDefault="00A10340" w:rsidP="00015E89">
      <w:pPr>
        <w:rPr>
          <w:rFonts w:ascii="Symbol" w:hAnsi="Symbol" w:cs="Symbol"/>
          <w:color w:val="000000"/>
        </w:rPr>
      </w:pPr>
    </w:p>
    <w:p w:rsidR="00015E89" w:rsidRPr="00015E89" w:rsidRDefault="00015E89" w:rsidP="00015E89">
      <w:pPr>
        <w:rPr>
          <w:rFonts w:ascii="Symbol" w:hAnsi="Symbol" w:cs="Symbol"/>
          <w:color w:val="000000"/>
        </w:rPr>
      </w:pPr>
    </w:p>
    <w:p w:rsidR="00BC77D2" w:rsidRPr="00A10340" w:rsidRDefault="00BC77D2" w:rsidP="00A10340">
      <w:pPr>
        <w:pStyle w:val="ListParagraph"/>
        <w:rPr>
          <w:rFonts w:ascii="Symbol" w:hAnsi="Symbol" w:cs="Symbol"/>
          <w:color w:val="000000"/>
        </w:rPr>
      </w:pPr>
      <w:r w:rsidRPr="00A10340">
        <w:rPr>
          <w:rFonts w:eastAsia="UniversLTStd-LightCn"/>
        </w:rPr>
        <w:t>Never exceed the sling’s load capacity.</w:t>
      </w:r>
    </w:p>
    <w:p w:rsidR="00BC77D2" w:rsidRPr="00A10340" w:rsidRDefault="00BC77D2" w:rsidP="00A10340">
      <w:pPr>
        <w:pStyle w:val="ListParagraph"/>
        <w:rPr>
          <w:rFonts w:ascii="Symbol" w:hAnsi="Symbol" w:cs="Symbol"/>
          <w:color w:val="000000"/>
        </w:rPr>
      </w:pPr>
      <w:r w:rsidRPr="00A10340">
        <w:rPr>
          <w:rFonts w:eastAsia="UniversLTStd-LightCn"/>
        </w:rPr>
        <w:t>Install wire rope clips properly. Use the correct size and number of clips.</w:t>
      </w:r>
    </w:p>
    <w:p w:rsidR="00BC77D2" w:rsidRPr="00A10340" w:rsidRDefault="00BC77D2" w:rsidP="00A10340">
      <w:pPr>
        <w:pStyle w:val="ListParagraph"/>
        <w:rPr>
          <w:rFonts w:ascii="Symbol" w:hAnsi="Symbol" w:cs="Symbol"/>
          <w:color w:val="000000"/>
        </w:rPr>
      </w:pPr>
      <w:r w:rsidRPr="00A10340">
        <w:rPr>
          <w:rFonts w:eastAsia="UniversLTStd-LightCn"/>
        </w:rPr>
        <w:t>Never install U-bolts on the live end of the wire rope. The live end is where the saddle goes, so remember, “never saddle a dead horse.”</w:t>
      </w:r>
    </w:p>
    <w:p w:rsidR="00BC77D2" w:rsidRPr="009C619A" w:rsidRDefault="00BC77D2" w:rsidP="00A10340">
      <w:pPr>
        <w:pStyle w:val="BodyText"/>
        <w:rPr>
          <w:rFonts w:eastAsia="UniversLTStd-LightCn"/>
        </w:rPr>
      </w:pPr>
    </w:p>
    <w:p w:rsidR="00BC77D2" w:rsidRPr="00A10340" w:rsidRDefault="00BC77D2" w:rsidP="00A10340">
      <w:pPr>
        <w:pStyle w:val="BodyText"/>
      </w:pPr>
      <w:r w:rsidRPr="00A10340">
        <w:t>Natural Rope and Synthetic Fiber Slings:</w:t>
      </w:r>
    </w:p>
    <w:p w:rsidR="00BC77D2" w:rsidRPr="009C619A" w:rsidRDefault="00BC77D2" w:rsidP="00A10340">
      <w:pPr>
        <w:pStyle w:val="BodyText"/>
        <w:rPr>
          <w:b/>
          <w:bCs/>
        </w:rPr>
      </w:pPr>
    </w:p>
    <w:p w:rsidR="00BC77D2" w:rsidRPr="00731BFB" w:rsidRDefault="00BC77D2" w:rsidP="00731BFB">
      <w:pPr>
        <w:pStyle w:val="ListParagraph"/>
        <w:rPr>
          <w:rFonts w:ascii="Symbol" w:hAnsi="Symbol" w:cs="Symbol"/>
          <w:color w:val="000000"/>
        </w:rPr>
      </w:pPr>
      <w:r w:rsidRPr="00731BFB">
        <w:rPr>
          <w:rFonts w:eastAsia="UniversLTStd-LightCn"/>
        </w:rPr>
        <w:t>Carefully inspect each sling before use.</w:t>
      </w:r>
    </w:p>
    <w:p w:rsidR="00BC77D2" w:rsidRPr="00731BFB" w:rsidRDefault="00BC77D2" w:rsidP="00731BFB">
      <w:pPr>
        <w:pStyle w:val="ListParagraph"/>
        <w:rPr>
          <w:rFonts w:ascii="Symbol" w:hAnsi="Symbol" w:cs="Symbol"/>
          <w:color w:val="000000"/>
        </w:rPr>
      </w:pPr>
      <w:r w:rsidRPr="00731BFB">
        <w:rPr>
          <w:rFonts w:eastAsia="UniversLTStd-LightCn"/>
        </w:rPr>
        <w:t>If you see abnormal wear, powdered fibers between strands, broken fibers, variations in the size of the strands, variations in the roundness of strands, discoloration or rotting, and/or distortion of hardware in the sling, immediately follow our company’s procedure for taking defective equipment out of service.</w:t>
      </w:r>
    </w:p>
    <w:p w:rsidR="00BC77D2" w:rsidRPr="00731BFB" w:rsidRDefault="00BC77D2" w:rsidP="00731BFB">
      <w:pPr>
        <w:pStyle w:val="ListParagraph"/>
        <w:rPr>
          <w:rFonts w:ascii="Symbol" w:hAnsi="Symbol" w:cs="Symbol"/>
          <w:color w:val="000000"/>
        </w:rPr>
      </w:pPr>
      <w:r w:rsidRPr="00731BFB">
        <w:rPr>
          <w:rFonts w:eastAsia="UniversLTStd-LightCn"/>
        </w:rPr>
        <w:t>Check the manufacturer’s stated load capacities before using the slings. Never exceed the sling’s load capacity.</w:t>
      </w:r>
    </w:p>
    <w:p w:rsidR="00BC77D2" w:rsidRPr="00731BFB" w:rsidRDefault="00BC77D2" w:rsidP="00731BFB">
      <w:pPr>
        <w:pStyle w:val="ListParagraph"/>
        <w:rPr>
          <w:rFonts w:ascii="Symbol" w:hAnsi="Symbol" w:cs="Symbol"/>
          <w:color w:val="000000"/>
        </w:rPr>
      </w:pPr>
      <w:r w:rsidRPr="00731BFB">
        <w:rPr>
          <w:rFonts w:eastAsia="UniversLTStd-LightCn"/>
        </w:rPr>
        <w:t>Ensure that any splices made to rope slings are in complete accordance with the manufacturer’s recommendations.</w:t>
      </w:r>
    </w:p>
    <w:p w:rsidR="00BC77D2" w:rsidRPr="009C619A" w:rsidRDefault="00BC77D2" w:rsidP="00A10340">
      <w:pPr>
        <w:pStyle w:val="BodyText"/>
        <w:rPr>
          <w:rFonts w:eastAsia="UniversLTStd-LightCn"/>
        </w:rPr>
      </w:pPr>
    </w:p>
    <w:p w:rsidR="00BC77D2" w:rsidRPr="00731BFB" w:rsidRDefault="00BC77D2" w:rsidP="00731BFB">
      <w:pPr>
        <w:pStyle w:val="BodyText"/>
      </w:pPr>
      <w:r w:rsidRPr="00731BFB">
        <w:t>Synthetic Webbing:</w:t>
      </w:r>
    </w:p>
    <w:p w:rsidR="00BC77D2" w:rsidRPr="009C619A" w:rsidRDefault="00BC77D2" w:rsidP="00A10340">
      <w:pPr>
        <w:pStyle w:val="BodyText"/>
        <w:rPr>
          <w:i/>
          <w:iCs/>
          <w:u w:val="single"/>
        </w:rPr>
      </w:pPr>
    </w:p>
    <w:p w:rsidR="00BC77D2" w:rsidRPr="00731BFB" w:rsidRDefault="00BC77D2" w:rsidP="00731BFB">
      <w:pPr>
        <w:pStyle w:val="ListParagraph"/>
        <w:rPr>
          <w:rFonts w:ascii="Symbol" w:hAnsi="Symbol" w:cs="Symbol"/>
          <w:color w:val="000000"/>
        </w:rPr>
      </w:pPr>
      <w:r w:rsidRPr="00731BFB">
        <w:rPr>
          <w:rFonts w:eastAsia="UniversLTStd-LightCn"/>
        </w:rPr>
        <w:t>Carefully inspect each sling before use.</w:t>
      </w:r>
    </w:p>
    <w:p w:rsidR="00BC77D2" w:rsidRPr="00731BFB" w:rsidRDefault="00BC77D2" w:rsidP="00731BFB">
      <w:pPr>
        <w:pStyle w:val="ListParagraph"/>
        <w:rPr>
          <w:rFonts w:ascii="Symbol" w:hAnsi="Symbol" w:cs="Symbol"/>
          <w:color w:val="000000"/>
        </w:rPr>
      </w:pPr>
      <w:r w:rsidRPr="00731BFB">
        <w:rPr>
          <w:rFonts w:eastAsia="UniversLTStd-LightCn"/>
        </w:rPr>
        <w:t>If you see acid or caustic burns, melting or charring of any part, snags, punctures, tears or cuts, broken or worn stitches, and/or distortion of fittings, immediately follow our company’s procedure for taking defective equipment</w:t>
      </w:r>
      <w:r w:rsidR="00731BFB">
        <w:rPr>
          <w:rFonts w:eastAsia="UniversLTStd-LightCn"/>
        </w:rPr>
        <w:t xml:space="preserve"> </w:t>
      </w:r>
      <w:r w:rsidRPr="00731BFB">
        <w:rPr>
          <w:rFonts w:eastAsia="UniversLTStd-LightCn"/>
        </w:rPr>
        <w:t>out of service.</w:t>
      </w:r>
    </w:p>
    <w:p w:rsidR="00BC77D2" w:rsidRPr="00731BFB" w:rsidRDefault="00BC77D2" w:rsidP="00731BFB">
      <w:pPr>
        <w:pStyle w:val="ListParagraph"/>
        <w:rPr>
          <w:rFonts w:ascii="Symbol" w:hAnsi="Symbol" w:cs="Symbol"/>
          <w:color w:val="000000"/>
        </w:rPr>
      </w:pPr>
      <w:r w:rsidRPr="00731BFB">
        <w:rPr>
          <w:rFonts w:eastAsia="UniversLTStd-LightCn"/>
        </w:rPr>
        <w:t>Check for marks or codes on each sling that state the name of the manufacturer, its trademark, the rated capacity for the type of hitch, and the type of material. If this information is not shown, immediately follow our company’s procedure for taking defective equipment out of service.</w:t>
      </w:r>
    </w:p>
    <w:p w:rsidR="00BC77D2" w:rsidRDefault="00BC77D2" w:rsidP="00A10340">
      <w:pPr>
        <w:pStyle w:val="BodyText"/>
        <w:rPr>
          <w:rFonts w:eastAsia="UniversLTStd-LightCn"/>
        </w:rPr>
      </w:pPr>
    </w:p>
    <w:p w:rsidR="00BC77D2" w:rsidRPr="00731BFB" w:rsidRDefault="00BC77D2" w:rsidP="00731BFB">
      <w:pPr>
        <w:pStyle w:val="BodyText"/>
        <w:rPr>
          <w:rFonts w:eastAsia="UniversLTStd-LightCn"/>
        </w:rPr>
      </w:pPr>
      <w:r w:rsidRPr="00731BFB">
        <w:rPr>
          <w:rFonts w:eastAsia="UniversLTStd-LightCn"/>
        </w:rPr>
        <w:t>Sling Angles:</w:t>
      </w:r>
    </w:p>
    <w:p w:rsidR="00BC77D2" w:rsidRDefault="00BC77D2" w:rsidP="00A10340">
      <w:pPr>
        <w:pStyle w:val="BodyText"/>
        <w:rPr>
          <w:rFonts w:eastAsia="UniversLTStd-LightCn"/>
        </w:rPr>
      </w:pPr>
    </w:p>
    <w:p w:rsidR="00731BFB" w:rsidRPr="00731BFB" w:rsidRDefault="00BC77D2" w:rsidP="00731BFB">
      <w:pPr>
        <w:pStyle w:val="ListParagraph"/>
        <w:rPr>
          <w:rFonts w:ascii="Symbol" w:hAnsi="Symbol" w:cs="Symbol"/>
          <w:color w:val="000000"/>
        </w:rPr>
      </w:pPr>
      <w:r w:rsidRPr="00731BFB">
        <w:rPr>
          <w:rFonts w:eastAsia="UniversLTStd-LightCn"/>
        </w:rPr>
        <w:t>Verify that each sling can support the load based on the projected</w:t>
      </w:r>
      <w:r w:rsidR="00731BFB">
        <w:rPr>
          <w:rFonts w:eastAsia="UniversLTStd-LightCn"/>
        </w:rPr>
        <w:t xml:space="preserve"> </w:t>
      </w:r>
      <w:r w:rsidRPr="00731BFB">
        <w:rPr>
          <w:rFonts w:eastAsia="UniversLTStd-LightCn"/>
        </w:rPr>
        <w:t>horizontal angle of the sling during the lift.</w:t>
      </w:r>
    </w:p>
    <w:p w:rsidR="00BC77D2" w:rsidRPr="00731BFB" w:rsidRDefault="00BC77D2" w:rsidP="00731BFB">
      <w:pPr>
        <w:pStyle w:val="ListParagraph"/>
        <w:rPr>
          <w:rFonts w:ascii="Symbol" w:hAnsi="Symbol" w:cs="Symbol"/>
          <w:color w:val="000000"/>
        </w:rPr>
      </w:pPr>
      <w:r w:rsidRPr="00731BFB">
        <w:rPr>
          <w:rFonts w:eastAsia="UniversLTStd-LightCn"/>
        </w:rPr>
        <w:t>Determine the sling tension before the lift to ensure that it can support the load.</w:t>
      </w:r>
    </w:p>
    <w:p w:rsidR="00BC77D2" w:rsidRDefault="00BC77D2" w:rsidP="00A10340">
      <w:pPr>
        <w:pStyle w:val="BodyText"/>
        <w:rPr>
          <w:b/>
          <w:bCs/>
        </w:rPr>
      </w:pPr>
    </w:p>
    <w:p w:rsidR="00BC77D2" w:rsidRPr="00731BFB" w:rsidRDefault="00BC77D2" w:rsidP="00731BFB">
      <w:pPr>
        <w:pStyle w:val="BodyText"/>
      </w:pPr>
      <w:r w:rsidRPr="00731BFB">
        <w:t>Materials Storage:</w:t>
      </w:r>
    </w:p>
    <w:p w:rsidR="00BC77D2" w:rsidRPr="00B873B4" w:rsidRDefault="00BC77D2" w:rsidP="00A10340">
      <w:pPr>
        <w:pStyle w:val="BodyText"/>
        <w:rPr>
          <w:b/>
          <w:bCs/>
        </w:rPr>
      </w:pPr>
    </w:p>
    <w:p w:rsidR="00015E89" w:rsidRPr="00A65EF5" w:rsidRDefault="00BC77D2" w:rsidP="00A65EF5">
      <w:pPr>
        <w:pStyle w:val="ListParagraph"/>
        <w:rPr>
          <w:rFonts w:ascii="Symbol" w:hAnsi="Symbol" w:cs="Symbol"/>
          <w:color w:val="000000"/>
        </w:rPr>
      </w:pPr>
      <w:r w:rsidRPr="00A65EF5">
        <w:rPr>
          <w:rFonts w:eastAsia="UniversLTStd-LightCn"/>
        </w:rPr>
        <w:t>Make sure that all materials stored in tiers are secured to prevent sliding,</w:t>
      </w:r>
      <w:r w:rsidR="00731BFB" w:rsidRPr="00A65EF5">
        <w:rPr>
          <w:rFonts w:eastAsia="UniversLTStd-LightCn"/>
        </w:rPr>
        <w:t xml:space="preserve"> </w:t>
      </w:r>
      <w:r w:rsidRPr="00A65EF5">
        <w:rPr>
          <w:rFonts w:eastAsia="UniversLTStd-LightCn"/>
        </w:rPr>
        <w:t>falling or collapse.</w:t>
      </w:r>
      <w:r w:rsidR="00015E89" w:rsidRPr="00A65EF5">
        <w:rPr>
          <w:rFonts w:eastAsia="UniversLTStd-LightCn"/>
        </w:rPr>
        <w:br w:type="page"/>
      </w:r>
    </w:p>
    <w:p w:rsidR="00731BFB" w:rsidRDefault="00731BFB" w:rsidP="00015E89">
      <w:pPr>
        <w:rPr>
          <w:rFonts w:ascii="Symbol" w:hAnsi="Symbol" w:cs="Symbol"/>
          <w:color w:val="000000"/>
        </w:rPr>
      </w:pPr>
    </w:p>
    <w:p w:rsidR="00015E89" w:rsidRPr="00015E89" w:rsidRDefault="00015E89" w:rsidP="00015E89">
      <w:pPr>
        <w:rPr>
          <w:rFonts w:ascii="Symbol" w:hAnsi="Symbol" w:cs="Symbol"/>
          <w:color w:val="000000"/>
        </w:rPr>
      </w:pPr>
    </w:p>
    <w:p w:rsidR="00BC77D2" w:rsidRPr="00731BFB" w:rsidRDefault="00BC77D2" w:rsidP="00731BFB">
      <w:pPr>
        <w:pStyle w:val="ListParagraph"/>
        <w:rPr>
          <w:rFonts w:ascii="Symbol" w:hAnsi="Symbol" w:cs="Symbol"/>
          <w:color w:val="000000"/>
        </w:rPr>
      </w:pPr>
      <w:r w:rsidRPr="00731BFB">
        <w:rPr>
          <w:rFonts w:eastAsia="UniversLTStd-LightCn"/>
        </w:rPr>
        <w:t>Never store materials in passageways or aisles, or where they could obstruct exits.</w:t>
      </w:r>
    </w:p>
    <w:p w:rsidR="00BC77D2" w:rsidRPr="00731BFB" w:rsidRDefault="00BC77D2" w:rsidP="00731BFB">
      <w:pPr>
        <w:pStyle w:val="ListParagraph"/>
        <w:rPr>
          <w:rFonts w:ascii="Symbol" w:hAnsi="Symbol" w:cs="Symbol"/>
          <w:color w:val="000000"/>
        </w:rPr>
      </w:pPr>
      <w:r w:rsidRPr="00731BFB">
        <w:rPr>
          <w:rFonts w:eastAsia="UniversLTStd-LightCn"/>
        </w:rPr>
        <w:t>Don’t stack materials so high that they could fall.</w:t>
      </w:r>
    </w:p>
    <w:p w:rsidR="00BC77D2" w:rsidRPr="00731BFB" w:rsidRDefault="00BC77D2" w:rsidP="00731BFB">
      <w:pPr>
        <w:pStyle w:val="ListParagraph"/>
        <w:rPr>
          <w:rFonts w:ascii="Symbol" w:hAnsi="Symbol" w:cs="Symbol"/>
          <w:color w:val="000000"/>
        </w:rPr>
      </w:pPr>
      <w:r w:rsidRPr="00731BFB">
        <w:rPr>
          <w:rFonts w:eastAsia="UniversLTStd-LightCn"/>
        </w:rPr>
        <w:t>Ensure that pipe that is not on a rack is stacked and blocked, so it won’t spread.</w:t>
      </w:r>
    </w:p>
    <w:p w:rsidR="00BC77D2" w:rsidRPr="00731BFB" w:rsidRDefault="00BC77D2" w:rsidP="00731BFB">
      <w:pPr>
        <w:pStyle w:val="ListParagraph"/>
        <w:rPr>
          <w:rFonts w:ascii="Symbol" w:hAnsi="Symbol" w:cs="Symbol"/>
          <w:color w:val="000000"/>
        </w:rPr>
      </w:pPr>
      <w:r w:rsidRPr="00731BFB">
        <w:rPr>
          <w:rFonts w:eastAsia="UniversLTStd-LightCn"/>
        </w:rPr>
        <w:t>Never place materials within 6 feet of any hoist areas or floor opening, or within 10 feet of an unfinished exterior wall inside unfinished buildings.</w:t>
      </w:r>
    </w:p>
    <w:p w:rsidR="00BC77D2" w:rsidRPr="00731BFB" w:rsidRDefault="00BC77D2" w:rsidP="00731BFB">
      <w:pPr>
        <w:pStyle w:val="ListParagraph"/>
        <w:rPr>
          <w:rFonts w:ascii="Symbol" w:hAnsi="Symbol" w:cs="Symbol"/>
          <w:color w:val="000000"/>
        </w:rPr>
      </w:pPr>
      <w:r w:rsidRPr="00731BFB">
        <w:rPr>
          <w:rFonts w:eastAsia="UniversLTStd-LightCn"/>
        </w:rPr>
        <w:t>Store materials safely based on their flammability and/or combustibility characteristics.</w:t>
      </w:r>
    </w:p>
    <w:p w:rsidR="00731BFB" w:rsidRDefault="00731BFB" w:rsidP="00A10340">
      <w:pPr>
        <w:pStyle w:val="BodyText"/>
      </w:pPr>
    </w:p>
    <w:p w:rsidR="00BC77D2" w:rsidRPr="00731BFB" w:rsidRDefault="00BC77D2" w:rsidP="00731BFB">
      <w:pPr>
        <w:pStyle w:val="BodyText"/>
      </w:pPr>
      <w:r w:rsidRPr="00731BFB">
        <w:t>Manual Material Handling:</w:t>
      </w:r>
    </w:p>
    <w:p w:rsidR="00BC77D2" w:rsidRPr="007D6A62" w:rsidRDefault="00BC77D2" w:rsidP="00A10340">
      <w:pPr>
        <w:pStyle w:val="BodyText"/>
        <w:rPr>
          <w:b/>
          <w:bCs/>
        </w:rPr>
      </w:pPr>
    </w:p>
    <w:p w:rsidR="00BC77D2" w:rsidRPr="00731BFB" w:rsidRDefault="00BC77D2" w:rsidP="00731BFB">
      <w:pPr>
        <w:pStyle w:val="ListParagraph"/>
        <w:rPr>
          <w:rFonts w:ascii="Symbol" w:hAnsi="Symbol" w:cs="Symbol"/>
          <w:color w:val="000000"/>
        </w:rPr>
      </w:pPr>
      <w:r w:rsidRPr="00731BFB">
        <w:rPr>
          <w:rFonts w:eastAsia="UniversLTStd-LightCn"/>
        </w:rPr>
        <w:t>Have materials delivered as close to your work area as possible.</w:t>
      </w:r>
    </w:p>
    <w:p w:rsidR="00BC77D2" w:rsidRPr="00731BFB" w:rsidRDefault="00BC77D2" w:rsidP="00731BFB">
      <w:pPr>
        <w:pStyle w:val="ListParagraph"/>
        <w:rPr>
          <w:rFonts w:ascii="Symbol" w:hAnsi="Symbol" w:cs="Symbol"/>
          <w:color w:val="000000"/>
        </w:rPr>
      </w:pPr>
      <w:r w:rsidRPr="00731BFB">
        <w:rPr>
          <w:rFonts w:eastAsia="UniversLTStd-LightCn"/>
        </w:rPr>
        <w:t>Have the materials staged at waist level to reduce bending.</w:t>
      </w:r>
    </w:p>
    <w:p w:rsidR="00BC77D2" w:rsidRPr="00731BFB" w:rsidRDefault="00BC77D2" w:rsidP="00731BFB">
      <w:pPr>
        <w:pStyle w:val="ListParagraph"/>
        <w:rPr>
          <w:rFonts w:ascii="Symbol" w:hAnsi="Symbol" w:cs="Symbol"/>
          <w:color w:val="000000"/>
        </w:rPr>
      </w:pPr>
      <w:r w:rsidRPr="00731BFB">
        <w:rPr>
          <w:rFonts w:eastAsia="UniversLTStd-LightCn"/>
        </w:rPr>
        <w:t>Use material moving equipment whenever possible.</w:t>
      </w:r>
    </w:p>
    <w:p w:rsidR="00BC77D2" w:rsidRPr="00731BFB" w:rsidRDefault="00BC77D2" w:rsidP="00731BFB">
      <w:pPr>
        <w:pStyle w:val="ListParagraph"/>
        <w:rPr>
          <w:rFonts w:ascii="Symbol" w:hAnsi="Symbol" w:cs="Symbol"/>
          <w:color w:val="000000"/>
        </w:rPr>
      </w:pPr>
      <w:r w:rsidRPr="00731BFB">
        <w:rPr>
          <w:rFonts w:eastAsia="UniversLTStd-LightCn"/>
        </w:rPr>
        <w:t>Use proper lifting techniques when you must lift something.</w:t>
      </w:r>
    </w:p>
    <w:p w:rsidR="00BC77D2" w:rsidRPr="007D6A62" w:rsidRDefault="00BC77D2" w:rsidP="00A10340">
      <w:pPr>
        <w:pStyle w:val="BodyText"/>
        <w:rPr>
          <w:rFonts w:eastAsia="UniversLTStd-LightCn"/>
        </w:rPr>
      </w:pPr>
    </w:p>
    <w:p w:rsidR="00BC77D2" w:rsidRPr="00731BFB" w:rsidRDefault="00BC77D2" w:rsidP="00731BFB">
      <w:pPr>
        <w:pStyle w:val="BodyText"/>
      </w:pPr>
      <w:r w:rsidRPr="00731BFB">
        <w:t>Manual Lifting Techniques:</w:t>
      </w:r>
    </w:p>
    <w:p w:rsidR="00BC77D2" w:rsidRPr="007D6A62" w:rsidRDefault="00BC77D2" w:rsidP="00A10340">
      <w:pPr>
        <w:pStyle w:val="BodyText"/>
        <w:rPr>
          <w:i/>
          <w:iCs/>
          <w:u w:val="single"/>
        </w:rPr>
      </w:pPr>
    </w:p>
    <w:p w:rsidR="00BC77D2" w:rsidRPr="00731BFB" w:rsidRDefault="00BC77D2" w:rsidP="00731BFB">
      <w:pPr>
        <w:pStyle w:val="ListParagraph"/>
        <w:rPr>
          <w:rFonts w:ascii="Symbol" w:hAnsi="Symbol" w:cs="Symbol"/>
          <w:color w:val="000000"/>
        </w:rPr>
      </w:pPr>
      <w:r w:rsidRPr="00731BFB">
        <w:rPr>
          <w:rFonts w:eastAsia="UniversLTStd-LightCn"/>
        </w:rPr>
        <w:t>Start by getting your body as close to the object as possible.</w:t>
      </w:r>
    </w:p>
    <w:p w:rsidR="00731BFB" w:rsidRPr="00731BFB" w:rsidRDefault="00BC77D2" w:rsidP="00731BFB">
      <w:pPr>
        <w:pStyle w:val="ListParagraph"/>
        <w:rPr>
          <w:rFonts w:ascii="Symbol" w:hAnsi="Symbol" w:cs="Symbol"/>
          <w:color w:val="000000"/>
        </w:rPr>
      </w:pPr>
      <w:r w:rsidRPr="00731BFB">
        <w:rPr>
          <w:rFonts w:eastAsia="UniversLTStd-LightCn"/>
        </w:rPr>
        <w:t>Position your feet and get a good grip on the object.</w:t>
      </w:r>
    </w:p>
    <w:p w:rsidR="00731BFB" w:rsidRPr="00731BFB" w:rsidRDefault="00BC77D2" w:rsidP="00731BFB">
      <w:pPr>
        <w:pStyle w:val="ListParagraph"/>
        <w:rPr>
          <w:rFonts w:ascii="Symbol" w:hAnsi="Symbol" w:cs="Symbol"/>
          <w:color w:val="000000"/>
        </w:rPr>
      </w:pPr>
      <w:r w:rsidRPr="00731BFB">
        <w:rPr>
          <w:rFonts w:eastAsia="UniversLTStd-LightCn"/>
        </w:rPr>
        <w:t>Keep your butt down and your head up to retain the natural curves of your back.</w:t>
      </w:r>
    </w:p>
    <w:p w:rsidR="00731BFB" w:rsidRPr="00731BFB" w:rsidRDefault="00BC77D2" w:rsidP="00731BFB">
      <w:pPr>
        <w:pStyle w:val="ListParagraph"/>
        <w:rPr>
          <w:rFonts w:ascii="Symbol" w:hAnsi="Symbol" w:cs="Symbol"/>
          <w:color w:val="000000"/>
        </w:rPr>
      </w:pPr>
      <w:r w:rsidRPr="00731BFB">
        <w:rPr>
          <w:rFonts w:eastAsia="UniversLTStd-LightCn"/>
        </w:rPr>
        <w:t>Lift straight up with a slow, steady movement, letting your legs do the work.</w:t>
      </w:r>
    </w:p>
    <w:p w:rsidR="00731BFB" w:rsidRPr="00731BFB" w:rsidRDefault="00BC77D2" w:rsidP="00731BFB">
      <w:pPr>
        <w:pStyle w:val="ListParagraph"/>
        <w:rPr>
          <w:rFonts w:ascii="Symbol" w:hAnsi="Symbol" w:cs="Symbol"/>
          <w:color w:val="000000"/>
        </w:rPr>
      </w:pPr>
      <w:r w:rsidRPr="00731BFB">
        <w:rPr>
          <w:rFonts w:eastAsia="UniversLTStd-LightCn"/>
        </w:rPr>
        <w:t>Never twist or turn your torso with your feet planted.</w:t>
      </w:r>
    </w:p>
    <w:p w:rsidR="00731BFB" w:rsidRPr="00731BFB" w:rsidRDefault="00BC77D2" w:rsidP="00731BFB">
      <w:pPr>
        <w:pStyle w:val="ListParagraph"/>
        <w:rPr>
          <w:rFonts w:ascii="Symbol" w:hAnsi="Symbol" w:cs="Symbol"/>
          <w:color w:val="000000"/>
        </w:rPr>
      </w:pPr>
      <w:r w:rsidRPr="00731BFB">
        <w:rPr>
          <w:rFonts w:eastAsia="UniversLTStd-LightCn"/>
        </w:rPr>
        <w:t>When you turn, move your feet and body without twisting.</w:t>
      </w:r>
    </w:p>
    <w:p w:rsidR="00BC77D2" w:rsidRPr="00731BFB" w:rsidRDefault="00BC77D2" w:rsidP="00731BFB">
      <w:pPr>
        <w:pStyle w:val="ListParagraph"/>
        <w:rPr>
          <w:rFonts w:ascii="Symbol" w:hAnsi="Symbol" w:cs="Symbol"/>
          <w:color w:val="000000"/>
        </w:rPr>
      </w:pPr>
      <w:r w:rsidRPr="00731BFB">
        <w:rPr>
          <w:rFonts w:eastAsia="UniversLTStd-LightCn"/>
        </w:rPr>
        <w:t>When placing an object, reverse the order, remembering to keep your butt</w:t>
      </w:r>
      <w:r w:rsidR="00731BFB">
        <w:rPr>
          <w:rFonts w:eastAsia="UniversLTStd-LightCn"/>
        </w:rPr>
        <w:t xml:space="preserve"> </w:t>
      </w:r>
      <w:r w:rsidRPr="00731BFB">
        <w:rPr>
          <w:rFonts w:eastAsia="UniversLTStd-LightCn"/>
        </w:rPr>
        <w:t>down and your head up.</w:t>
      </w:r>
    </w:p>
    <w:p w:rsidR="00BC77D2" w:rsidRPr="00731BFB" w:rsidRDefault="00BC77D2" w:rsidP="00731BFB">
      <w:pPr>
        <w:pStyle w:val="BodyText"/>
        <w:rPr>
          <w:rFonts w:eastAsia="UniversLTStd-LightCn"/>
        </w:rPr>
      </w:pPr>
    </w:p>
    <w:p w:rsidR="00BC77D2" w:rsidRPr="00731BFB" w:rsidRDefault="00BC77D2" w:rsidP="00731BFB">
      <w:pPr>
        <w:pStyle w:val="Heading2"/>
        <w:rPr>
          <w:rFonts w:eastAsia="UniversLTStd-LightCn"/>
        </w:rPr>
      </w:pPr>
      <w:r w:rsidRPr="00731BFB">
        <w:rPr>
          <w:rFonts w:eastAsia="UniversLTStd-LightCn"/>
        </w:rPr>
        <w:t>Signs, Signals &amp; Barricades</w:t>
      </w:r>
    </w:p>
    <w:p w:rsidR="00BC77D2" w:rsidRPr="00731BFB" w:rsidRDefault="00BC77D2" w:rsidP="00731BFB">
      <w:pPr>
        <w:pStyle w:val="BodyText"/>
        <w:rPr>
          <w:rFonts w:eastAsia="UniversLTStd-LightCn"/>
        </w:rPr>
      </w:pPr>
    </w:p>
    <w:p w:rsidR="00BC77D2" w:rsidRPr="00731BFB" w:rsidRDefault="00BC77D2" w:rsidP="00731BFB">
      <w:pPr>
        <w:pStyle w:val="BodyText"/>
      </w:pPr>
      <w:r w:rsidRPr="00731BFB">
        <w:t>General:</w:t>
      </w:r>
    </w:p>
    <w:p w:rsidR="00BC77D2" w:rsidRPr="00731BFB" w:rsidRDefault="00BC77D2" w:rsidP="00731BFB">
      <w:pPr>
        <w:pStyle w:val="BodyText"/>
      </w:pPr>
    </w:p>
    <w:p w:rsidR="00BC77D2" w:rsidRPr="00497988" w:rsidRDefault="00BC77D2" w:rsidP="00C56790">
      <w:pPr>
        <w:pStyle w:val="ListParagraph"/>
        <w:rPr>
          <w:rFonts w:ascii="Symbol" w:hAnsi="Symbol" w:cs="Symbol"/>
          <w:color w:val="000000"/>
        </w:rPr>
      </w:pPr>
      <w:r w:rsidRPr="00C56790">
        <w:rPr>
          <w:rFonts w:eastAsia="UniversLTStd-LightCn"/>
        </w:rPr>
        <w:t>Constantly look for warning signs, signals and barricades while working.</w:t>
      </w:r>
    </w:p>
    <w:p w:rsidR="00497988" w:rsidRPr="00497988" w:rsidRDefault="00BC77D2" w:rsidP="00497988">
      <w:pPr>
        <w:pStyle w:val="ListParagraph"/>
        <w:rPr>
          <w:rFonts w:ascii="Symbol" w:hAnsi="Symbol" w:cs="Symbol"/>
          <w:color w:val="000000"/>
        </w:rPr>
      </w:pPr>
      <w:r w:rsidRPr="00497988">
        <w:rPr>
          <w:rFonts w:eastAsia="UniversLTStd-LightCn"/>
        </w:rPr>
        <w:t>Obey the signs and signals and avoid barricades, remembering that all are there for your protection.</w:t>
      </w:r>
    </w:p>
    <w:p w:rsidR="00497988" w:rsidRPr="00497988" w:rsidRDefault="00BC77D2" w:rsidP="00497988">
      <w:pPr>
        <w:pStyle w:val="ListParagraph"/>
        <w:rPr>
          <w:rFonts w:ascii="Symbol" w:hAnsi="Symbol" w:cs="Symbol"/>
          <w:color w:val="000000"/>
        </w:rPr>
      </w:pPr>
      <w:r w:rsidRPr="00497988">
        <w:rPr>
          <w:rFonts w:eastAsia="UniversLTStd-LightCn"/>
        </w:rPr>
        <w:t>If you are responsible for installing signs, signals or barricades, ensure they are clearly visible and legible.</w:t>
      </w:r>
    </w:p>
    <w:p w:rsidR="00A65EF5" w:rsidRPr="00A65EF5" w:rsidRDefault="00BC77D2" w:rsidP="00A65EF5">
      <w:pPr>
        <w:pStyle w:val="ListParagraph"/>
        <w:rPr>
          <w:rFonts w:ascii="Symbol" w:hAnsi="Symbol" w:cs="Symbol"/>
          <w:color w:val="000000"/>
        </w:rPr>
      </w:pPr>
      <w:r w:rsidRPr="00497988">
        <w:rPr>
          <w:rFonts w:eastAsia="UniversLTStd-LightCn"/>
        </w:rPr>
        <w:t>Always remember that:</w:t>
      </w:r>
    </w:p>
    <w:p w:rsidR="00015E89" w:rsidRPr="00A65EF5" w:rsidRDefault="00BC77D2" w:rsidP="00A65EF5">
      <w:pPr>
        <w:pStyle w:val="ListParagraph"/>
        <w:numPr>
          <w:ilvl w:val="1"/>
          <w:numId w:val="3"/>
        </w:numPr>
        <w:rPr>
          <w:rFonts w:ascii="Symbol" w:hAnsi="Symbol" w:cs="Symbol"/>
          <w:color w:val="000000"/>
        </w:rPr>
      </w:pPr>
      <w:r w:rsidRPr="00731BFB">
        <w:t xml:space="preserve">Danger signs </w:t>
      </w:r>
      <w:r w:rsidRPr="00A65EF5">
        <w:rPr>
          <w:rFonts w:eastAsia="UniversLTStd-LightCn"/>
        </w:rPr>
        <w:t>refer to immediate/imminent hazards.</w:t>
      </w:r>
      <w:r w:rsidR="00015E89" w:rsidRPr="00A65EF5">
        <w:rPr>
          <w:rFonts w:eastAsia="UniversLTStd-LightCn"/>
        </w:rPr>
        <w:br w:type="page"/>
      </w:r>
    </w:p>
    <w:p w:rsidR="00497988" w:rsidRDefault="00497988" w:rsidP="00015E89">
      <w:pPr>
        <w:rPr>
          <w:rFonts w:ascii="Symbol" w:hAnsi="Symbol" w:cs="Symbol"/>
          <w:color w:val="000000"/>
        </w:rPr>
      </w:pPr>
    </w:p>
    <w:p w:rsidR="00015E89" w:rsidRPr="00015E89" w:rsidRDefault="00015E89" w:rsidP="00015E89">
      <w:pPr>
        <w:rPr>
          <w:rFonts w:ascii="Symbol" w:hAnsi="Symbol" w:cs="Symbol"/>
          <w:color w:val="000000"/>
        </w:rPr>
      </w:pPr>
    </w:p>
    <w:p w:rsidR="00497988" w:rsidRPr="00497988" w:rsidRDefault="00BC77D2" w:rsidP="00497988">
      <w:pPr>
        <w:pStyle w:val="ListParagraph"/>
        <w:numPr>
          <w:ilvl w:val="1"/>
          <w:numId w:val="3"/>
        </w:numPr>
        <w:rPr>
          <w:rFonts w:ascii="Symbol" w:hAnsi="Symbol" w:cs="Symbol"/>
          <w:color w:val="000000"/>
        </w:rPr>
      </w:pPr>
      <w:r w:rsidRPr="00731BFB">
        <w:t xml:space="preserve">Caution signs </w:t>
      </w:r>
      <w:r w:rsidRPr="00497988">
        <w:rPr>
          <w:rFonts w:eastAsia="UniversLTStd-LightCn"/>
        </w:rPr>
        <w:t>refer to potential hazards or caution you against unsafe work practices.</w:t>
      </w:r>
    </w:p>
    <w:p w:rsidR="00497988" w:rsidRPr="00497988" w:rsidRDefault="00BC77D2" w:rsidP="00497988">
      <w:pPr>
        <w:pStyle w:val="ListParagraph"/>
        <w:numPr>
          <w:ilvl w:val="1"/>
          <w:numId w:val="3"/>
        </w:numPr>
        <w:rPr>
          <w:rFonts w:ascii="Symbol" w:hAnsi="Symbol" w:cs="Symbol"/>
          <w:color w:val="000000"/>
        </w:rPr>
      </w:pPr>
      <w:r w:rsidRPr="00731BFB">
        <w:t xml:space="preserve">Safety instruction signs </w:t>
      </w:r>
      <w:r w:rsidRPr="00497988">
        <w:rPr>
          <w:rFonts w:eastAsia="UniversLTStd-LightCn"/>
        </w:rPr>
        <w:t>are there for injury/incident prevention. They are usually placed around jobsites in strategic locations.</w:t>
      </w:r>
    </w:p>
    <w:p w:rsidR="005B08C9" w:rsidRPr="005B08C9" w:rsidRDefault="00BC77D2" w:rsidP="005B08C9">
      <w:pPr>
        <w:pStyle w:val="ListParagraph"/>
        <w:numPr>
          <w:ilvl w:val="1"/>
          <w:numId w:val="3"/>
        </w:numPr>
        <w:rPr>
          <w:rFonts w:ascii="Symbol" w:hAnsi="Symbol" w:cs="Symbol"/>
          <w:color w:val="000000"/>
        </w:rPr>
      </w:pPr>
      <w:r w:rsidRPr="00731BFB">
        <w:t xml:space="preserve">Notice signs </w:t>
      </w:r>
      <w:r w:rsidRPr="00497988">
        <w:rPr>
          <w:rFonts w:eastAsia="UniversLTStd-LightCn"/>
        </w:rPr>
        <w:t>are used for instructional purposes and are also placed around jobsites in strategic locations.</w:t>
      </w:r>
    </w:p>
    <w:p w:rsidR="00945416" w:rsidRPr="00015E89" w:rsidRDefault="00BC77D2" w:rsidP="005B08C9">
      <w:pPr>
        <w:pStyle w:val="ListParagraph"/>
        <w:numPr>
          <w:ilvl w:val="1"/>
          <w:numId w:val="3"/>
        </w:numPr>
        <w:rPr>
          <w:rFonts w:ascii="Symbol" w:hAnsi="Symbol" w:cs="Symbol"/>
          <w:color w:val="000000"/>
        </w:rPr>
      </w:pPr>
      <w:r w:rsidRPr="00731BFB">
        <w:t xml:space="preserve">Accident prevention tags </w:t>
      </w:r>
      <w:r w:rsidRPr="005B08C9">
        <w:rPr>
          <w:rFonts w:eastAsia="UniversLTStd-LightCn"/>
        </w:rPr>
        <w:t>are temporary warning tags usually placed on defective tools or equipment or used to tagout sources of uncontrolled energy that cannot be locked out.</w:t>
      </w:r>
    </w:p>
    <w:p w:rsidR="00015E89" w:rsidRPr="00015E89" w:rsidRDefault="00015E89" w:rsidP="00015E89">
      <w:pPr>
        <w:rPr>
          <w:rFonts w:ascii="Symbol" w:hAnsi="Symbol" w:cs="Symbol"/>
          <w:color w:val="000000"/>
        </w:rPr>
      </w:pPr>
    </w:p>
    <w:p w:rsidR="00BC77D2" w:rsidRPr="00497988" w:rsidRDefault="00BC77D2" w:rsidP="00497988">
      <w:pPr>
        <w:pStyle w:val="Heading2"/>
        <w:rPr>
          <w:rFonts w:eastAsia="UniversLTStd-LightCn"/>
        </w:rPr>
      </w:pPr>
      <w:bookmarkStart w:id="10" w:name="_Hlk37741716"/>
      <w:r w:rsidRPr="00497988">
        <w:rPr>
          <w:rFonts w:eastAsia="UniversLTStd-LightCn"/>
        </w:rPr>
        <w:t>Vehicle Safety</w:t>
      </w:r>
    </w:p>
    <w:bookmarkEnd w:id="10"/>
    <w:p w:rsidR="00BC77D2" w:rsidRDefault="00BC77D2" w:rsidP="00497988">
      <w:pPr>
        <w:pStyle w:val="BodyText"/>
        <w:rPr>
          <w:rFonts w:eastAsia="UniversLTStd-LightCn"/>
        </w:rPr>
      </w:pPr>
    </w:p>
    <w:p w:rsidR="00BC77D2" w:rsidRPr="00497988" w:rsidRDefault="00BC77D2" w:rsidP="00497988">
      <w:pPr>
        <w:pStyle w:val="BodyText"/>
      </w:pPr>
      <w:r w:rsidRPr="00497988">
        <w:t>General:</w:t>
      </w:r>
    </w:p>
    <w:p w:rsidR="00BC77D2" w:rsidRPr="009E1C0C" w:rsidRDefault="00BC77D2" w:rsidP="00497988">
      <w:pPr>
        <w:pStyle w:val="BodyText"/>
        <w:rPr>
          <w:i/>
          <w:iCs/>
          <w:u w:val="single"/>
        </w:rPr>
      </w:pPr>
    </w:p>
    <w:p w:rsidR="003E63F6" w:rsidRPr="003E63F6" w:rsidRDefault="00BC77D2" w:rsidP="003E63F6">
      <w:pPr>
        <w:pStyle w:val="ListParagraph"/>
        <w:rPr>
          <w:rFonts w:ascii="Symbol" w:hAnsi="Symbol" w:cs="Symbol"/>
          <w:color w:val="000000"/>
        </w:rPr>
      </w:pPr>
      <w:r w:rsidRPr="00497988">
        <w:rPr>
          <w:rFonts w:eastAsia="UniversLTStd-LightCn"/>
        </w:rPr>
        <w:t>Vehicle safety in the mechanical service industry addresses:</w:t>
      </w:r>
    </w:p>
    <w:p w:rsidR="003E63F6" w:rsidRPr="003E63F6" w:rsidRDefault="00BC77D2" w:rsidP="00692CA3">
      <w:pPr>
        <w:pStyle w:val="ListParagraph"/>
        <w:numPr>
          <w:ilvl w:val="1"/>
          <w:numId w:val="3"/>
        </w:numPr>
        <w:rPr>
          <w:rFonts w:ascii="Symbol" w:hAnsi="Symbol" w:cs="Symbol"/>
          <w:color w:val="000000"/>
        </w:rPr>
      </w:pPr>
      <w:r w:rsidRPr="003E63F6">
        <w:rPr>
          <w:rFonts w:eastAsia="UniversLTStd-LightCn"/>
        </w:rPr>
        <w:t>Vehicle inspections;</w:t>
      </w:r>
    </w:p>
    <w:p w:rsidR="003E63F6" w:rsidRPr="003E63F6" w:rsidRDefault="00BC77D2" w:rsidP="00692CA3">
      <w:pPr>
        <w:pStyle w:val="ListParagraph"/>
        <w:numPr>
          <w:ilvl w:val="1"/>
          <w:numId w:val="3"/>
        </w:numPr>
        <w:rPr>
          <w:rFonts w:ascii="Symbol" w:hAnsi="Symbol" w:cs="Symbol"/>
          <w:color w:val="000000"/>
        </w:rPr>
      </w:pPr>
      <w:r w:rsidRPr="003E63F6">
        <w:rPr>
          <w:rFonts w:eastAsia="UniversLTStd-LightCn"/>
        </w:rPr>
        <w:t>Defensive driving;</w:t>
      </w:r>
    </w:p>
    <w:p w:rsidR="00692CA3" w:rsidRPr="00692CA3" w:rsidRDefault="00BC77D2" w:rsidP="00692CA3">
      <w:pPr>
        <w:pStyle w:val="ListParagraph"/>
        <w:numPr>
          <w:ilvl w:val="1"/>
          <w:numId w:val="3"/>
        </w:numPr>
        <w:rPr>
          <w:rFonts w:ascii="Symbol" w:hAnsi="Symbol" w:cs="Symbol"/>
          <w:color w:val="000000"/>
        </w:rPr>
      </w:pPr>
      <w:r w:rsidRPr="003E63F6">
        <w:rPr>
          <w:rFonts w:eastAsia="UniversLTStd-LightCn"/>
        </w:rPr>
        <w:t>Seat belt use;</w:t>
      </w:r>
    </w:p>
    <w:p w:rsidR="00692CA3" w:rsidRPr="00692CA3" w:rsidRDefault="00BC77D2" w:rsidP="00692CA3">
      <w:pPr>
        <w:pStyle w:val="ListParagraph"/>
        <w:numPr>
          <w:ilvl w:val="1"/>
          <w:numId w:val="3"/>
        </w:numPr>
        <w:rPr>
          <w:rFonts w:ascii="Symbol" w:hAnsi="Symbol" w:cs="Symbol"/>
          <w:color w:val="000000"/>
        </w:rPr>
      </w:pPr>
      <w:r w:rsidRPr="00692CA3">
        <w:rPr>
          <w:rFonts w:eastAsia="UniversLTStd-LightCn"/>
        </w:rPr>
        <w:t>Distracted driving; and</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Driving under the influence of drugs and/or alcohol.</w:t>
      </w:r>
    </w:p>
    <w:p w:rsidR="00BC77D2" w:rsidRPr="009E1C0C" w:rsidRDefault="00BC77D2" w:rsidP="00497988">
      <w:pPr>
        <w:pStyle w:val="BodyText"/>
        <w:rPr>
          <w:rFonts w:eastAsia="UniversLTStd-LightCn"/>
        </w:rPr>
      </w:pPr>
    </w:p>
    <w:p w:rsidR="00BC77D2" w:rsidRPr="00692CA3" w:rsidRDefault="00BC77D2" w:rsidP="00692CA3">
      <w:pPr>
        <w:pStyle w:val="BodyText"/>
      </w:pPr>
      <w:r w:rsidRPr="00692CA3">
        <w:t>Vehicle Inspections:</w:t>
      </w:r>
    </w:p>
    <w:p w:rsidR="00BC77D2" w:rsidRPr="009E1C0C" w:rsidRDefault="00BC77D2" w:rsidP="00497988">
      <w:pPr>
        <w:pStyle w:val="BodyText"/>
      </w:pPr>
    </w:p>
    <w:p w:rsidR="00BC77D2" w:rsidRPr="00692CA3" w:rsidRDefault="00BC77D2" w:rsidP="00692CA3">
      <w:pPr>
        <w:pStyle w:val="ListParagraph"/>
        <w:rPr>
          <w:rFonts w:ascii="Symbol" w:hAnsi="Symbol" w:cs="Symbol"/>
          <w:color w:val="000000"/>
        </w:rPr>
      </w:pPr>
      <w:r w:rsidRPr="00692CA3">
        <w:rPr>
          <w:rFonts w:eastAsia="UniversLTStd-LightCn"/>
        </w:rPr>
        <w:t>Always be sure that the vehicle you’re using is in good, safe operating condition.</w:t>
      </w:r>
    </w:p>
    <w:p w:rsidR="00BC77D2" w:rsidRPr="00692CA3" w:rsidRDefault="00BC77D2" w:rsidP="00692CA3">
      <w:pPr>
        <w:pStyle w:val="ListParagraph"/>
        <w:rPr>
          <w:rFonts w:ascii="Symbol" w:hAnsi="Symbol" w:cs="Symbol"/>
          <w:color w:val="000000"/>
        </w:rPr>
      </w:pPr>
      <w:r w:rsidRPr="00692CA3">
        <w:rPr>
          <w:rFonts w:eastAsia="UniversLTStd-LightCn"/>
        </w:rPr>
        <w:t>Make sure the vehicle receives scheduled maintenance according to the manufacturer’s recommendations.</w:t>
      </w:r>
    </w:p>
    <w:p w:rsidR="00692CA3" w:rsidRPr="00692CA3" w:rsidRDefault="00BC77D2" w:rsidP="00692CA3">
      <w:pPr>
        <w:pStyle w:val="ListParagraph"/>
        <w:rPr>
          <w:rFonts w:ascii="Symbol" w:hAnsi="Symbol" w:cs="Symbol"/>
          <w:color w:val="000000"/>
        </w:rPr>
      </w:pPr>
      <w:r w:rsidRPr="00692CA3">
        <w:rPr>
          <w:rFonts w:eastAsia="UniversLTStd-LightCn"/>
        </w:rPr>
        <w:t>Inspect the vehicle yourself on a regular basis. At a minimum, make sure the:</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Tires are in good condition;</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Tires are properly inflated;</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Headlights, taillights, brake lights, turn signals, back up lights and other lights are working properly;</w:t>
      </w:r>
    </w:p>
    <w:p w:rsidR="00692CA3" w:rsidRPr="00692CA3" w:rsidRDefault="00BC77D2" w:rsidP="00692CA3">
      <w:pPr>
        <w:pStyle w:val="ListParagraph"/>
        <w:numPr>
          <w:ilvl w:val="1"/>
          <w:numId w:val="3"/>
        </w:numPr>
        <w:rPr>
          <w:rFonts w:ascii="Symbol" w:hAnsi="Symbol" w:cs="Symbol"/>
          <w:color w:val="000000"/>
        </w:rPr>
      </w:pPr>
      <w:r w:rsidRPr="00692CA3">
        <w:rPr>
          <w:rFonts w:eastAsia="UniversLTStd-LightCn"/>
        </w:rPr>
        <w:t>Windshield wipers are working properly, and wiper blades are in good condition;</w:t>
      </w:r>
    </w:p>
    <w:p w:rsidR="00692CA3" w:rsidRPr="00692CA3" w:rsidRDefault="00BC77D2" w:rsidP="00692CA3">
      <w:pPr>
        <w:pStyle w:val="ListParagraph"/>
        <w:numPr>
          <w:ilvl w:val="1"/>
          <w:numId w:val="3"/>
        </w:numPr>
        <w:rPr>
          <w:rFonts w:ascii="Symbol" w:hAnsi="Symbol" w:cs="Symbol"/>
          <w:color w:val="000000"/>
        </w:rPr>
      </w:pPr>
      <w:r w:rsidRPr="00692CA3">
        <w:rPr>
          <w:rFonts w:eastAsia="UniversLTStd-LightCn"/>
        </w:rPr>
        <w:t>Windshield washer fluid container is full;</w:t>
      </w:r>
    </w:p>
    <w:p w:rsidR="00692CA3" w:rsidRPr="00692CA3" w:rsidRDefault="00BC77D2" w:rsidP="00692CA3">
      <w:pPr>
        <w:pStyle w:val="ListParagraph"/>
        <w:numPr>
          <w:ilvl w:val="1"/>
          <w:numId w:val="3"/>
        </w:numPr>
        <w:rPr>
          <w:rFonts w:ascii="Symbol" w:hAnsi="Symbol" w:cs="Symbol"/>
          <w:color w:val="000000"/>
        </w:rPr>
      </w:pPr>
      <w:r w:rsidRPr="00692CA3">
        <w:rPr>
          <w:rFonts w:eastAsia="UniversLTStd-LightCn"/>
        </w:rPr>
        <w:t>Vehicle’s braking system is working properly, including the parking brake;</w:t>
      </w:r>
    </w:p>
    <w:p w:rsidR="00CE5F48" w:rsidRPr="00CE5F48" w:rsidRDefault="00BC77D2" w:rsidP="00CE5F48">
      <w:pPr>
        <w:pStyle w:val="ListParagraph"/>
        <w:numPr>
          <w:ilvl w:val="1"/>
          <w:numId w:val="3"/>
        </w:numPr>
        <w:rPr>
          <w:rFonts w:ascii="Symbol" w:hAnsi="Symbol" w:cs="Symbol"/>
          <w:color w:val="000000"/>
        </w:rPr>
      </w:pPr>
      <w:r w:rsidRPr="00692CA3">
        <w:rPr>
          <w:rFonts w:eastAsia="UniversLTStd-LightCn"/>
        </w:rPr>
        <w:t>Back up alarm and horn are working properly; and</w:t>
      </w:r>
    </w:p>
    <w:p w:rsidR="00015E89" w:rsidRPr="00CE5F48" w:rsidRDefault="00BC77D2" w:rsidP="00CE5F48">
      <w:pPr>
        <w:pStyle w:val="ListParagraph"/>
        <w:numPr>
          <w:ilvl w:val="1"/>
          <w:numId w:val="3"/>
        </w:numPr>
        <w:rPr>
          <w:rFonts w:ascii="Symbol" w:hAnsi="Symbol" w:cs="Symbol"/>
          <w:color w:val="000000"/>
        </w:rPr>
      </w:pPr>
      <w:r w:rsidRPr="00CE5F48">
        <w:rPr>
          <w:rFonts w:eastAsia="UniversLTStd-LightCn"/>
        </w:rPr>
        <w:t>Mirrors are in good condition and properly adjusted.</w:t>
      </w:r>
      <w:r w:rsidR="00015E89" w:rsidRPr="00CE5F48">
        <w:rPr>
          <w:rFonts w:eastAsia="UniversLTStd-LightCn"/>
        </w:rPr>
        <w:br w:type="page"/>
      </w:r>
    </w:p>
    <w:p w:rsidR="00692CA3" w:rsidRDefault="00692CA3" w:rsidP="00015E89">
      <w:pPr>
        <w:rPr>
          <w:rFonts w:ascii="Symbol" w:hAnsi="Symbol" w:cs="Symbol"/>
          <w:color w:val="000000"/>
        </w:rPr>
      </w:pPr>
    </w:p>
    <w:p w:rsidR="00015E89" w:rsidRPr="00015E89" w:rsidRDefault="00015E89" w:rsidP="00015E89">
      <w:pPr>
        <w:rPr>
          <w:rFonts w:ascii="Symbol" w:hAnsi="Symbol" w:cs="Symbol"/>
          <w:color w:val="000000"/>
        </w:rPr>
      </w:pPr>
    </w:p>
    <w:p w:rsidR="00BC77D2" w:rsidRPr="00692CA3" w:rsidRDefault="00BC77D2" w:rsidP="00692CA3">
      <w:pPr>
        <w:pStyle w:val="ListParagraph"/>
        <w:rPr>
          <w:rFonts w:ascii="Symbol" w:hAnsi="Symbol" w:cs="Symbol"/>
          <w:color w:val="000000"/>
        </w:rPr>
      </w:pPr>
      <w:r w:rsidRPr="00692CA3">
        <w:rPr>
          <w:rFonts w:eastAsia="UniversLTStd-LightCn"/>
        </w:rPr>
        <w:t>Any time you find something wrong with the vehicle, or if it doesn’t appear to be working properly, don’t use it. Follow our company’s procedures for having the vehicle repaired.</w:t>
      </w:r>
    </w:p>
    <w:p w:rsidR="00BC77D2" w:rsidRPr="003628B9" w:rsidRDefault="00BC77D2" w:rsidP="00497988">
      <w:pPr>
        <w:pStyle w:val="BodyText"/>
        <w:rPr>
          <w:rFonts w:eastAsia="UniversLTStd-LightCn"/>
        </w:rPr>
      </w:pPr>
    </w:p>
    <w:p w:rsidR="00BC77D2" w:rsidRPr="00692CA3" w:rsidRDefault="00BC77D2" w:rsidP="00692CA3">
      <w:pPr>
        <w:pStyle w:val="BodyText"/>
        <w:rPr>
          <w:rFonts w:eastAsia="UniversLTStd-LightCn"/>
        </w:rPr>
      </w:pPr>
      <w:r w:rsidRPr="00692CA3">
        <w:rPr>
          <w:rFonts w:eastAsia="UniversLTStd-LightCn"/>
        </w:rPr>
        <w:t>Defensive Driving:</w:t>
      </w:r>
    </w:p>
    <w:p w:rsidR="00BC77D2" w:rsidRPr="003628B9" w:rsidRDefault="00BC77D2" w:rsidP="00497988">
      <w:pPr>
        <w:pStyle w:val="BodyText"/>
        <w:rPr>
          <w:rFonts w:eastAsia="UniversLTStd-LightCn"/>
        </w:rPr>
      </w:pPr>
    </w:p>
    <w:p w:rsidR="005B08C9" w:rsidRPr="005B08C9" w:rsidRDefault="00BC77D2" w:rsidP="005B08C9">
      <w:pPr>
        <w:pStyle w:val="ListParagraph"/>
        <w:rPr>
          <w:rFonts w:ascii="Symbol" w:hAnsi="Symbol" w:cs="Symbol"/>
          <w:color w:val="000000"/>
        </w:rPr>
      </w:pPr>
      <w:r w:rsidRPr="00692CA3">
        <w:rPr>
          <w:rFonts w:eastAsia="UniversLTStd-LightCn"/>
        </w:rPr>
        <w:t>Be aware of road conditions and the drivers around you 100% of the time you’re behind the wheel.</w:t>
      </w:r>
    </w:p>
    <w:p w:rsidR="002677B0" w:rsidRPr="005B08C9" w:rsidRDefault="00BC77D2" w:rsidP="005B08C9">
      <w:pPr>
        <w:pStyle w:val="ListParagraph"/>
        <w:rPr>
          <w:rFonts w:ascii="Symbol" w:hAnsi="Symbol" w:cs="Symbol"/>
          <w:color w:val="000000"/>
        </w:rPr>
      </w:pPr>
      <w:r w:rsidRPr="005B08C9">
        <w:rPr>
          <w:rFonts w:eastAsia="UniversLTStd-LightCn"/>
        </w:rPr>
        <w:t>Pay close attention to the type of road surface you’re traveling on, the weather, the amount of light and the amount of traffic.</w:t>
      </w:r>
    </w:p>
    <w:p w:rsidR="00692CA3" w:rsidRPr="00692CA3" w:rsidRDefault="00BC77D2" w:rsidP="00692CA3">
      <w:pPr>
        <w:pStyle w:val="ListParagraph"/>
        <w:rPr>
          <w:rFonts w:ascii="Symbol" w:hAnsi="Symbol" w:cs="Symbol"/>
          <w:color w:val="000000"/>
        </w:rPr>
      </w:pPr>
      <w:r w:rsidRPr="00692CA3">
        <w:rPr>
          <w:rFonts w:eastAsia="UniversLTStd-LightCn"/>
        </w:rPr>
        <w:t>Consider the maneuverability of the vehicle you’re driving, including the weight, center of gravity and minimum stopping distance needed based on current road conditions.</w:t>
      </w:r>
    </w:p>
    <w:p w:rsidR="00692CA3" w:rsidRPr="00692CA3" w:rsidRDefault="00BC77D2" w:rsidP="00692CA3">
      <w:pPr>
        <w:pStyle w:val="ListParagraph"/>
        <w:rPr>
          <w:rFonts w:ascii="Symbol" w:hAnsi="Symbol" w:cs="Symbol"/>
          <w:color w:val="000000"/>
        </w:rPr>
      </w:pPr>
      <w:r w:rsidRPr="00692CA3">
        <w:rPr>
          <w:rFonts w:eastAsia="UniversLTStd-LightCn"/>
        </w:rPr>
        <w:t>Monitor the vehicles around you and the traffic flow, such as the types of vehicles on the road, the time of day, the speed of the traffic in the area, and the distances between vehicles in traffic.</w:t>
      </w:r>
      <w:bookmarkStart w:id="11" w:name="_Hlk37740917"/>
    </w:p>
    <w:p w:rsidR="00692CA3" w:rsidRPr="00692CA3" w:rsidRDefault="00BC77D2" w:rsidP="00692CA3">
      <w:pPr>
        <w:pStyle w:val="ListParagraph"/>
        <w:rPr>
          <w:rFonts w:ascii="Symbol" w:hAnsi="Symbol" w:cs="Symbol"/>
          <w:color w:val="000000"/>
        </w:rPr>
      </w:pPr>
      <w:r w:rsidRPr="00692CA3">
        <w:rPr>
          <w:rFonts w:eastAsia="UniversLTStd-LightCn"/>
        </w:rPr>
        <w:t xml:space="preserve">Think </w:t>
      </w:r>
      <w:bookmarkEnd w:id="11"/>
      <w:r w:rsidRPr="00692CA3">
        <w:rPr>
          <w:rFonts w:eastAsia="UniversLTStd-LightCn"/>
        </w:rPr>
        <w:t>about what is going to occur, or what could occur, as far ahead of the encounter as possible.</w:t>
      </w:r>
    </w:p>
    <w:p w:rsidR="00692CA3" w:rsidRPr="00692CA3" w:rsidRDefault="00BC77D2" w:rsidP="00692CA3">
      <w:pPr>
        <w:pStyle w:val="ListParagraph"/>
        <w:rPr>
          <w:rFonts w:ascii="Symbol" w:hAnsi="Symbol" w:cs="Symbol"/>
          <w:color w:val="000000"/>
        </w:rPr>
      </w:pPr>
      <w:r w:rsidRPr="00692CA3">
        <w:rPr>
          <w:rFonts w:eastAsia="UniversLTStd-LightCn"/>
        </w:rPr>
        <w:t>With good road conditions you should be at least 4 seconds behind the vehicle in front of you. Allow more time/distance when road conditions are bad.</w:t>
      </w:r>
    </w:p>
    <w:p w:rsidR="00692CA3" w:rsidRPr="00692CA3" w:rsidRDefault="00BC77D2" w:rsidP="00692CA3">
      <w:pPr>
        <w:pStyle w:val="ListParagraph"/>
        <w:rPr>
          <w:rFonts w:ascii="Symbol" w:hAnsi="Symbol" w:cs="Symbol"/>
          <w:color w:val="000000"/>
        </w:rPr>
      </w:pPr>
      <w:r w:rsidRPr="00692CA3">
        <w:rPr>
          <w:rFonts w:eastAsia="UniversLTStd-LightCn"/>
        </w:rPr>
        <w:t>Think about any driving adjustments you may have to make before the anticipated encounter occurs.</w:t>
      </w:r>
    </w:p>
    <w:p w:rsidR="00692CA3" w:rsidRPr="00692CA3" w:rsidRDefault="00BC77D2" w:rsidP="00692CA3">
      <w:pPr>
        <w:pStyle w:val="ListParagraph"/>
        <w:rPr>
          <w:rFonts w:ascii="Symbol" w:hAnsi="Symbol" w:cs="Symbol"/>
          <w:color w:val="000000"/>
        </w:rPr>
      </w:pPr>
      <w:r w:rsidRPr="00692CA3">
        <w:rPr>
          <w:rFonts w:eastAsia="UniversLTStd-LightCn"/>
        </w:rPr>
        <w:t>Adjust your lane, speed and following distance accordingly.</w:t>
      </w:r>
    </w:p>
    <w:p w:rsidR="00BC77D2" w:rsidRPr="00692CA3" w:rsidRDefault="00BC77D2" w:rsidP="00692CA3">
      <w:pPr>
        <w:pStyle w:val="ListParagraph"/>
        <w:rPr>
          <w:rFonts w:ascii="Symbol" w:hAnsi="Symbol" w:cs="Symbol"/>
          <w:color w:val="000000"/>
        </w:rPr>
      </w:pPr>
      <w:r w:rsidRPr="00692CA3">
        <w:rPr>
          <w:rFonts w:eastAsia="UniversLTStd-LightCn"/>
        </w:rPr>
        <w:t>Take whatever action is needed well ahead of time to minimize the need for quick evasive action on the road.</w:t>
      </w:r>
    </w:p>
    <w:p w:rsidR="00BC77D2" w:rsidRPr="003628B9" w:rsidRDefault="00BC77D2" w:rsidP="00497988">
      <w:pPr>
        <w:pStyle w:val="BodyText"/>
        <w:rPr>
          <w:rFonts w:eastAsia="UniversLTStd-LightCn"/>
        </w:rPr>
      </w:pPr>
    </w:p>
    <w:p w:rsidR="00BC77D2" w:rsidRPr="00692CA3" w:rsidRDefault="00BC77D2" w:rsidP="00692CA3">
      <w:pPr>
        <w:pStyle w:val="BodyText"/>
        <w:rPr>
          <w:rFonts w:eastAsia="UniversLTStd-LightCn"/>
        </w:rPr>
      </w:pPr>
      <w:r w:rsidRPr="00692CA3">
        <w:rPr>
          <w:rFonts w:eastAsia="UniversLTStd-LightCn"/>
        </w:rPr>
        <w:t>Seat Belt Use:</w:t>
      </w:r>
    </w:p>
    <w:p w:rsidR="00BC77D2" w:rsidRPr="003628B9" w:rsidRDefault="00BC77D2" w:rsidP="00497988">
      <w:pPr>
        <w:pStyle w:val="BodyText"/>
        <w:rPr>
          <w:rFonts w:eastAsia="UniversLTStd-LightCn"/>
        </w:rPr>
      </w:pPr>
    </w:p>
    <w:p w:rsidR="00BC77D2" w:rsidRPr="00692CA3" w:rsidRDefault="00BC77D2" w:rsidP="00692CA3">
      <w:pPr>
        <w:pStyle w:val="ListParagraph"/>
        <w:rPr>
          <w:rFonts w:ascii="Symbol" w:hAnsi="Symbol" w:cs="Symbol"/>
          <w:color w:val="000000"/>
        </w:rPr>
      </w:pPr>
      <w:r w:rsidRPr="00692CA3">
        <w:rPr>
          <w:rFonts w:eastAsia="UniversLTStd-LightCn"/>
        </w:rPr>
        <w:t>Make sure you wear your seat belt 100% of the time regardless of:</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How short the distance that you’ll be traveling;</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How slow you will be traveling; and</w:t>
      </w:r>
    </w:p>
    <w:p w:rsidR="00BC77D2" w:rsidRPr="00692CA3" w:rsidRDefault="00BC77D2" w:rsidP="00692CA3">
      <w:pPr>
        <w:pStyle w:val="ListParagraph"/>
        <w:numPr>
          <w:ilvl w:val="1"/>
          <w:numId w:val="3"/>
        </w:numPr>
        <w:rPr>
          <w:rFonts w:ascii="Symbol" w:hAnsi="Symbol" w:cs="Symbol"/>
          <w:color w:val="000000"/>
        </w:rPr>
      </w:pPr>
      <w:r w:rsidRPr="00692CA3">
        <w:rPr>
          <w:rFonts w:eastAsia="UniversLTStd-LightCn"/>
        </w:rPr>
        <w:t>Whether you’re the driver or a passenger in the vehicle.</w:t>
      </w:r>
    </w:p>
    <w:p w:rsidR="00BC77D2" w:rsidRPr="00920AD5" w:rsidRDefault="00BC77D2" w:rsidP="00692CA3">
      <w:pPr>
        <w:pStyle w:val="BodyText"/>
        <w:ind w:left="0"/>
        <w:rPr>
          <w:rFonts w:eastAsia="UniversLTStd-LightCn"/>
        </w:rPr>
      </w:pPr>
    </w:p>
    <w:p w:rsidR="00BC77D2" w:rsidRPr="00692CA3" w:rsidRDefault="00BC77D2" w:rsidP="00692CA3">
      <w:pPr>
        <w:pStyle w:val="BodyText"/>
        <w:rPr>
          <w:rFonts w:eastAsia="UniversLTStd-LightCn"/>
        </w:rPr>
      </w:pPr>
      <w:r w:rsidRPr="00692CA3">
        <w:rPr>
          <w:rFonts w:eastAsia="UniversLTStd-LightCn"/>
        </w:rPr>
        <w:t>Distracted Driving:</w:t>
      </w:r>
    </w:p>
    <w:p w:rsidR="00BC77D2" w:rsidRPr="003628B9" w:rsidRDefault="00BC77D2" w:rsidP="00497988">
      <w:pPr>
        <w:pStyle w:val="BodyText"/>
        <w:rPr>
          <w:rFonts w:eastAsia="UniversLTStd-LightCn"/>
        </w:rPr>
      </w:pPr>
    </w:p>
    <w:p w:rsidR="00BC77D2" w:rsidRPr="00692CA3" w:rsidRDefault="00BC77D2" w:rsidP="00692CA3">
      <w:pPr>
        <w:pStyle w:val="ListParagraph"/>
        <w:rPr>
          <w:rFonts w:ascii="Symbol" w:hAnsi="Symbol" w:cs="Symbol"/>
          <w:color w:val="000000"/>
        </w:rPr>
      </w:pPr>
      <w:r w:rsidRPr="00692CA3">
        <w:rPr>
          <w:rFonts w:eastAsia="UniversLTStd-LightCn"/>
        </w:rPr>
        <w:t>Refuse to send or receive text messages while driving.</w:t>
      </w:r>
    </w:p>
    <w:p w:rsidR="00BC77D2" w:rsidRPr="00692CA3" w:rsidRDefault="00BC77D2" w:rsidP="00692CA3">
      <w:pPr>
        <w:pStyle w:val="ListParagraph"/>
        <w:rPr>
          <w:rFonts w:ascii="Symbol" w:hAnsi="Symbol" w:cs="Symbol"/>
          <w:color w:val="000000"/>
        </w:rPr>
      </w:pPr>
      <w:r w:rsidRPr="00692CA3">
        <w:rPr>
          <w:rFonts w:eastAsia="UniversLTStd-LightCn"/>
        </w:rPr>
        <w:t>Never take your eyes off the road to look at a GPS system’s map or route while driving.</w:t>
      </w:r>
    </w:p>
    <w:p w:rsidR="00CE5F48" w:rsidRPr="00CE5F48" w:rsidRDefault="00BC77D2" w:rsidP="00CE5F48">
      <w:pPr>
        <w:pStyle w:val="ListParagraph"/>
        <w:rPr>
          <w:rFonts w:ascii="Symbol" w:hAnsi="Symbol" w:cs="Symbol"/>
          <w:color w:val="000000"/>
        </w:rPr>
      </w:pPr>
      <w:r w:rsidRPr="00692CA3">
        <w:rPr>
          <w:rFonts w:eastAsia="UniversLTStd-LightCn"/>
        </w:rPr>
        <w:t>Do whatever it takes to limit cell phone use while driving.</w:t>
      </w:r>
    </w:p>
    <w:p w:rsidR="00015E89" w:rsidRPr="00CE5F48" w:rsidRDefault="00BC77D2" w:rsidP="00CE5F48">
      <w:pPr>
        <w:pStyle w:val="ListParagraph"/>
        <w:rPr>
          <w:rFonts w:ascii="Symbol" w:hAnsi="Symbol" w:cs="Symbol"/>
          <w:color w:val="000000"/>
        </w:rPr>
      </w:pPr>
      <w:r w:rsidRPr="00CE5F48">
        <w:rPr>
          <w:rFonts w:eastAsia="UniversLTStd-LightCn"/>
        </w:rPr>
        <w:t>If you must use your cell phone while driving, use a hands-free device.</w:t>
      </w:r>
      <w:r w:rsidR="00015E89" w:rsidRPr="00CE5F48">
        <w:rPr>
          <w:rFonts w:eastAsia="UniversLTStd-LightCn"/>
        </w:rPr>
        <w:br w:type="page"/>
      </w:r>
    </w:p>
    <w:p w:rsidR="00BC77D2" w:rsidRDefault="00BC77D2" w:rsidP="00015E89">
      <w:pPr>
        <w:rPr>
          <w:rFonts w:ascii="Symbol" w:hAnsi="Symbol" w:cs="Symbol"/>
          <w:color w:val="000000"/>
        </w:rPr>
      </w:pPr>
    </w:p>
    <w:p w:rsidR="00015E89" w:rsidRPr="00015E89" w:rsidRDefault="00015E89" w:rsidP="00015E89">
      <w:pPr>
        <w:rPr>
          <w:rFonts w:ascii="Symbol" w:hAnsi="Symbol" w:cs="Symbol"/>
          <w:color w:val="000000"/>
        </w:rPr>
      </w:pPr>
    </w:p>
    <w:p w:rsidR="00BC77D2" w:rsidRPr="00692CA3" w:rsidRDefault="00BC77D2" w:rsidP="00692CA3">
      <w:pPr>
        <w:pStyle w:val="ListParagraph"/>
        <w:rPr>
          <w:rFonts w:ascii="Symbol" w:hAnsi="Symbol" w:cs="Symbol"/>
          <w:color w:val="000000"/>
        </w:rPr>
      </w:pPr>
      <w:r w:rsidRPr="00692CA3">
        <w:rPr>
          <w:rFonts w:eastAsia="UniversLTStd-LightCn"/>
        </w:rPr>
        <w:t>Pre-program your cell phone so frequently used numbers are on speed dial.</w:t>
      </w:r>
    </w:p>
    <w:p w:rsidR="00BC77D2" w:rsidRPr="00692CA3" w:rsidRDefault="00BC77D2" w:rsidP="00692CA3">
      <w:pPr>
        <w:pStyle w:val="ListParagraph"/>
        <w:rPr>
          <w:rFonts w:ascii="Symbol" w:hAnsi="Symbol" w:cs="Symbol"/>
          <w:color w:val="000000"/>
        </w:rPr>
      </w:pPr>
      <w:r w:rsidRPr="00692CA3">
        <w:rPr>
          <w:rFonts w:eastAsia="UniversLTStd-LightCn"/>
        </w:rPr>
        <w:t>Don’t make calls while driving that require you to write down or memorize information or calls that require a lot of concentration.</w:t>
      </w:r>
    </w:p>
    <w:p w:rsidR="00692CA3" w:rsidRPr="00692CA3" w:rsidRDefault="00BC77D2" w:rsidP="00692CA3">
      <w:pPr>
        <w:pStyle w:val="ListParagraph"/>
        <w:rPr>
          <w:rFonts w:ascii="Symbol" w:hAnsi="Symbol" w:cs="Symbol"/>
          <w:color w:val="000000"/>
        </w:rPr>
      </w:pPr>
      <w:r w:rsidRPr="00692CA3">
        <w:rPr>
          <w:rFonts w:eastAsia="UniversLTStd-LightCn"/>
        </w:rPr>
        <w:t>Pre-program vehicle sound systems before starting to drive.</w:t>
      </w:r>
    </w:p>
    <w:p w:rsidR="00BC77D2" w:rsidRPr="00692CA3" w:rsidRDefault="00BC77D2" w:rsidP="00692CA3">
      <w:pPr>
        <w:pStyle w:val="ListParagraph"/>
        <w:rPr>
          <w:rFonts w:ascii="Symbol" w:hAnsi="Symbol" w:cs="Symbol"/>
          <w:color w:val="000000"/>
        </w:rPr>
      </w:pPr>
      <w:r w:rsidRPr="00692CA3">
        <w:rPr>
          <w:rFonts w:eastAsia="UniversLTStd-LightCn"/>
        </w:rPr>
        <w:t>Don’t try to retrieve a dropped or fallen object while driving, unless it could interfere with your brake pedal, clutch or accelerator.</w:t>
      </w:r>
    </w:p>
    <w:p w:rsidR="00BC77D2" w:rsidRPr="003628B9" w:rsidRDefault="00BC77D2" w:rsidP="00497988">
      <w:pPr>
        <w:pStyle w:val="BodyText"/>
        <w:rPr>
          <w:rFonts w:eastAsia="UniversLTStd-LightCn"/>
        </w:rPr>
      </w:pPr>
    </w:p>
    <w:p w:rsidR="00BC77D2" w:rsidRPr="00692CA3" w:rsidRDefault="00BC77D2" w:rsidP="00692CA3">
      <w:pPr>
        <w:pStyle w:val="BodyText"/>
      </w:pPr>
      <w:r w:rsidRPr="00692CA3">
        <w:t>Driving Under the Influence of Drugs and/or Alcohol:</w:t>
      </w:r>
    </w:p>
    <w:p w:rsidR="00BC77D2" w:rsidRPr="003628B9" w:rsidRDefault="00BC77D2" w:rsidP="00497988">
      <w:pPr>
        <w:pStyle w:val="BodyText"/>
      </w:pPr>
    </w:p>
    <w:p w:rsidR="00BC77D2" w:rsidRPr="00692CA3" w:rsidRDefault="00BC77D2" w:rsidP="00692CA3">
      <w:pPr>
        <w:pStyle w:val="ListParagraph"/>
        <w:rPr>
          <w:rFonts w:ascii="Symbol" w:hAnsi="Symbol" w:cs="Symbol"/>
          <w:color w:val="000000"/>
        </w:rPr>
      </w:pPr>
      <w:r w:rsidRPr="00692CA3">
        <w:rPr>
          <w:rFonts w:eastAsia="UniversLTStd-LightCn"/>
        </w:rPr>
        <w:t>Before operating a motor vehicle, read the labels on all over the counter and/or prescription drugs that you’re taking to identify any potential side effects that could affect your ability to drive safely.</w:t>
      </w:r>
    </w:p>
    <w:p w:rsidR="00692CA3" w:rsidRPr="00692CA3" w:rsidRDefault="00BC77D2" w:rsidP="00692CA3">
      <w:pPr>
        <w:pStyle w:val="ListParagraph"/>
        <w:rPr>
          <w:rFonts w:ascii="Symbol" w:hAnsi="Symbol" w:cs="Symbol"/>
          <w:color w:val="000000"/>
        </w:rPr>
      </w:pPr>
      <w:r w:rsidRPr="00692CA3">
        <w:rPr>
          <w:rFonts w:eastAsia="UniversLTStd-LightCn"/>
        </w:rPr>
        <w:t>Never combine prescription and/or over-the-counter drugs without first checking with your health care provider or pharmacist. Ask specifically whether you can safely operate a motor vehicle while combining the drugs.</w:t>
      </w:r>
    </w:p>
    <w:p w:rsidR="00BC77D2" w:rsidRPr="00692CA3" w:rsidRDefault="00BC77D2" w:rsidP="00692CA3">
      <w:pPr>
        <w:pStyle w:val="ListParagraph"/>
        <w:rPr>
          <w:rFonts w:ascii="Symbol" w:hAnsi="Symbol" w:cs="Symbol"/>
          <w:color w:val="000000"/>
        </w:rPr>
      </w:pPr>
      <w:r w:rsidRPr="00692CA3">
        <w:rPr>
          <w:rFonts w:eastAsia="UniversLTStd-LightCn"/>
        </w:rPr>
        <w:t>Be diligent about not operating motor vehicles while under the influence of alcohol, illegal drugs, or over the counter or prescription drugs with potential side effects that could influence your ability to drive safely.</w:t>
      </w:r>
    </w:p>
    <w:p w:rsidR="00BC77D2" w:rsidRDefault="00BC77D2" w:rsidP="00497988">
      <w:pPr>
        <w:pStyle w:val="BodyText"/>
        <w:rPr>
          <w:rFonts w:eastAsia="UniversLTStd-LightCn"/>
        </w:rPr>
      </w:pPr>
    </w:p>
    <w:p w:rsidR="00BC77D2" w:rsidRPr="00692CA3" w:rsidRDefault="00BC77D2" w:rsidP="00692CA3">
      <w:pPr>
        <w:pStyle w:val="Heading2"/>
        <w:rPr>
          <w:rFonts w:eastAsia="UniversLTStd-LightCn"/>
        </w:rPr>
      </w:pPr>
      <w:r w:rsidRPr="00692CA3">
        <w:rPr>
          <w:rFonts w:eastAsia="UniversLTStd-LightCn"/>
        </w:rPr>
        <w:t>Welding, Cutting &amp; Heating</w:t>
      </w:r>
    </w:p>
    <w:p w:rsidR="00BC77D2" w:rsidRDefault="00BC77D2" w:rsidP="00692CA3">
      <w:pPr>
        <w:pStyle w:val="BodyText"/>
        <w:rPr>
          <w:rFonts w:eastAsia="UniversLTStd-LightCn"/>
        </w:rPr>
      </w:pPr>
    </w:p>
    <w:p w:rsidR="00BC77D2" w:rsidRPr="00692CA3" w:rsidRDefault="00BC77D2" w:rsidP="00692CA3">
      <w:pPr>
        <w:pStyle w:val="BodyText"/>
      </w:pPr>
      <w:r w:rsidRPr="00692CA3">
        <w:t>General:</w:t>
      </w:r>
    </w:p>
    <w:p w:rsidR="00BC77D2" w:rsidRPr="003D1AD7" w:rsidRDefault="00BC77D2" w:rsidP="00692CA3">
      <w:pPr>
        <w:pStyle w:val="BodyText"/>
        <w:rPr>
          <w:i/>
          <w:iCs/>
          <w:u w:val="single"/>
        </w:rPr>
      </w:pPr>
    </w:p>
    <w:p w:rsidR="00692CA3" w:rsidRPr="00692CA3" w:rsidRDefault="00BC77D2" w:rsidP="00692CA3">
      <w:pPr>
        <w:pStyle w:val="ListParagraph"/>
        <w:rPr>
          <w:rFonts w:ascii="Symbol" w:hAnsi="Symbol" w:cs="Symbol"/>
          <w:color w:val="000000"/>
        </w:rPr>
      </w:pPr>
      <w:r w:rsidRPr="00692CA3">
        <w:rPr>
          <w:rFonts w:eastAsia="UniversLTStd-LightCn"/>
        </w:rPr>
        <w:t>Protect yourself from welding, cutting and brazing hazards by getting familiar with the associated hazards and learning the safe work practices established for worker protection.</w:t>
      </w:r>
    </w:p>
    <w:p w:rsidR="00692CA3" w:rsidRPr="00692CA3" w:rsidRDefault="00BC77D2" w:rsidP="00692CA3">
      <w:pPr>
        <w:pStyle w:val="ListParagraph"/>
        <w:rPr>
          <w:rFonts w:ascii="Symbol" w:hAnsi="Symbol" w:cs="Symbol"/>
          <w:color w:val="000000"/>
        </w:rPr>
      </w:pPr>
      <w:r w:rsidRPr="00692CA3">
        <w:rPr>
          <w:rFonts w:eastAsia="UniversLTStd-LightCn"/>
        </w:rPr>
        <w:t>Always wear the appropriate eye protection with the proper shade of lens or lenses.</w:t>
      </w:r>
    </w:p>
    <w:p w:rsidR="00692CA3" w:rsidRPr="00692CA3" w:rsidRDefault="00BC77D2" w:rsidP="00692CA3">
      <w:pPr>
        <w:pStyle w:val="ListParagraph"/>
        <w:rPr>
          <w:rFonts w:ascii="Symbol" w:hAnsi="Symbol" w:cs="Symbol"/>
          <w:color w:val="000000"/>
        </w:rPr>
      </w:pPr>
      <w:r w:rsidRPr="00692CA3">
        <w:rPr>
          <w:rFonts w:eastAsia="UniversLTStd-LightCn"/>
        </w:rPr>
        <w:t>Always have an appropriately sized Class ABC fire extinguisher readily available when welding.</w:t>
      </w:r>
    </w:p>
    <w:p w:rsidR="00BC77D2" w:rsidRPr="00692CA3" w:rsidRDefault="00BC77D2" w:rsidP="00692CA3">
      <w:pPr>
        <w:pStyle w:val="ListParagraph"/>
        <w:rPr>
          <w:rFonts w:ascii="Symbol" w:hAnsi="Symbol" w:cs="Symbol"/>
          <w:color w:val="000000"/>
        </w:rPr>
      </w:pPr>
      <w:r w:rsidRPr="00692CA3">
        <w:rPr>
          <w:rFonts w:eastAsia="UniversLTStd-LightCn"/>
        </w:rPr>
        <w:t>Be sure not to strike an arc or ignite a torch where flammable/</w:t>
      </w:r>
      <w:r w:rsidR="00692CA3">
        <w:rPr>
          <w:rFonts w:eastAsia="UniversLTStd-LightCn"/>
        </w:rPr>
        <w:br/>
      </w:r>
      <w:r w:rsidRPr="00692CA3">
        <w:rPr>
          <w:rFonts w:eastAsia="UniversLTStd-LightCn"/>
        </w:rPr>
        <w:t>combustible materials or chemicals are present.</w:t>
      </w:r>
    </w:p>
    <w:p w:rsidR="00BC77D2" w:rsidRPr="003D1AD7" w:rsidRDefault="00BC77D2" w:rsidP="00692CA3">
      <w:pPr>
        <w:pStyle w:val="BodyText"/>
        <w:rPr>
          <w:rFonts w:eastAsia="UniversLTStd-LightCn"/>
        </w:rPr>
      </w:pPr>
    </w:p>
    <w:p w:rsidR="00BC77D2" w:rsidRPr="00692CA3" w:rsidRDefault="00BC77D2" w:rsidP="00692CA3">
      <w:pPr>
        <w:pStyle w:val="BodyText"/>
      </w:pPr>
      <w:r w:rsidRPr="00692CA3">
        <w:t>Electric Arc Welding and Cutting:</w:t>
      </w:r>
    </w:p>
    <w:p w:rsidR="00BC77D2" w:rsidRPr="003D1AD7" w:rsidRDefault="00BC77D2" w:rsidP="00692CA3">
      <w:pPr>
        <w:pStyle w:val="BodyText"/>
      </w:pPr>
    </w:p>
    <w:p w:rsidR="00CE5F48" w:rsidRPr="00CE5F48" w:rsidRDefault="00BC77D2" w:rsidP="00CE5F48">
      <w:pPr>
        <w:pStyle w:val="ListParagraph"/>
        <w:rPr>
          <w:rFonts w:ascii="Symbol" w:hAnsi="Symbol" w:cs="Symbol"/>
          <w:color w:val="000000"/>
        </w:rPr>
      </w:pPr>
      <w:r w:rsidRPr="00692CA3">
        <w:rPr>
          <w:rFonts w:eastAsia="UniversLTStd-LightCn"/>
        </w:rPr>
        <w:t>Select cables that are capable of safely handling the maximum current requirements of the work.</w:t>
      </w:r>
    </w:p>
    <w:p w:rsidR="00015E89" w:rsidRPr="00CE5F48" w:rsidRDefault="00BC77D2" w:rsidP="00CE5F48">
      <w:pPr>
        <w:pStyle w:val="ListParagraph"/>
        <w:rPr>
          <w:rFonts w:ascii="Symbol" w:hAnsi="Symbol" w:cs="Symbol"/>
          <w:color w:val="000000"/>
        </w:rPr>
      </w:pPr>
      <w:r w:rsidRPr="00CE5F48">
        <w:rPr>
          <w:rFonts w:eastAsia="UniversLTStd-LightCn"/>
        </w:rPr>
        <w:t>Use only manual electrode holders that are specifically designed for arc welding and cutting.</w:t>
      </w:r>
      <w:r w:rsidR="00015E89" w:rsidRPr="00CE5F48">
        <w:rPr>
          <w:rFonts w:eastAsia="UniversLTStd-LightCn"/>
        </w:rPr>
        <w:br w:type="page"/>
      </w:r>
    </w:p>
    <w:p w:rsidR="00692CA3" w:rsidRDefault="00692CA3" w:rsidP="00015E89">
      <w:pPr>
        <w:rPr>
          <w:rFonts w:ascii="Symbol" w:hAnsi="Symbol" w:cs="Symbol"/>
          <w:color w:val="000000"/>
        </w:rPr>
      </w:pPr>
    </w:p>
    <w:p w:rsidR="00015E89" w:rsidRPr="00015E89" w:rsidRDefault="00015E89" w:rsidP="00015E89">
      <w:pPr>
        <w:rPr>
          <w:rFonts w:ascii="Symbol" w:hAnsi="Symbol" w:cs="Symbol"/>
          <w:color w:val="000000"/>
        </w:rPr>
      </w:pPr>
    </w:p>
    <w:p w:rsidR="00692CA3" w:rsidRPr="00692CA3" w:rsidRDefault="00BC77D2" w:rsidP="00692CA3">
      <w:pPr>
        <w:pStyle w:val="ListParagraph"/>
        <w:rPr>
          <w:rFonts w:ascii="Symbol" w:hAnsi="Symbol" w:cs="Symbol"/>
          <w:color w:val="000000"/>
        </w:rPr>
      </w:pPr>
      <w:r w:rsidRPr="00692CA3">
        <w:rPr>
          <w:rFonts w:eastAsia="UniversLTStd-LightCn"/>
        </w:rPr>
        <w:t>Carefully inspect the welding cables, electrode holders and any other current-carrying parts to ensure that they are properly insulated and in good condition. If any parts are damaged, immediately follow our company’s procedure for</w:t>
      </w:r>
      <w:r w:rsidR="00692CA3">
        <w:rPr>
          <w:rFonts w:eastAsia="UniversLTStd-LightCn"/>
        </w:rPr>
        <w:t xml:space="preserve"> </w:t>
      </w:r>
      <w:r w:rsidRPr="00692CA3">
        <w:rPr>
          <w:rFonts w:eastAsia="UniversLTStd-LightCn"/>
        </w:rPr>
        <w:t>taking defective equipment out of service.</w:t>
      </w:r>
    </w:p>
    <w:p w:rsidR="00692CA3" w:rsidRPr="00692CA3" w:rsidRDefault="00BC77D2" w:rsidP="00692CA3">
      <w:pPr>
        <w:pStyle w:val="ListParagraph"/>
        <w:rPr>
          <w:rFonts w:ascii="Symbol" w:hAnsi="Symbol" w:cs="Symbol"/>
          <w:color w:val="000000"/>
        </w:rPr>
      </w:pPr>
      <w:r w:rsidRPr="00692CA3">
        <w:rPr>
          <w:rFonts w:eastAsia="UniversLTStd-LightCn"/>
        </w:rPr>
        <w:t>Do not use damaged cables until they have been spliced or repaired by a properly qualified person.</w:t>
      </w:r>
    </w:p>
    <w:p w:rsidR="00692CA3" w:rsidRPr="00692CA3" w:rsidRDefault="00BC77D2" w:rsidP="00692CA3">
      <w:pPr>
        <w:pStyle w:val="ListParagraph"/>
        <w:rPr>
          <w:rFonts w:ascii="Symbol" w:hAnsi="Symbol" w:cs="Symbol"/>
          <w:color w:val="000000"/>
        </w:rPr>
      </w:pPr>
      <w:r w:rsidRPr="00692CA3">
        <w:rPr>
          <w:rFonts w:eastAsia="UniversLTStd-LightCn"/>
        </w:rPr>
        <w:t>If a cable has been spliced or repaired, never use it within 10 feet of the electrode holder, unless the material used for the repair has the same or better insulating characteristics than the original insulation.</w:t>
      </w:r>
    </w:p>
    <w:p w:rsidR="00692CA3" w:rsidRPr="00692CA3" w:rsidRDefault="00BC77D2" w:rsidP="00692CA3">
      <w:pPr>
        <w:pStyle w:val="ListParagraph"/>
        <w:rPr>
          <w:rFonts w:ascii="Symbol" w:hAnsi="Symbol" w:cs="Symbol"/>
          <w:color w:val="000000"/>
        </w:rPr>
      </w:pPr>
      <w:r w:rsidRPr="00692CA3">
        <w:rPr>
          <w:rFonts w:eastAsia="UniversLTStd-LightCn"/>
        </w:rPr>
        <w:t>Ensure that the ground return cable can safely carry the specified maximum amount of current generated by the arc welding unit.</w:t>
      </w:r>
    </w:p>
    <w:p w:rsidR="00692CA3" w:rsidRPr="00692CA3" w:rsidRDefault="00BC77D2" w:rsidP="00692CA3">
      <w:pPr>
        <w:pStyle w:val="ListParagraph"/>
        <w:rPr>
          <w:rFonts w:ascii="Symbol" w:hAnsi="Symbol" w:cs="Symbol"/>
          <w:color w:val="000000"/>
        </w:rPr>
      </w:pPr>
      <w:r w:rsidRPr="00692CA3">
        <w:rPr>
          <w:rFonts w:eastAsia="UniversLTStd-LightCn"/>
        </w:rPr>
        <w:t>Before starting to weld each day, check all ground connections to ensure they are properly connected and have suitable capacity for the specified maximum current.</w:t>
      </w:r>
    </w:p>
    <w:p w:rsidR="00692CA3" w:rsidRPr="00692CA3" w:rsidRDefault="00BC77D2" w:rsidP="00692CA3">
      <w:pPr>
        <w:pStyle w:val="ListParagraph"/>
        <w:rPr>
          <w:rFonts w:ascii="Symbol" w:hAnsi="Symbol" w:cs="Symbol"/>
          <w:color w:val="000000"/>
        </w:rPr>
      </w:pPr>
      <w:r w:rsidRPr="00692CA3">
        <w:rPr>
          <w:rFonts w:eastAsia="UniversLTStd-LightCn"/>
        </w:rPr>
        <w:t>Never place an electrode against a cylinder to strike an arc.</w:t>
      </w:r>
    </w:p>
    <w:p w:rsidR="00BC77D2" w:rsidRPr="00692CA3" w:rsidRDefault="00BC77D2" w:rsidP="00692CA3">
      <w:pPr>
        <w:pStyle w:val="ListParagraph"/>
        <w:rPr>
          <w:rFonts w:ascii="Symbol" w:hAnsi="Symbol" w:cs="Symbol"/>
          <w:color w:val="000000"/>
        </w:rPr>
      </w:pPr>
      <w:r w:rsidRPr="00692CA3">
        <w:rPr>
          <w:rFonts w:eastAsia="UniversLTStd-LightCn"/>
        </w:rPr>
        <w:t>Always attach the work cable directly to the work or worktable and as close to the weld as practical.</w:t>
      </w:r>
    </w:p>
    <w:p w:rsidR="00BC77D2" w:rsidRPr="003D1AD7" w:rsidRDefault="00BC77D2" w:rsidP="00692CA3">
      <w:pPr>
        <w:pStyle w:val="BodyText"/>
        <w:rPr>
          <w:rFonts w:eastAsia="UniversLTStd-LightCn"/>
        </w:rPr>
      </w:pPr>
    </w:p>
    <w:p w:rsidR="00BC77D2" w:rsidRPr="00692CA3" w:rsidRDefault="00BC77D2" w:rsidP="00692CA3">
      <w:pPr>
        <w:pStyle w:val="BodyText"/>
      </w:pPr>
      <w:r w:rsidRPr="00692CA3">
        <w:t>Gas Welding and Cutting:</w:t>
      </w:r>
    </w:p>
    <w:p w:rsidR="00BC77D2" w:rsidRPr="003D1AD7" w:rsidRDefault="00BC77D2" w:rsidP="00692CA3">
      <w:pPr>
        <w:pStyle w:val="BodyText"/>
      </w:pPr>
    </w:p>
    <w:p w:rsidR="00BC77D2" w:rsidRPr="00692CA3" w:rsidRDefault="00BC77D2" w:rsidP="00692CA3">
      <w:pPr>
        <w:pStyle w:val="ListParagraph"/>
        <w:rPr>
          <w:rFonts w:ascii="Symbol" w:hAnsi="Symbol" w:cs="Symbol"/>
          <w:color w:val="000000"/>
        </w:rPr>
      </w:pPr>
      <w:r w:rsidRPr="00692CA3">
        <w:rPr>
          <w:rFonts w:eastAsia="UniversLTStd-LightCn"/>
        </w:rPr>
        <w:t>Carefully inspect cylinder valves, regulators, hoses and torches before making any connections. If you see any damage, immediately follow our company’s procedure for taking defective equipment out of service.</w:t>
      </w:r>
    </w:p>
    <w:p w:rsidR="00692CA3" w:rsidRPr="00692CA3" w:rsidRDefault="00BC77D2" w:rsidP="00692CA3">
      <w:pPr>
        <w:pStyle w:val="ListParagraph"/>
        <w:rPr>
          <w:rFonts w:ascii="Symbol" w:hAnsi="Symbol" w:cs="Symbol"/>
          <w:color w:val="000000"/>
        </w:rPr>
      </w:pPr>
      <w:r w:rsidRPr="00692CA3">
        <w:rPr>
          <w:rFonts w:eastAsia="UniversLTStd-LightCn"/>
        </w:rPr>
        <w:t>Inspect hoses and torches at the start of each work shift.</w:t>
      </w:r>
    </w:p>
    <w:p w:rsidR="00692CA3" w:rsidRPr="00692CA3" w:rsidRDefault="00BC77D2" w:rsidP="00692CA3">
      <w:pPr>
        <w:pStyle w:val="ListParagraph"/>
        <w:rPr>
          <w:rFonts w:ascii="Symbol" w:hAnsi="Symbol" w:cs="Symbol"/>
          <w:color w:val="000000"/>
        </w:rPr>
      </w:pPr>
      <w:r w:rsidRPr="00692CA3">
        <w:rPr>
          <w:rFonts w:eastAsia="UniversLTStd-LightCn"/>
        </w:rPr>
        <w:t>Before connecting the regulators, stand to the side of the fuel gas cylinder valve, open it, and close it quickly (cracking). Repeat the process with the oxygen cylinder.</w:t>
      </w:r>
    </w:p>
    <w:p w:rsidR="00692CA3" w:rsidRPr="00692CA3" w:rsidRDefault="00BC77D2" w:rsidP="00692CA3">
      <w:pPr>
        <w:pStyle w:val="ListParagraph"/>
        <w:rPr>
          <w:rFonts w:ascii="Symbol" w:hAnsi="Symbol" w:cs="Symbol"/>
          <w:color w:val="000000"/>
        </w:rPr>
      </w:pPr>
      <w:r w:rsidRPr="00692CA3">
        <w:rPr>
          <w:rFonts w:eastAsia="UniversLTStd-LightCn"/>
        </w:rPr>
        <w:t>When cracking a fuel gas cylinder or an oxygen cylinder, make sure the escaping gases will not be affected by sparks, flames or other ignition sources.</w:t>
      </w:r>
    </w:p>
    <w:p w:rsidR="00692CA3" w:rsidRPr="00692CA3" w:rsidRDefault="00BC77D2" w:rsidP="00692CA3">
      <w:pPr>
        <w:pStyle w:val="ListParagraph"/>
        <w:rPr>
          <w:rFonts w:ascii="Symbol" w:hAnsi="Symbol" w:cs="Symbol"/>
          <w:color w:val="000000"/>
        </w:rPr>
      </w:pPr>
      <w:r w:rsidRPr="00692CA3">
        <w:rPr>
          <w:rFonts w:eastAsia="UniversLTStd-LightCn"/>
        </w:rPr>
        <w:t>Make sure that you can easily tell the difference between fuel gas hoses and oxygen hoses.</w:t>
      </w:r>
    </w:p>
    <w:p w:rsidR="00692CA3" w:rsidRPr="00692CA3" w:rsidRDefault="00BC77D2" w:rsidP="00692CA3">
      <w:pPr>
        <w:pStyle w:val="ListParagraph"/>
        <w:rPr>
          <w:rFonts w:ascii="Symbol" w:hAnsi="Symbol" w:cs="Symbol"/>
          <w:color w:val="000000"/>
        </w:rPr>
      </w:pPr>
      <w:r w:rsidRPr="00692CA3">
        <w:rPr>
          <w:rFonts w:eastAsia="UniversLTStd-LightCn"/>
        </w:rPr>
        <w:t>Ensure that it is physically impossible to connect hoses, regulators and torches to the incorrect equipment by using incompatible fittings.</w:t>
      </w:r>
    </w:p>
    <w:p w:rsidR="00BC77D2" w:rsidRPr="00692CA3" w:rsidRDefault="00BC77D2" w:rsidP="00692CA3">
      <w:pPr>
        <w:pStyle w:val="ListParagraph"/>
        <w:rPr>
          <w:rFonts w:ascii="Symbol" w:hAnsi="Symbol" w:cs="Symbol"/>
          <w:color w:val="000000"/>
        </w:rPr>
      </w:pPr>
      <w:r w:rsidRPr="00692CA3">
        <w:rPr>
          <w:rFonts w:eastAsia="UniversLTStd-LightCn"/>
        </w:rPr>
        <w:t>Inspect the regulators, hoses, torches and all their connections again after they are connected, and the gas has been turned on. Check carefully for leaks and never use leaking equipment.</w:t>
      </w:r>
    </w:p>
    <w:p w:rsidR="00BC77D2" w:rsidRPr="00692CA3" w:rsidRDefault="00BC77D2" w:rsidP="00692CA3">
      <w:pPr>
        <w:pStyle w:val="ListParagraph"/>
        <w:rPr>
          <w:rFonts w:ascii="Symbol" w:hAnsi="Symbol" w:cs="Symbol"/>
          <w:color w:val="000000"/>
        </w:rPr>
      </w:pPr>
      <w:r w:rsidRPr="00692CA3">
        <w:rPr>
          <w:rFonts w:eastAsia="UniversLTStd-LightCn"/>
        </w:rPr>
        <w:t>Use only friction lighters to light torches.</w:t>
      </w:r>
    </w:p>
    <w:p w:rsidR="00BC77D2" w:rsidRPr="003D1AD7" w:rsidRDefault="00BC77D2" w:rsidP="00692CA3">
      <w:pPr>
        <w:pStyle w:val="BodyText"/>
        <w:rPr>
          <w:rFonts w:eastAsia="UniversLTStd-LightCn"/>
        </w:rPr>
      </w:pPr>
    </w:p>
    <w:p w:rsidR="00BC77D2" w:rsidRPr="00692CA3" w:rsidRDefault="00BC77D2" w:rsidP="00692CA3">
      <w:pPr>
        <w:pStyle w:val="BodyText"/>
      </w:pPr>
      <w:r w:rsidRPr="00692CA3">
        <w:t>Ventilation:</w:t>
      </w:r>
    </w:p>
    <w:p w:rsidR="00BC77D2" w:rsidRPr="003D1AD7" w:rsidRDefault="00BC77D2" w:rsidP="00692CA3">
      <w:pPr>
        <w:pStyle w:val="BodyText"/>
      </w:pPr>
    </w:p>
    <w:p w:rsidR="00015E89" w:rsidRPr="00015E89" w:rsidRDefault="00BC77D2" w:rsidP="00692CA3">
      <w:pPr>
        <w:pStyle w:val="ListParagraph"/>
        <w:rPr>
          <w:rFonts w:ascii="Symbol" w:hAnsi="Symbol" w:cs="Symbol"/>
          <w:color w:val="000000"/>
        </w:rPr>
      </w:pPr>
      <w:r w:rsidRPr="00692CA3">
        <w:rPr>
          <w:rFonts w:eastAsia="UniversLTStd-LightCn"/>
        </w:rPr>
        <w:t xml:space="preserve">Always ensure there is adequate ventilation before you start welding or </w:t>
      </w:r>
    </w:p>
    <w:p w:rsidR="00015E89" w:rsidRPr="00015E89" w:rsidRDefault="00015E89" w:rsidP="00015E89">
      <w:pPr>
        <w:ind w:left="830"/>
        <w:rPr>
          <w:rFonts w:ascii="Symbol" w:hAnsi="Symbol" w:cs="Symbol"/>
          <w:color w:val="000000"/>
        </w:rPr>
      </w:pPr>
    </w:p>
    <w:p w:rsidR="00015E89" w:rsidRPr="00015E89" w:rsidRDefault="00015E89" w:rsidP="00015E89">
      <w:pPr>
        <w:ind w:left="830"/>
        <w:rPr>
          <w:rFonts w:ascii="Symbol" w:hAnsi="Symbol" w:cs="Symbol"/>
          <w:color w:val="000000"/>
        </w:rPr>
      </w:pPr>
    </w:p>
    <w:p w:rsidR="00BC77D2" w:rsidRPr="00692CA3" w:rsidRDefault="00BC77D2" w:rsidP="00015E89">
      <w:pPr>
        <w:pStyle w:val="ListParagraph"/>
        <w:numPr>
          <w:ilvl w:val="0"/>
          <w:numId w:val="0"/>
        </w:numPr>
        <w:ind w:left="1190"/>
        <w:rPr>
          <w:rFonts w:ascii="Symbol" w:hAnsi="Symbol" w:cs="Symbol"/>
          <w:color w:val="000000"/>
        </w:rPr>
      </w:pPr>
      <w:r w:rsidRPr="00692CA3">
        <w:rPr>
          <w:rFonts w:eastAsia="UniversLTStd-LightCn"/>
        </w:rPr>
        <w:t>cutting operations.</w:t>
      </w:r>
    </w:p>
    <w:p w:rsidR="00BC77D2" w:rsidRPr="00692CA3" w:rsidRDefault="00BC77D2" w:rsidP="00692CA3">
      <w:pPr>
        <w:pStyle w:val="ListParagraph"/>
        <w:rPr>
          <w:rFonts w:ascii="Symbol" w:hAnsi="Symbol" w:cs="Symbol"/>
          <w:color w:val="000000"/>
        </w:rPr>
      </w:pPr>
      <w:r w:rsidRPr="00692CA3">
        <w:rPr>
          <w:rFonts w:eastAsia="UniversLTStd-LightCn"/>
        </w:rPr>
        <w:t>Use adequate local ventilation and the appropriate respirator when performing hot work on zinc, lead, chromium, cadmium, mercury, or beryllium bearing-based</w:t>
      </w:r>
      <w:r w:rsidR="00692CA3">
        <w:rPr>
          <w:rFonts w:eastAsia="UniversLTStd-LightCn"/>
        </w:rPr>
        <w:t xml:space="preserve"> </w:t>
      </w:r>
      <w:r w:rsidRPr="00692CA3">
        <w:rPr>
          <w:rFonts w:eastAsia="UniversLTStd-LightCn"/>
        </w:rPr>
        <w:t>or coated materials, or stainless steel (hexavalent chromium) unless our company’s risk assessment shows no risk of overexposure.</w:t>
      </w:r>
    </w:p>
    <w:p w:rsidR="00BC77D2" w:rsidRPr="003D1AD7" w:rsidRDefault="00BC77D2" w:rsidP="00692CA3">
      <w:pPr>
        <w:pStyle w:val="BodyText"/>
        <w:rPr>
          <w:rFonts w:eastAsia="UniversLTStd-LightCn"/>
        </w:rPr>
      </w:pPr>
    </w:p>
    <w:p w:rsidR="00BC77D2" w:rsidRPr="00692CA3" w:rsidRDefault="00BC77D2" w:rsidP="00692CA3">
      <w:pPr>
        <w:pStyle w:val="BodyText"/>
      </w:pPr>
      <w:r w:rsidRPr="00692CA3">
        <w:t>Inert Gases:</w:t>
      </w:r>
    </w:p>
    <w:p w:rsidR="00BC77D2" w:rsidRPr="003D1AD7" w:rsidRDefault="00BC77D2" w:rsidP="00692CA3">
      <w:pPr>
        <w:pStyle w:val="BodyText"/>
      </w:pPr>
    </w:p>
    <w:p w:rsidR="00BC77D2" w:rsidRPr="00692CA3" w:rsidRDefault="00BC77D2" w:rsidP="00692CA3">
      <w:pPr>
        <w:pStyle w:val="ListParagraph"/>
        <w:rPr>
          <w:rFonts w:ascii="Symbol" w:hAnsi="Symbol" w:cs="Symbol"/>
          <w:color w:val="000000"/>
        </w:rPr>
      </w:pPr>
      <w:r w:rsidRPr="00692CA3">
        <w:rPr>
          <w:rFonts w:eastAsia="UniversLTStd-LightCn"/>
        </w:rPr>
        <w:t>Always ensure that the oxygen content in the work areas is adequate when purging a system with inert gases, such as argon and nitrogen.</w:t>
      </w:r>
    </w:p>
    <w:p w:rsidR="00BC77D2" w:rsidRPr="00692CA3" w:rsidRDefault="00BC77D2" w:rsidP="00692CA3">
      <w:pPr>
        <w:pStyle w:val="ListParagraph"/>
        <w:rPr>
          <w:rFonts w:ascii="Symbol" w:hAnsi="Symbol" w:cs="Symbol"/>
          <w:color w:val="000000"/>
        </w:rPr>
      </w:pPr>
      <w:r w:rsidRPr="00692CA3">
        <w:rPr>
          <w:rFonts w:eastAsia="UniversLTStd-LightCn"/>
        </w:rPr>
        <w:t>Inert gases displace oxygen and can result in asphyxiation, including suffocation.</w:t>
      </w:r>
    </w:p>
    <w:p w:rsidR="00BC77D2" w:rsidRPr="000A4858" w:rsidRDefault="00BC77D2" w:rsidP="000A4858">
      <w:pPr>
        <w:pStyle w:val="BodyText"/>
        <w:rPr>
          <w:rFonts w:eastAsia="UniversLTStd-LightCn"/>
        </w:rPr>
      </w:pPr>
    </w:p>
    <w:p w:rsidR="00BC77D2" w:rsidRPr="000A4858" w:rsidRDefault="00BC77D2" w:rsidP="000A4858">
      <w:pPr>
        <w:pStyle w:val="Heading2"/>
        <w:rPr>
          <w:rFonts w:eastAsia="UniversLTStd-LightCn"/>
        </w:rPr>
      </w:pPr>
      <w:r w:rsidRPr="000A4858">
        <w:rPr>
          <w:rFonts w:eastAsia="UniversLTStd-LightCn"/>
        </w:rPr>
        <w:t>Zinc</w:t>
      </w:r>
    </w:p>
    <w:p w:rsidR="00BC77D2" w:rsidRPr="000A4858" w:rsidRDefault="00BC77D2" w:rsidP="000A4858">
      <w:pPr>
        <w:pStyle w:val="BodyText"/>
        <w:rPr>
          <w:rFonts w:eastAsia="UniversLTStd-LightCn"/>
        </w:rPr>
      </w:pPr>
    </w:p>
    <w:p w:rsidR="00BC77D2" w:rsidRPr="000A4858" w:rsidRDefault="00BC77D2" w:rsidP="000A4858">
      <w:pPr>
        <w:pStyle w:val="BodyText"/>
      </w:pPr>
      <w:r w:rsidRPr="000A4858">
        <w:t>General:</w:t>
      </w:r>
    </w:p>
    <w:p w:rsidR="00BC77D2" w:rsidRPr="000A4858" w:rsidRDefault="00BC77D2" w:rsidP="000A4858">
      <w:pPr>
        <w:pStyle w:val="BodyText"/>
      </w:pPr>
    </w:p>
    <w:p w:rsidR="00BC77D2" w:rsidRPr="000A4858" w:rsidRDefault="00BC77D2" w:rsidP="000A4858">
      <w:pPr>
        <w:pStyle w:val="ListParagraph"/>
        <w:rPr>
          <w:rFonts w:ascii="Symbol" w:hAnsi="Symbol" w:cs="Symbol"/>
          <w:color w:val="000000"/>
        </w:rPr>
      </w:pPr>
      <w:r w:rsidRPr="000A4858">
        <w:rPr>
          <w:rFonts w:eastAsia="UniversLTStd-LightCn"/>
        </w:rPr>
        <w:t>When performing hot work on galvanized metals, be sure to protect yourself from overexposure to zinc oxide.</w:t>
      </w:r>
    </w:p>
    <w:p w:rsidR="00BC77D2" w:rsidRPr="000A4858" w:rsidRDefault="00BC77D2" w:rsidP="000A4858">
      <w:pPr>
        <w:pStyle w:val="BodyText"/>
        <w:rPr>
          <w:rFonts w:eastAsia="UniversLTStd-LightCn"/>
        </w:rPr>
      </w:pPr>
    </w:p>
    <w:p w:rsidR="00BC77D2" w:rsidRPr="000A4858" w:rsidRDefault="00BC77D2" w:rsidP="000A4858">
      <w:pPr>
        <w:pStyle w:val="BodyText"/>
      </w:pPr>
      <w:r w:rsidRPr="000A4858">
        <w:t>Operation:</w:t>
      </w:r>
    </w:p>
    <w:p w:rsidR="00BC77D2" w:rsidRPr="000A4858" w:rsidRDefault="00BC77D2" w:rsidP="000A4858">
      <w:pPr>
        <w:pStyle w:val="BodyText"/>
      </w:pPr>
    </w:p>
    <w:p w:rsidR="00BC77D2" w:rsidRPr="000A4858" w:rsidRDefault="00BC77D2" w:rsidP="000A4858">
      <w:pPr>
        <w:pStyle w:val="ListParagraph"/>
        <w:rPr>
          <w:rFonts w:ascii="Symbol" w:hAnsi="Symbol" w:cs="Symbol"/>
          <w:color w:val="000000"/>
        </w:rPr>
      </w:pPr>
      <w:r w:rsidRPr="000A4858">
        <w:rPr>
          <w:rFonts w:eastAsia="UniversLTStd-LightCn"/>
        </w:rPr>
        <w:t>Make sure the work area is well ventilated.</w:t>
      </w:r>
    </w:p>
    <w:p w:rsidR="00BC77D2" w:rsidRPr="000A4858" w:rsidRDefault="00BC77D2" w:rsidP="000A4858">
      <w:pPr>
        <w:pStyle w:val="ListParagraph"/>
        <w:rPr>
          <w:rFonts w:ascii="Symbol" w:hAnsi="Symbol" w:cs="Symbol"/>
          <w:color w:val="000000"/>
        </w:rPr>
      </w:pPr>
      <w:r w:rsidRPr="000A4858">
        <w:rPr>
          <w:rFonts w:eastAsia="UniversLTStd-LightCn"/>
        </w:rPr>
        <w:t>Use a point-of-operation ventilation system, such as a welding fume extractor, whenever it is available.</w:t>
      </w:r>
    </w:p>
    <w:p w:rsidR="00BC77D2" w:rsidRPr="000A4858" w:rsidRDefault="00BC77D2" w:rsidP="000A4858">
      <w:pPr>
        <w:pStyle w:val="ListParagraph"/>
        <w:rPr>
          <w:rFonts w:ascii="Symbol" w:hAnsi="Symbol" w:cs="Symbol"/>
          <w:color w:val="000000"/>
        </w:rPr>
      </w:pPr>
      <w:r w:rsidRPr="000A4858">
        <w:rPr>
          <w:rFonts w:eastAsia="UniversLTStd-LightCn"/>
        </w:rPr>
        <w:t>Always position your welding helmet so that the fumes can’t rise underneath it.</w:t>
      </w:r>
    </w:p>
    <w:p w:rsidR="00BC77D2" w:rsidRPr="000A4858" w:rsidRDefault="00BC77D2" w:rsidP="000A4858">
      <w:pPr>
        <w:pStyle w:val="ListParagraph"/>
        <w:rPr>
          <w:rFonts w:ascii="Symbol" w:hAnsi="Symbol" w:cs="Symbol"/>
          <w:color w:val="000000"/>
        </w:rPr>
      </w:pPr>
      <w:r w:rsidRPr="000A4858">
        <w:rPr>
          <w:rFonts w:eastAsia="UniversLTStd-LightCn"/>
        </w:rPr>
        <w:t>If our company’s zinc oxide exposure assessment shows that you could be overexposed without respiratory protection be sure to wear an appropriate respirator.</w:t>
      </w:r>
    </w:p>
    <w:p w:rsidR="00BC77D2" w:rsidRPr="000A4858" w:rsidRDefault="00BC77D2" w:rsidP="000A4858">
      <w:pPr>
        <w:pStyle w:val="ListParagraph"/>
        <w:rPr>
          <w:rFonts w:ascii="Symbol" w:hAnsi="Symbol" w:cs="Symbol"/>
          <w:color w:val="000000"/>
        </w:rPr>
      </w:pPr>
      <w:r w:rsidRPr="000A4858">
        <w:rPr>
          <w:rFonts w:eastAsia="UniversLTStd-LightCn"/>
        </w:rPr>
        <w:t>Before starting to work while wearing a respirator, you’ll need to pass a medical evaluation, receive proper respiratory protection training and be fit tested to ensure that the respirator you’ll be using is sufficiently effective.</w:t>
      </w:r>
    </w:p>
    <w:p w:rsidR="000D6C6C" w:rsidRDefault="000D6C6C" w:rsidP="00CF6CBD">
      <w:pPr>
        <w:pStyle w:val="BodyText"/>
        <w:rPr>
          <w:rFonts w:ascii="Times New Roman" w:hAnsi="Times New Roman" w:cs="Times New Roman"/>
        </w:rPr>
      </w:pPr>
    </w:p>
    <w:p w:rsidR="000D6C6C" w:rsidRDefault="000D6C6C" w:rsidP="00CF6CBD">
      <w:pPr>
        <w:pStyle w:val="BodyText"/>
        <w:sectPr w:rsidR="000D6C6C">
          <w:headerReference w:type="default" r:id="rId18"/>
          <w:footerReference w:type="default" r:id="rId19"/>
          <w:pgSz w:w="12240" w:h="15840"/>
          <w:pgMar w:top="1740" w:right="1680" w:bottom="1000" w:left="1700" w:header="617" w:footer="818" w:gutter="0"/>
          <w:cols w:space="720"/>
          <w:noEndnote/>
        </w:sectPr>
      </w:pPr>
    </w:p>
    <w:p w:rsidR="000D6C6C" w:rsidRDefault="00576DFF" w:rsidP="00CF6CBD">
      <w:pPr>
        <w:pStyle w:val="BodyText"/>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3600" behindDoc="1" locked="0" layoutInCell="0" allowOverlap="1">
                <wp:simplePos x="0" y="0"/>
                <wp:positionH relativeFrom="page">
                  <wp:posOffset>-6350</wp:posOffset>
                </wp:positionH>
                <wp:positionV relativeFrom="page">
                  <wp:posOffset>0</wp:posOffset>
                </wp:positionV>
                <wp:extent cx="777875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10" y="0"/>
                          <a:chExt cx="12250" cy="15840"/>
                        </a:xfrm>
                      </wpg:grpSpPr>
                      <wps:wsp>
                        <wps:cNvPr id="9" name="Freeform 3"/>
                        <wps:cNvSpPr>
                          <a:spLocks/>
                        </wps:cNvSpPr>
                        <wps:spPr bwMode="auto">
                          <a:xfrm>
                            <a:off x="0" y="370"/>
                            <a:ext cx="12230" cy="15460"/>
                          </a:xfrm>
                          <a:custGeom>
                            <a:avLst/>
                            <a:gdLst>
                              <a:gd name="T0" fmla="*/ 0 w 12230"/>
                              <a:gd name="T1" fmla="*/ 15459 h 15460"/>
                              <a:gd name="T2" fmla="*/ 12230 w 12230"/>
                              <a:gd name="T3" fmla="*/ 15459 h 15460"/>
                              <a:gd name="T4" fmla="*/ 12230 w 12230"/>
                              <a:gd name="T5" fmla="*/ 0 h 15460"/>
                              <a:gd name="T6" fmla="*/ 0 w 12230"/>
                              <a:gd name="T7" fmla="*/ 0 h 15460"/>
                              <a:gd name="T8" fmla="*/ 0 w 12230"/>
                              <a:gd name="T9" fmla="*/ 15459 h 15460"/>
                            </a:gdLst>
                            <a:ahLst/>
                            <a:cxnLst>
                              <a:cxn ang="0">
                                <a:pos x="T0" y="T1"/>
                              </a:cxn>
                              <a:cxn ang="0">
                                <a:pos x="T2" y="T3"/>
                              </a:cxn>
                              <a:cxn ang="0">
                                <a:pos x="T4" y="T5"/>
                              </a:cxn>
                              <a:cxn ang="0">
                                <a:pos x="T6" y="T7"/>
                              </a:cxn>
                              <a:cxn ang="0">
                                <a:pos x="T8" y="T9"/>
                              </a:cxn>
                            </a:cxnLst>
                            <a:rect l="0" t="0" r="r" b="b"/>
                            <a:pathLst>
                              <a:path w="12230" h="15460">
                                <a:moveTo>
                                  <a:pt x="0" y="15459"/>
                                </a:moveTo>
                                <a:lnTo>
                                  <a:pt x="12230" y="15459"/>
                                </a:lnTo>
                                <a:lnTo>
                                  <a:pt x="12230" y="0"/>
                                </a:lnTo>
                                <a:lnTo>
                                  <a:pt x="0" y="0"/>
                                </a:lnTo>
                                <a:lnTo>
                                  <a:pt x="0" y="15459"/>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370"/>
                            <a:ext cx="12230" cy="15460"/>
                          </a:xfrm>
                          <a:custGeom>
                            <a:avLst/>
                            <a:gdLst>
                              <a:gd name="T0" fmla="*/ 0 w 12230"/>
                              <a:gd name="T1" fmla="*/ 15460 h 15460"/>
                              <a:gd name="T2" fmla="*/ 12230 w 12230"/>
                              <a:gd name="T3" fmla="*/ 15460 h 15460"/>
                              <a:gd name="T4" fmla="*/ 12230 w 12230"/>
                              <a:gd name="T5" fmla="*/ 0 h 15460"/>
                              <a:gd name="T6" fmla="*/ 0 w 12230"/>
                              <a:gd name="T7" fmla="*/ 0 h 15460"/>
                            </a:gdLst>
                            <a:ahLst/>
                            <a:cxnLst>
                              <a:cxn ang="0">
                                <a:pos x="T0" y="T1"/>
                              </a:cxn>
                              <a:cxn ang="0">
                                <a:pos x="T2" y="T3"/>
                              </a:cxn>
                              <a:cxn ang="0">
                                <a:pos x="T4" y="T5"/>
                              </a:cxn>
                              <a:cxn ang="0">
                                <a:pos x="T6" y="T7"/>
                              </a:cxn>
                            </a:cxnLst>
                            <a:rect l="0" t="0" r="r" b="b"/>
                            <a:pathLst>
                              <a:path w="12230" h="15460">
                                <a:moveTo>
                                  <a:pt x="0" y="15460"/>
                                </a:moveTo>
                                <a:lnTo>
                                  <a:pt x="12230" y="15460"/>
                                </a:lnTo>
                                <a:lnTo>
                                  <a:pt x="12230"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0" y="0"/>
                            <a:ext cx="4050" cy="384"/>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4050" y="0"/>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150" y="0"/>
                            <a:ext cx="4090" cy="384"/>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4070" y="15455"/>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817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EE1CB" id="Group 2" o:spid="_x0000_s1026" style="position:absolute;margin-left:-.5pt;margin-top:0;width:612.5pt;height:11in;z-index:-251642880;mso-position-horizontal-relative:page;mso-position-vertical-relative:page" coordorigin="-10" coordsize="12250,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" o:allowincell="f">
                <v:shape id="Freeform 3" o:spid="_x0000_s1027" style="position:absolute;top:370;width:12230;height:15460;visibility:visible;mso-wrap-style:square;v-text-anchor:top" coordsize="12230,15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" path="m,15459r12230,l12230,,,,,15459xe" fillcolor="#183665" stroked="f">
                  <v:path arrowok="t" o:connecttype="custom" o:connectlocs="0,15459;12230,15459;12230,0;0,0;0,15459" o:connectangles="0,0,0,0,0"/>
                </v:shape>
                <v:shape id="Freeform 4" o:spid="_x0000_s1028" style="position:absolute;top:370;width:12230;height:15460;visibility:visible;mso-wrap-style:square;v-text-anchor:top" coordsize="12230,15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" path="m,15460r12230,l12230,,,e" filled="f" strokecolor="#231f20" strokeweight="1pt">
                  <v:path arrowok="t" o:connecttype="custom" o:connectlocs="0,15460;12230,15460;12230,0;0,0" o:connectangles="0,0,0,0"/>
                </v:shape>
                <v:shape id="Freeform 5" o:spid="_x0000_s1029" style="position:absolute;width:4050;height:384;visibility:visible;mso-wrap-style:square;v-text-anchor:top" coordsize="405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" path="m,384r4050,l4050,,,,,384xe" fillcolor="#0074bc" stroked="f">
                  <v:path arrowok="t" o:connecttype="custom" o:connectlocs="0,384;4050,384;4050,0;0,0;0,384" o:connectangles="0,0,0,0,0"/>
                </v:shape>
                <v:shape id="Freeform 6" o:spid="_x0000_s1030" style="position:absolute;left:4050;width:4100;height:384;visibility:visible;mso-wrap-style:square;v-text-anchor:top" coordsize="410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" path="m,384r4100,l4100,,,,,384xe" fillcolor="#0097a0" stroked="f">
                  <v:path arrowok="t" o:connecttype="custom" o:connectlocs="0,384;4100,384;4100,0;0,0;0,384" o:connectangles="0,0,0,0,0"/>
                </v:shape>
                <v:shape id="Freeform 7" o:spid="_x0000_s1031" style="position:absolute;left:8150;width:4090;height:384;visibility:visible;mso-wrap-style:square;v-text-anchor:top" coordsize="409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" path="m,384r4090,l4090,,,,,384xe" fillcolor="#006193" stroked="f">
                  <v:path arrowok="t" o:connecttype="custom" o:connectlocs="0,384;4090,384;4090,0;0,0;0,384" o:connectangles="0,0,0,0,0"/>
                </v:shape>
                <v:shape id="Freeform 8" o:spid="_x0000_s1032" style="position:absolute;top:15455;width:4070;height:384;visibility:visible;mso-wrap-style:square;v-text-anchor:top" coordsize="407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" path="m,384r4070,l4070,,,,,384xe" fillcolor="#0074bc" stroked="f">
                  <v:path arrowok="t" o:connecttype="custom" o:connectlocs="0,384;4070,384;4070,0;0,0;0,384" o:connectangles="0,0,0,0,0"/>
                </v:shape>
                <v:shape id="Freeform 9" o:spid="_x0000_s1033" style="position:absolute;left:4070;top:15455;width:4100;height:384;visibility:visible;mso-wrap-style:square;v-text-anchor:top" coordsize="410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" path="m,384r4100,l4100,,,,,384xe" fillcolor="#0097a0" stroked="f">
                  <v:path arrowok="t" o:connecttype="custom" o:connectlocs="0,384;4100,384;4100,0;0,0;0,384" o:connectangles="0,0,0,0,0"/>
                </v:shape>
                <v:shape id="Freeform 10" o:spid="_x0000_s1034" style="position:absolute;left:8170;top:15455;width:4070;height:384;visibility:visible;mso-wrap-style:square;v-text-anchor:top" coordsize="407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" path="m,384r4070,l4070,,,,,384xe" fillcolor="#006193" stroked="f">
                  <v:path arrowok="t" o:connecttype="custom" o:connectlocs="0,384;4070,384;4070,0;0,0;0,384" o:connectangles="0,0,0,0,0"/>
                </v:shape>
                <w10:wrap anchorx="page" anchory="page"/>
              </v:group>
            </w:pict>
          </mc:Fallback>
        </mc:AlternateContent>
      </w: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2677B0">
      <w:pPr>
        <w:pStyle w:val="BodyText"/>
        <w:ind w:left="0"/>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0D6C6C" w:rsidRDefault="000D6C6C" w:rsidP="00CF6CBD">
      <w:pPr>
        <w:pStyle w:val="BodyText"/>
      </w:pPr>
    </w:p>
    <w:p w:rsidR="002677B0" w:rsidRDefault="002677B0" w:rsidP="002677B0">
      <w:pPr>
        <w:pStyle w:val="BodyText"/>
        <w:ind w:left="1027" w:right="1095"/>
        <w:jc w:val="center"/>
        <w:rPr>
          <w:rFonts w:ascii="Proxima Nova Black" w:hAnsi="Proxima Nova Black" w:cs="Proxima Nova Black"/>
          <w:b/>
          <w:bCs/>
          <w:color w:val="FFFFFF"/>
          <w:sz w:val="20"/>
          <w:szCs w:val="20"/>
        </w:rPr>
      </w:pPr>
      <w:r>
        <w:rPr>
          <w:rFonts w:ascii="Proxima Nova Black" w:hAnsi="Proxima Nova Black" w:cs="Proxima Nova Black"/>
          <w:b/>
          <w:bCs/>
          <w:color w:val="FFFFFF"/>
          <w:sz w:val="20"/>
          <w:szCs w:val="20"/>
        </w:rPr>
        <w:t>Mechanical Contractors Association of America, Inc.</w:t>
      </w:r>
    </w:p>
    <w:p w:rsidR="00756DA8" w:rsidRPr="002677B0" w:rsidRDefault="002677B0" w:rsidP="002677B0">
      <w:pPr>
        <w:pStyle w:val="BodyText"/>
        <w:jc w:val="center"/>
        <w:rPr>
          <w:rFonts w:ascii="Proxima Nova Black" w:hAnsi="Proxima Nova Black" w:cs="Proxima Nova Black"/>
          <w:b/>
          <w:bCs/>
        </w:rPr>
      </w:pPr>
      <w:r>
        <w:rPr>
          <w:rFonts w:ascii="Proxima Nova Light" w:hAnsi="Proxima Nova Light" w:cs="Proxima Nova Light"/>
          <w:color w:val="FFFFFF"/>
          <w:sz w:val="18"/>
          <w:szCs w:val="18"/>
        </w:rPr>
        <w:t xml:space="preserve">1385 Piccard Drive Rockville MD 20850 </w:t>
      </w:r>
      <w:r>
        <w:rPr>
          <w:rFonts w:ascii="Proxima Nova Black" w:hAnsi="Proxima Nova Black" w:cs="Proxima Nova Black"/>
          <w:b/>
          <w:bCs/>
          <w:color w:val="FFFFFF"/>
          <w:sz w:val="18"/>
          <w:szCs w:val="18"/>
        </w:rPr>
        <w:t xml:space="preserve">T </w:t>
      </w:r>
      <w:r>
        <w:rPr>
          <w:rFonts w:ascii="Proxima Nova Light" w:hAnsi="Proxima Nova Light" w:cs="Proxima Nova Light"/>
          <w:color w:val="FFFFFF"/>
          <w:sz w:val="18"/>
          <w:szCs w:val="18"/>
        </w:rPr>
        <w:t xml:space="preserve">301 869 5800 </w:t>
      </w:r>
      <w:r>
        <w:rPr>
          <w:rFonts w:ascii="Proxima Nova Black" w:hAnsi="Proxima Nova Black" w:cs="Proxima Nova Black"/>
          <w:b/>
          <w:bCs/>
          <w:color w:val="FFFFFF"/>
          <w:sz w:val="18"/>
          <w:szCs w:val="18"/>
        </w:rPr>
        <w:t xml:space="preserve">F </w:t>
      </w:r>
      <w:r>
        <w:rPr>
          <w:rFonts w:ascii="Proxima Nova Light" w:hAnsi="Proxima Nova Light" w:cs="Proxima Nova Light"/>
          <w:color w:val="FFFFFF"/>
          <w:sz w:val="18"/>
          <w:szCs w:val="18"/>
        </w:rPr>
        <w:t xml:space="preserve">301 990 9690 </w:t>
      </w:r>
      <w:r>
        <w:rPr>
          <w:rFonts w:ascii="Proxima Nova Black" w:hAnsi="Proxima Nova Black" w:cs="Proxima Nova Black"/>
          <w:b/>
          <w:bCs/>
          <w:color w:val="FFFFFF"/>
          <w:sz w:val="18"/>
          <w:szCs w:val="18"/>
        </w:rPr>
        <w:t>MCAA.ORG</w:t>
      </w:r>
    </w:p>
    <w:sectPr w:rsidR="00756DA8" w:rsidRPr="002677B0">
      <w:headerReference w:type="default" r:id="rId20"/>
      <w:footerReference w:type="default" r:id="rId21"/>
      <w:pgSz w:w="12240" w:h="15840"/>
      <w:pgMar w:top="1500" w:right="1680" w:bottom="280" w:left="17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3241" w:rsidRDefault="00FF3241">
      <w:r>
        <w:separator/>
      </w:r>
    </w:p>
  </w:endnote>
  <w:endnote w:type="continuationSeparator" w:id="0">
    <w:p w:rsidR="00FF3241" w:rsidRDefault="00FF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Univers-Black">
    <w:altName w:val="Times"/>
    <w:panose1 w:val="020B0604020202020204"/>
    <w:charset w:val="4D"/>
    <w:family w:val="auto"/>
    <w:notTrueType/>
    <w:pitch w:val="default"/>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Roman">
    <w:panose1 w:val="00000500000000020000"/>
    <w:charset w:val="00"/>
    <w:family w:val="auto"/>
    <w:pitch w:val="variable"/>
    <w:sig w:usb0="E00002FF" w:usb1="5000205A" w:usb2="00000000" w:usb3="00000000" w:csb0="0000019F" w:csb1="00000000"/>
  </w:font>
  <w:font w:name="Univers-Bold">
    <w:altName w:val="Times New Roman"/>
    <w:panose1 w:val="020B0604020202020204"/>
    <w:charset w:val="4D"/>
    <w:family w:val="auto"/>
    <w:notTrueType/>
    <w:pitch w:val="default"/>
    <w:sig w:usb0="03000000" w:usb1="00000000" w:usb2="00000000" w:usb3="00000000" w:csb0="00000001" w:csb1="00000000"/>
  </w:font>
  <w:font w:name="TimesNewRomanPSMT">
    <w:altName w:val="DokChampa"/>
    <w:panose1 w:val="020B0604020202020204"/>
    <w:charset w:val="4D"/>
    <w:family w:val="auto"/>
    <w:notTrueType/>
    <w:pitch w:val="default"/>
    <w:sig w:usb0="03000000" w:usb1="00000000" w:usb2="00000000" w:usb3="00000000" w:csb0="00000001" w:csb1="00000000"/>
  </w:font>
  <w:font w:name="Proxima Nova Extrabold">
    <w:panose1 w:val="02000506030000020004"/>
    <w:charset w:val="00"/>
    <w:family w:val="auto"/>
    <w:notTrueType/>
    <w:pitch w:val="variable"/>
    <w:sig w:usb0="20000287" w:usb1="00000001" w:usb2="00000000" w:usb3="00000000" w:csb0="0000019F" w:csb1="00000000"/>
  </w:font>
  <w:font w:name="UniversLTStd-LightCn">
    <w:altName w:val="Yu Gothic"/>
    <w:panose1 w:val="020B0604020202020204"/>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Proxima Nova Black">
    <w:panose1 w:val="02000506030000020004"/>
    <w:charset w:val="00"/>
    <w:family w:val="auto"/>
    <w:notTrueType/>
    <w:pitch w:val="variable"/>
    <w:sig w:usb0="20000287" w:usb1="00000001" w:usb2="00000000" w:usb3="00000000" w:csb0="0000019F" w:csb1="00000000"/>
  </w:font>
  <w:font w:name="Proxima Nova Light">
    <w:panose1 w:val="020005060300000200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568" w:rsidRDefault="005C1568"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6447790</wp:posOffset>
              </wp:positionH>
              <wp:positionV relativeFrom="page">
                <wp:posOffset>9452610</wp:posOffset>
              </wp:positionV>
              <wp:extent cx="218440" cy="168910"/>
              <wp:effectExtent l="0" t="0" r="10160" b="889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568" w:rsidRDefault="005C1568" w:rsidP="00CF6CBD">
                          <w:pPr>
                            <w:pStyle w:val="BodyText"/>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07.7pt;margin-top:744.3pt;width:17.2pt;height:13.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" o:allowincell="f" filled="f" stroked="f">
              <v:path arrowok="t"/>
              <v:textbox inset="0,0,0,0">
                <w:txbxContent>
                  <w:p w:rsidR="005C1568" w:rsidRDefault="005C1568" w:rsidP="00CF6CBD">
                    <w:pPr>
                      <w:pStyle w:val="BodyText"/>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simplePos x="0" y="0"/>
              <wp:positionH relativeFrom="page">
                <wp:posOffset>1139252</wp:posOffset>
              </wp:positionH>
              <wp:positionV relativeFrom="page">
                <wp:posOffset>9451298</wp:posOffset>
              </wp:positionV>
              <wp:extent cx="4531360" cy="209863"/>
              <wp:effectExtent l="0" t="0" r="2540" b="63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1360" cy="209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568" w:rsidRDefault="005C1568" w:rsidP="00CF6CBD">
                          <w:pPr>
                            <w:pStyle w:val="BodyText"/>
                          </w:pPr>
                          <w:r>
                            <w:t>© 2020, Mechanical Contractors Association of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89.7pt;margin-top:744.2pt;width:356.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" o:allowincell="f" filled="f" stroked="f">
              <v:path arrowok="t"/>
              <v:textbox inset="0,0,0,0">
                <w:txbxContent>
                  <w:p w:rsidR="005C1568" w:rsidRDefault="005C1568" w:rsidP="00CF6CBD">
                    <w:pPr>
                      <w:pStyle w:val="BodyText"/>
                    </w:pPr>
                    <w:r>
                      <w:t>© 2020, Mechanical Contractors Association of America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page">
                <wp:posOffset>1149985</wp:posOffset>
              </wp:positionH>
              <wp:positionV relativeFrom="page">
                <wp:posOffset>9365615</wp:posOffset>
              </wp:positionV>
              <wp:extent cx="5486400" cy="0"/>
              <wp:effectExtent l="0" t="0" r="0" b="0"/>
              <wp:wrapNone/>
              <wp:docPr id="7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640"/>
                          <a:gd name="T1" fmla="*/ 0 h 20"/>
                          <a:gd name="T2" fmla="*/ 5486400 w 8640"/>
                          <a:gd name="T3" fmla="*/ 0 h 20"/>
                          <a:gd name="T4" fmla="*/ 0 60000 65536"/>
                          <a:gd name="T5" fmla="*/ 0 60000 65536"/>
                        </a:gdLst>
                        <a:ahLst/>
                        <a:cxnLst>
                          <a:cxn ang="T4">
                            <a:pos x="T0" y="T1"/>
                          </a:cxn>
                          <a:cxn ang="T5">
                            <a:pos x="T2" y="T3"/>
                          </a:cxn>
                        </a:cxnLst>
                        <a:rect l="0" t="0" r="r" b="b"/>
                        <a:pathLst>
                          <a:path w="8640" h="2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DB65" id="Freeform 3" o:spid="_x0000_s1026" style="position:absolute;margin-left:90.55pt;margin-top:737.45pt;width:6in;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" o:allowincell="f" path="m,l8640,e" filled="f">
              <v:path arrowok="t" o:connecttype="custom" o:connectlocs="0,0;2147483646,0" o:connectangles="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568" w:rsidRDefault="005C1568" w:rsidP="00CF6CB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3241" w:rsidRDefault="00FF3241">
      <w:r>
        <w:separator/>
      </w:r>
    </w:p>
  </w:footnote>
  <w:footnote w:type="continuationSeparator" w:id="0">
    <w:p w:rsidR="00FF3241" w:rsidRDefault="00FF3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568" w:rsidRDefault="005C1568" w:rsidP="00CF6CBD">
    <w:pPr>
      <w:pStyle w:val="BodyText"/>
      <w:rPr>
        <w:rFonts w:ascii="Times New Roman" w:hAnsi="Times New Roman" w:cs="Times New Roman"/>
        <w:sz w:val="20"/>
        <w:szCs w:val="20"/>
      </w:rPr>
    </w:pPr>
  </w:p>
  <w:p w:rsidR="005C1568" w:rsidRDefault="005C1568"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3319848</wp:posOffset>
              </wp:positionH>
              <wp:positionV relativeFrom="page">
                <wp:posOffset>461319</wp:posOffset>
              </wp:positionV>
              <wp:extent cx="3330317" cy="637082"/>
              <wp:effectExtent l="0" t="0" r="10160" b="1079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0317" cy="63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568" w:rsidRDefault="005C1568" w:rsidP="00980593">
                          <w:pPr>
                            <w:kinsoku w:val="0"/>
                            <w:overflowPunct w:val="0"/>
                            <w:spacing w:before="7"/>
                            <w:ind w:left="310" w:right="4" w:hanging="291"/>
                            <w:rPr>
                              <w:b/>
                              <w:bCs/>
                              <w:color w:val="1E2F66"/>
                              <w:sz w:val="44"/>
                              <w:szCs w:val="44"/>
                            </w:rPr>
                          </w:pPr>
                          <w:r>
                            <w:rPr>
                              <w:b/>
                              <w:bCs/>
                              <w:color w:val="1E2F66"/>
                              <w:sz w:val="44"/>
                              <w:szCs w:val="44"/>
                            </w:rPr>
                            <w:t>Model Safety Program for Mechanical Service</w:t>
                          </w:r>
                        </w:p>
                        <w:p w:rsidR="005C1568" w:rsidRDefault="005C1568" w:rsidP="00980593">
                          <w:pPr>
                            <w:kinsoku w:val="0"/>
                            <w:overflowPunct w:val="0"/>
                            <w:spacing w:before="7"/>
                            <w:ind w:left="310" w:right="4" w:hanging="291"/>
                            <w:rPr>
                              <w:b/>
                              <w:bCs/>
                              <w:color w:val="1E2F66"/>
                              <w:sz w:val="44"/>
                              <w:szCs w:val="44"/>
                            </w:rPr>
                          </w:pPr>
                        </w:p>
                        <w:p w:rsidR="005C1568" w:rsidRPr="007431C1" w:rsidRDefault="005C1568" w:rsidP="00980593">
                          <w:pPr>
                            <w:kinsoku w:val="0"/>
                            <w:overflowPunct w:val="0"/>
                            <w:spacing w:before="7"/>
                            <w:ind w:left="310" w:right="4" w:hanging="291"/>
                          </w:pPr>
                          <w:r w:rsidRPr="007431C1">
                            <w:t>Model Safety Program</w:t>
                          </w:r>
                        </w:p>
                        <w:p w:rsidR="005C1568" w:rsidRDefault="005C1568" w:rsidP="00CF6CBD">
                          <w:pPr>
                            <w:pStyle w:val="BodyText"/>
                          </w:pPr>
                          <w:r w:rsidRPr="007431C1">
                            <w:t>for Mechanical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1.4pt;margin-top:36.3pt;width:262.25pt;height:50.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" o:allowincell="f" filled="f" stroked="f">
              <v:path arrowok="t"/>
              <v:textbox inset="0,0,0,0">
                <w:txbxContent>
                  <w:p w:rsidR="005C1568" w:rsidRDefault="005C1568" w:rsidP="00980593">
                    <w:pPr>
                      <w:kinsoku w:val="0"/>
                      <w:overflowPunct w:val="0"/>
                      <w:spacing w:before="7"/>
                      <w:ind w:left="310" w:right="4" w:hanging="291"/>
                      <w:rPr>
                        <w:b/>
                        <w:bCs/>
                        <w:color w:val="1E2F66"/>
                        <w:sz w:val="44"/>
                        <w:szCs w:val="44"/>
                      </w:rPr>
                    </w:pPr>
                    <w:r>
                      <w:rPr>
                        <w:b/>
                        <w:bCs/>
                        <w:color w:val="1E2F66"/>
                        <w:sz w:val="44"/>
                        <w:szCs w:val="44"/>
                      </w:rPr>
                      <w:t>Model Safety Program for Mechanical Service</w:t>
                    </w:r>
                  </w:p>
                  <w:p w:rsidR="005C1568" w:rsidRDefault="005C1568" w:rsidP="00980593">
                    <w:pPr>
                      <w:kinsoku w:val="0"/>
                      <w:overflowPunct w:val="0"/>
                      <w:spacing w:before="7"/>
                      <w:ind w:left="310" w:right="4" w:hanging="291"/>
                      <w:rPr>
                        <w:b/>
                        <w:bCs/>
                        <w:color w:val="1E2F66"/>
                        <w:sz w:val="44"/>
                        <w:szCs w:val="44"/>
                      </w:rPr>
                    </w:pPr>
                  </w:p>
                  <w:p w:rsidR="005C1568" w:rsidRPr="007431C1" w:rsidRDefault="005C1568" w:rsidP="00980593">
                    <w:pPr>
                      <w:kinsoku w:val="0"/>
                      <w:overflowPunct w:val="0"/>
                      <w:spacing w:before="7"/>
                      <w:ind w:left="310" w:right="4" w:hanging="291"/>
                    </w:pPr>
                    <w:r w:rsidRPr="007431C1">
                      <w:t>Model Safety Program</w:t>
                    </w:r>
                  </w:p>
                  <w:p w:rsidR="005C1568" w:rsidRDefault="005C1568" w:rsidP="00CF6CBD">
                    <w:pPr>
                      <w:pStyle w:val="BodyText"/>
                    </w:pPr>
                    <w:r w:rsidRPr="007431C1">
                      <w:t>for Mechanical Service</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455930</wp:posOffset>
              </wp:positionH>
              <wp:positionV relativeFrom="page">
                <wp:posOffset>391795</wp:posOffset>
              </wp:positionV>
              <wp:extent cx="876300" cy="355600"/>
              <wp:effectExtent l="0" t="0" r="0" b="0"/>
              <wp:wrapNone/>
              <wp:docPr id="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568" w:rsidRDefault="005C1568">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rsidR="005C1568" w:rsidRDefault="005C15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5.9pt;margin-top:30.85pt;width:69pt;height:2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" o:allowincell="f" filled="f" stroked="f">
              <v:path arrowok="t"/>
              <v:textbox inset="0,0,0,0">
                <w:txbxContent>
                  <w:p w:rsidR="005C1568" w:rsidRDefault="005C1568">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rsidR="005C1568" w:rsidRDefault="005C1568">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568" w:rsidRDefault="005C1568" w:rsidP="00CF6CB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4D5ACB36"/>
    <w:lvl w:ilvl="0">
      <w:numFmt w:val="bullet"/>
      <w:pStyle w:val="ListParagraph"/>
      <w:lvlText w:val="ï"/>
      <w:lvlJc w:val="left"/>
      <w:pPr>
        <w:ind w:left="1190" w:hanging="360"/>
      </w:pPr>
      <w:rPr>
        <w:b w:val="0"/>
        <w:bCs w:val="0"/>
        <w:spacing w:val="-1"/>
        <w:w w:val="100"/>
      </w:rPr>
    </w:lvl>
    <w:lvl w:ilvl="1">
      <w:numFmt w:val="bullet"/>
      <w:lvlText w:val="ï"/>
      <w:lvlJc w:val="left"/>
      <w:pPr>
        <w:ind w:left="1966" w:hanging="360"/>
      </w:pPr>
    </w:lvl>
    <w:lvl w:ilvl="2">
      <w:numFmt w:val="bullet"/>
      <w:lvlText w:val="ï"/>
      <w:lvlJc w:val="left"/>
      <w:pPr>
        <w:ind w:left="2732" w:hanging="360"/>
      </w:pPr>
    </w:lvl>
    <w:lvl w:ilvl="3">
      <w:numFmt w:val="bullet"/>
      <w:lvlText w:val="ï"/>
      <w:lvlJc w:val="left"/>
      <w:pPr>
        <w:ind w:left="3498" w:hanging="360"/>
      </w:pPr>
    </w:lvl>
    <w:lvl w:ilvl="4">
      <w:numFmt w:val="bullet"/>
      <w:lvlText w:val="ï"/>
      <w:lvlJc w:val="left"/>
      <w:pPr>
        <w:ind w:left="4264" w:hanging="360"/>
      </w:pPr>
    </w:lvl>
    <w:lvl w:ilvl="5">
      <w:numFmt w:val="bullet"/>
      <w:lvlText w:val="ï"/>
      <w:lvlJc w:val="left"/>
      <w:pPr>
        <w:ind w:left="5030" w:hanging="360"/>
      </w:pPr>
    </w:lvl>
    <w:lvl w:ilvl="6">
      <w:numFmt w:val="bullet"/>
      <w:lvlText w:val="ï"/>
      <w:lvlJc w:val="left"/>
      <w:pPr>
        <w:ind w:left="5796" w:hanging="360"/>
      </w:pPr>
    </w:lvl>
    <w:lvl w:ilvl="7">
      <w:numFmt w:val="bullet"/>
      <w:lvlText w:val="ï"/>
      <w:lvlJc w:val="left"/>
      <w:pPr>
        <w:ind w:left="6562" w:hanging="360"/>
      </w:pPr>
    </w:lvl>
    <w:lvl w:ilvl="8">
      <w:numFmt w:val="bullet"/>
      <w:lvlText w:val="ï"/>
      <w:lvlJc w:val="left"/>
      <w:pPr>
        <w:ind w:left="7328" w:hanging="360"/>
      </w:pPr>
    </w:lvl>
  </w:abstractNum>
  <w:abstractNum w:abstractNumId="1" w15:restartNumberingAfterBreak="0">
    <w:nsid w:val="00000403"/>
    <w:multiLevelType w:val="multilevel"/>
    <w:tmpl w:val="00000886"/>
    <w:lvl w:ilvl="0">
      <w:start w:val="1"/>
      <w:numFmt w:val="decimal"/>
      <w:lvlText w:val="%1."/>
      <w:lvlJc w:val="left"/>
      <w:pPr>
        <w:ind w:left="1190" w:hanging="360"/>
      </w:pPr>
      <w:rPr>
        <w:rFonts w:ascii="Arial" w:hAnsi="Arial" w:cs="Arial"/>
        <w:b w:val="0"/>
        <w:bCs w:val="0"/>
        <w:spacing w:val="-1"/>
        <w:w w:val="100"/>
        <w:sz w:val="24"/>
        <w:szCs w:val="24"/>
      </w:rPr>
    </w:lvl>
    <w:lvl w:ilvl="1">
      <w:numFmt w:val="bullet"/>
      <w:lvlText w:val="ï"/>
      <w:lvlJc w:val="left"/>
      <w:pPr>
        <w:ind w:left="1966" w:hanging="360"/>
      </w:pPr>
    </w:lvl>
    <w:lvl w:ilvl="2">
      <w:numFmt w:val="bullet"/>
      <w:lvlText w:val="ï"/>
      <w:lvlJc w:val="left"/>
      <w:pPr>
        <w:ind w:left="2732" w:hanging="360"/>
      </w:pPr>
    </w:lvl>
    <w:lvl w:ilvl="3">
      <w:numFmt w:val="bullet"/>
      <w:lvlText w:val="ï"/>
      <w:lvlJc w:val="left"/>
      <w:pPr>
        <w:ind w:left="3498" w:hanging="360"/>
      </w:pPr>
    </w:lvl>
    <w:lvl w:ilvl="4">
      <w:numFmt w:val="bullet"/>
      <w:lvlText w:val="ï"/>
      <w:lvlJc w:val="left"/>
      <w:pPr>
        <w:ind w:left="4264" w:hanging="360"/>
      </w:pPr>
    </w:lvl>
    <w:lvl w:ilvl="5">
      <w:numFmt w:val="bullet"/>
      <w:lvlText w:val="ï"/>
      <w:lvlJc w:val="left"/>
      <w:pPr>
        <w:ind w:left="5030" w:hanging="360"/>
      </w:pPr>
    </w:lvl>
    <w:lvl w:ilvl="6">
      <w:numFmt w:val="bullet"/>
      <w:lvlText w:val="ï"/>
      <w:lvlJc w:val="left"/>
      <w:pPr>
        <w:ind w:left="5796" w:hanging="360"/>
      </w:pPr>
    </w:lvl>
    <w:lvl w:ilvl="7">
      <w:numFmt w:val="bullet"/>
      <w:lvlText w:val="ï"/>
      <w:lvlJc w:val="left"/>
      <w:pPr>
        <w:ind w:left="6562" w:hanging="360"/>
      </w:pPr>
    </w:lvl>
    <w:lvl w:ilvl="8">
      <w:numFmt w:val="bullet"/>
      <w:lvlText w:val="ï"/>
      <w:lvlJc w:val="left"/>
      <w:pPr>
        <w:ind w:left="7328" w:hanging="360"/>
      </w:pPr>
    </w:lvl>
  </w:abstractNum>
  <w:abstractNum w:abstractNumId="2" w15:restartNumberingAfterBreak="0">
    <w:nsid w:val="00000404"/>
    <w:multiLevelType w:val="multilevel"/>
    <w:tmpl w:val="00000887"/>
    <w:lvl w:ilvl="0">
      <w:start w:val="1"/>
      <w:numFmt w:val="decimal"/>
      <w:lvlText w:val="%1."/>
      <w:lvlJc w:val="left"/>
      <w:pPr>
        <w:ind w:left="830" w:hanging="360"/>
      </w:pPr>
      <w:rPr>
        <w:rFonts w:ascii="Arial" w:hAnsi="Arial" w:cs="Arial"/>
        <w:b w:val="0"/>
        <w:bCs w:val="0"/>
        <w:spacing w:val="-2"/>
        <w:w w:val="100"/>
        <w:sz w:val="24"/>
        <w:szCs w:val="24"/>
      </w:rPr>
    </w:lvl>
    <w:lvl w:ilvl="1">
      <w:numFmt w:val="bullet"/>
      <w:lvlText w:val="ï"/>
      <w:lvlJc w:val="left"/>
      <w:pPr>
        <w:ind w:left="2270" w:hanging="360"/>
      </w:pPr>
      <w:rPr>
        <w:rFonts w:ascii="Symbol" w:hAnsi="Symbol" w:cs="Symbol"/>
        <w:b w:val="0"/>
        <w:bCs w:val="0"/>
        <w:spacing w:val="-1"/>
        <w:w w:val="100"/>
        <w:sz w:val="24"/>
        <w:szCs w:val="24"/>
      </w:rPr>
    </w:lvl>
    <w:lvl w:ilvl="2">
      <w:numFmt w:val="bullet"/>
      <w:lvlText w:val="ï"/>
      <w:lvlJc w:val="left"/>
      <w:pPr>
        <w:ind w:left="3011" w:hanging="360"/>
      </w:pPr>
    </w:lvl>
    <w:lvl w:ilvl="3">
      <w:numFmt w:val="bullet"/>
      <w:lvlText w:val="ï"/>
      <w:lvlJc w:val="left"/>
      <w:pPr>
        <w:ind w:left="3742" w:hanging="360"/>
      </w:pPr>
    </w:lvl>
    <w:lvl w:ilvl="4">
      <w:numFmt w:val="bullet"/>
      <w:lvlText w:val="ï"/>
      <w:lvlJc w:val="left"/>
      <w:pPr>
        <w:ind w:left="4473" w:hanging="360"/>
      </w:pPr>
    </w:lvl>
    <w:lvl w:ilvl="5">
      <w:numFmt w:val="bullet"/>
      <w:lvlText w:val="ï"/>
      <w:lvlJc w:val="left"/>
      <w:pPr>
        <w:ind w:left="5204" w:hanging="360"/>
      </w:pPr>
    </w:lvl>
    <w:lvl w:ilvl="6">
      <w:numFmt w:val="bullet"/>
      <w:lvlText w:val="ï"/>
      <w:lvlJc w:val="left"/>
      <w:pPr>
        <w:ind w:left="5935" w:hanging="360"/>
      </w:pPr>
    </w:lvl>
    <w:lvl w:ilvl="7">
      <w:numFmt w:val="bullet"/>
      <w:lvlText w:val="ï"/>
      <w:lvlJc w:val="left"/>
      <w:pPr>
        <w:ind w:left="6666" w:hanging="360"/>
      </w:pPr>
    </w:lvl>
    <w:lvl w:ilvl="8">
      <w:numFmt w:val="bullet"/>
      <w:lvlText w:val="ï"/>
      <w:lvlJc w:val="left"/>
      <w:pPr>
        <w:ind w:left="7397" w:hanging="360"/>
      </w:pPr>
    </w:lvl>
  </w:abstractNum>
  <w:abstractNum w:abstractNumId="3" w15:restartNumberingAfterBreak="0">
    <w:nsid w:val="005745DA"/>
    <w:multiLevelType w:val="hybridMultilevel"/>
    <w:tmpl w:val="C21C53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07FAD"/>
    <w:multiLevelType w:val="hybridMultilevel"/>
    <w:tmpl w:val="BF6ABE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02744D4F"/>
    <w:multiLevelType w:val="hybridMultilevel"/>
    <w:tmpl w:val="4D8A2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22CDB"/>
    <w:multiLevelType w:val="hybridMultilevel"/>
    <w:tmpl w:val="01B25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15190781"/>
    <w:multiLevelType w:val="hybridMultilevel"/>
    <w:tmpl w:val="376213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17A308FD"/>
    <w:multiLevelType w:val="hybridMultilevel"/>
    <w:tmpl w:val="07DCF4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A529DC"/>
    <w:multiLevelType w:val="hybridMultilevel"/>
    <w:tmpl w:val="15524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D10DE"/>
    <w:multiLevelType w:val="hybridMultilevel"/>
    <w:tmpl w:val="3ED849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A107F"/>
    <w:multiLevelType w:val="hybridMultilevel"/>
    <w:tmpl w:val="373E9F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281B99"/>
    <w:multiLevelType w:val="hybridMultilevel"/>
    <w:tmpl w:val="DD68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34820"/>
    <w:multiLevelType w:val="hybridMultilevel"/>
    <w:tmpl w:val="F83226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415153"/>
    <w:multiLevelType w:val="hybridMultilevel"/>
    <w:tmpl w:val="74C4DD8E"/>
    <w:lvl w:ilvl="0" w:tplc="4E300678">
      <w:start w:val="18"/>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86996"/>
    <w:multiLevelType w:val="hybridMultilevel"/>
    <w:tmpl w:val="27A0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B0D0D"/>
    <w:multiLevelType w:val="hybridMultilevel"/>
    <w:tmpl w:val="6AC221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71A8A"/>
    <w:multiLevelType w:val="hybridMultilevel"/>
    <w:tmpl w:val="FB5CB7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36255852"/>
    <w:multiLevelType w:val="hybridMultilevel"/>
    <w:tmpl w:val="352C43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49D64F25"/>
    <w:multiLevelType w:val="hybridMultilevel"/>
    <w:tmpl w:val="7CF67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0" w15:restartNumberingAfterBreak="0">
    <w:nsid w:val="4D4F1C6A"/>
    <w:multiLevelType w:val="hybridMultilevel"/>
    <w:tmpl w:val="CADE61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169CB"/>
    <w:multiLevelType w:val="hybridMultilevel"/>
    <w:tmpl w:val="99C6D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E4334"/>
    <w:multiLevelType w:val="hybridMultilevel"/>
    <w:tmpl w:val="EAFEB16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Univers-Black"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Univers-Black"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Univers-Black"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31275"/>
    <w:multiLevelType w:val="hybridMultilevel"/>
    <w:tmpl w:val="F3A834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5A9B441E"/>
    <w:multiLevelType w:val="hybridMultilevel"/>
    <w:tmpl w:val="D6BEEC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2F6CD0"/>
    <w:multiLevelType w:val="hybridMultilevel"/>
    <w:tmpl w:val="54CA3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6" w15:restartNumberingAfterBreak="0">
    <w:nsid w:val="5D456F3B"/>
    <w:multiLevelType w:val="hybridMultilevel"/>
    <w:tmpl w:val="E2FA30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4E32C68"/>
    <w:multiLevelType w:val="hybridMultilevel"/>
    <w:tmpl w:val="713A55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416F39"/>
    <w:multiLevelType w:val="hybridMultilevel"/>
    <w:tmpl w:val="6B1C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70522"/>
    <w:multiLevelType w:val="hybridMultilevel"/>
    <w:tmpl w:val="FEDE3A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8058EB"/>
    <w:multiLevelType w:val="hybridMultilevel"/>
    <w:tmpl w:val="1696B8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B26DE2"/>
    <w:multiLevelType w:val="hybridMultilevel"/>
    <w:tmpl w:val="90300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49230C"/>
    <w:multiLevelType w:val="hybridMultilevel"/>
    <w:tmpl w:val="8278B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F636A"/>
    <w:multiLevelType w:val="hybridMultilevel"/>
    <w:tmpl w:val="4BC079FA"/>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1"/>
  </w:num>
  <w:num w:numId="3">
    <w:abstractNumId w:val="0"/>
  </w:num>
  <w:num w:numId="4">
    <w:abstractNumId w:val="22"/>
  </w:num>
  <w:num w:numId="5">
    <w:abstractNumId w:val="14"/>
  </w:num>
  <w:num w:numId="6">
    <w:abstractNumId w:val="28"/>
  </w:num>
  <w:num w:numId="7">
    <w:abstractNumId w:val="12"/>
  </w:num>
  <w:num w:numId="8">
    <w:abstractNumId w:val="20"/>
  </w:num>
  <w:num w:numId="9">
    <w:abstractNumId w:val="3"/>
  </w:num>
  <w:num w:numId="10">
    <w:abstractNumId w:val="27"/>
  </w:num>
  <w:num w:numId="11">
    <w:abstractNumId w:val="16"/>
  </w:num>
  <w:num w:numId="12">
    <w:abstractNumId w:val="32"/>
  </w:num>
  <w:num w:numId="13">
    <w:abstractNumId w:val="33"/>
  </w:num>
  <w:num w:numId="14">
    <w:abstractNumId w:val="21"/>
  </w:num>
  <w:num w:numId="15">
    <w:abstractNumId w:val="8"/>
  </w:num>
  <w:num w:numId="16">
    <w:abstractNumId w:val="10"/>
  </w:num>
  <w:num w:numId="17">
    <w:abstractNumId w:val="15"/>
  </w:num>
  <w:num w:numId="18">
    <w:abstractNumId w:val="31"/>
  </w:num>
  <w:num w:numId="19">
    <w:abstractNumId w:val="26"/>
  </w:num>
  <w:num w:numId="20">
    <w:abstractNumId w:val="9"/>
  </w:num>
  <w:num w:numId="21">
    <w:abstractNumId w:val="5"/>
  </w:num>
  <w:num w:numId="22">
    <w:abstractNumId w:val="30"/>
  </w:num>
  <w:num w:numId="23">
    <w:abstractNumId w:val="13"/>
  </w:num>
  <w:num w:numId="24">
    <w:abstractNumId w:val="11"/>
  </w:num>
  <w:num w:numId="25">
    <w:abstractNumId w:val="24"/>
  </w:num>
  <w:num w:numId="26">
    <w:abstractNumId w:val="29"/>
  </w:num>
  <w:num w:numId="27">
    <w:abstractNumId w:val="7"/>
  </w:num>
  <w:num w:numId="28">
    <w:abstractNumId w:val="17"/>
  </w:num>
  <w:num w:numId="29">
    <w:abstractNumId w:val="19"/>
  </w:num>
  <w:num w:numId="30">
    <w:abstractNumId w:val="25"/>
  </w:num>
  <w:num w:numId="31">
    <w:abstractNumId w:val="4"/>
  </w:num>
  <w:num w:numId="32">
    <w:abstractNumId w:val="6"/>
  </w:num>
  <w:num w:numId="33">
    <w:abstractNumId w:val="23"/>
  </w:num>
  <w:num w:numId="34">
    <w:abstractNumId w:val="1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D2"/>
    <w:rsid w:val="000115B6"/>
    <w:rsid w:val="00015E89"/>
    <w:rsid w:val="00067635"/>
    <w:rsid w:val="000A4858"/>
    <w:rsid w:val="000D6C6C"/>
    <w:rsid w:val="001437F3"/>
    <w:rsid w:val="0015174B"/>
    <w:rsid w:val="002677B0"/>
    <w:rsid w:val="0027630B"/>
    <w:rsid w:val="00294E83"/>
    <w:rsid w:val="002C5ACF"/>
    <w:rsid w:val="002D3C2F"/>
    <w:rsid w:val="003039BC"/>
    <w:rsid w:val="00330BB6"/>
    <w:rsid w:val="003625E3"/>
    <w:rsid w:val="0037437D"/>
    <w:rsid w:val="00386ACE"/>
    <w:rsid w:val="003C7AA5"/>
    <w:rsid w:val="003D1F84"/>
    <w:rsid w:val="003E63F6"/>
    <w:rsid w:val="004320EC"/>
    <w:rsid w:val="00497988"/>
    <w:rsid w:val="004C324C"/>
    <w:rsid w:val="00576DFF"/>
    <w:rsid w:val="005B08C9"/>
    <w:rsid w:val="005C1568"/>
    <w:rsid w:val="005C5151"/>
    <w:rsid w:val="00685392"/>
    <w:rsid w:val="00692CA3"/>
    <w:rsid w:val="006A2142"/>
    <w:rsid w:val="006A3F56"/>
    <w:rsid w:val="0072337E"/>
    <w:rsid w:val="00731BFB"/>
    <w:rsid w:val="007431C1"/>
    <w:rsid w:val="00756DA8"/>
    <w:rsid w:val="0084752F"/>
    <w:rsid w:val="00892718"/>
    <w:rsid w:val="008B7448"/>
    <w:rsid w:val="00945416"/>
    <w:rsid w:val="00980593"/>
    <w:rsid w:val="00981645"/>
    <w:rsid w:val="00983833"/>
    <w:rsid w:val="00996FD3"/>
    <w:rsid w:val="009C3492"/>
    <w:rsid w:val="00A10340"/>
    <w:rsid w:val="00A65EF5"/>
    <w:rsid w:val="00A83502"/>
    <w:rsid w:val="00A96FC6"/>
    <w:rsid w:val="00AF121D"/>
    <w:rsid w:val="00AF1323"/>
    <w:rsid w:val="00B47E8D"/>
    <w:rsid w:val="00B77B82"/>
    <w:rsid w:val="00BB0278"/>
    <w:rsid w:val="00BC77D2"/>
    <w:rsid w:val="00BF3438"/>
    <w:rsid w:val="00C56790"/>
    <w:rsid w:val="00C72C70"/>
    <w:rsid w:val="00CA16E6"/>
    <w:rsid w:val="00CD6FFB"/>
    <w:rsid w:val="00CE5F48"/>
    <w:rsid w:val="00CF6CBD"/>
    <w:rsid w:val="00D25F05"/>
    <w:rsid w:val="00D26FC5"/>
    <w:rsid w:val="00D5630B"/>
    <w:rsid w:val="00D9287E"/>
    <w:rsid w:val="00E301F7"/>
    <w:rsid w:val="00E74F38"/>
    <w:rsid w:val="00EB6759"/>
    <w:rsid w:val="00EC5256"/>
    <w:rsid w:val="00EE562C"/>
    <w:rsid w:val="00F6142B"/>
    <w:rsid w:val="00F637B1"/>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02AECB"/>
  <w14:defaultImageDpi w14:val="0"/>
  <w15:docId w15:val="{F86FE889-F513-0848-AD59-D03B5729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qFormat/>
    <w:pPr>
      <w:ind w:left="110"/>
      <w:outlineLvl w:val="0"/>
    </w:pPr>
    <w:rPr>
      <w:b/>
      <w:bCs/>
      <w:sz w:val="32"/>
      <w:szCs w:val="32"/>
    </w:rPr>
  </w:style>
  <w:style w:type="paragraph" w:styleId="Heading2">
    <w:name w:val="heading 2"/>
    <w:basedOn w:val="Normal"/>
    <w:next w:val="Normal"/>
    <w:link w:val="Heading2Char"/>
    <w:uiPriority w:val="1"/>
    <w:qFormat/>
    <w:pPr>
      <w:ind w:left="110"/>
      <w:outlineLvl w:val="1"/>
    </w:pPr>
    <w:rPr>
      <w:b/>
      <w:bCs/>
      <w:sz w:val="24"/>
      <w:szCs w:val="24"/>
    </w:rPr>
  </w:style>
  <w:style w:type="paragraph" w:styleId="Heading3">
    <w:name w:val="heading 3"/>
    <w:basedOn w:val="Normal"/>
    <w:next w:val="Normal"/>
    <w:link w:val="Heading3Char"/>
    <w:uiPriority w:val="9"/>
    <w:unhideWhenUsed/>
    <w:qFormat/>
    <w:rsid w:val="004C32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F6CBD"/>
    <w:pPr>
      <w:kinsoku w:val="0"/>
      <w:overflowPunct w:val="0"/>
      <w:ind w:left="110" w:right="605"/>
    </w:pPr>
    <w:rPr>
      <w:sz w:val="24"/>
      <w:szCs w:val="24"/>
    </w:rPr>
  </w:style>
  <w:style w:type="character" w:customStyle="1" w:styleId="BodyTextChar">
    <w:name w:val="Body Text Char"/>
    <w:link w:val="BodyText"/>
    <w:uiPriority w:val="99"/>
    <w:rsid w:val="00CF6CBD"/>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paragraph" w:styleId="ListParagraph">
    <w:name w:val="List Paragraph"/>
    <w:basedOn w:val="Normal"/>
    <w:uiPriority w:val="1"/>
    <w:qFormat/>
    <w:rsid w:val="00D25F05"/>
    <w:pPr>
      <w:numPr>
        <w:numId w:val="3"/>
      </w:numPr>
      <w:tabs>
        <w:tab w:val="left" w:pos="1191"/>
      </w:tabs>
      <w:kinsoku w:val="0"/>
      <w:overflowPunct w:val="0"/>
      <w:spacing w:line="295" w:lineRule="exact"/>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D5630B"/>
    <w:pPr>
      <w:tabs>
        <w:tab w:val="center" w:pos="4680"/>
        <w:tab w:val="right" w:pos="9360"/>
      </w:tabs>
    </w:pPr>
  </w:style>
  <w:style w:type="character" w:customStyle="1" w:styleId="HeaderChar">
    <w:name w:val="Header Char"/>
    <w:link w:val="Header"/>
    <w:uiPriority w:val="99"/>
    <w:rsid w:val="00D5630B"/>
    <w:rPr>
      <w:rFonts w:ascii="Arial" w:hAnsi="Arial" w:cs="Arial"/>
      <w:sz w:val="22"/>
      <w:szCs w:val="22"/>
    </w:rPr>
  </w:style>
  <w:style w:type="paragraph" w:styleId="Footer">
    <w:name w:val="footer"/>
    <w:basedOn w:val="Normal"/>
    <w:link w:val="FooterChar"/>
    <w:uiPriority w:val="99"/>
    <w:unhideWhenUsed/>
    <w:rsid w:val="00D5630B"/>
    <w:pPr>
      <w:tabs>
        <w:tab w:val="center" w:pos="4680"/>
        <w:tab w:val="right" w:pos="9360"/>
      </w:tabs>
    </w:pPr>
  </w:style>
  <w:style w:type="character" w:customStyle="1" w:styleId="FooterChar">
    <w:name w:val="Footer Char"/>
    <w:link w:val="Footer"/>
    <w:uiPriority w:val="99"/>
    <w:rsid w:val="00D5630B"/>
    <w:rPr>
      <w:rFonts w:ascii="Arial" w:hAnsi="Arial" w:cs="Arial"/>
      <w:sz w:val="22"/>
      <w:szCs w:val="22"/>
    </w:rPr>
  </w:style>
  <w:style w:type="paragraph" w:customStyle="1" w:styleId="Noparagraphstyle">
    <w:name w:val="[No paragraph style]"/>
    <w:rsid w:val="00BC77D2"/>
    <w:pPr>
      <w:widowControl w:val="0"/>
      <w:autoSpaceDE w:val="0"/>
      <w:autoSpaceDN w:val="0"/>
      <w:adjustRightInd w:val="0"/>
      <w:spacing w:line="288" w:lineRule="auto"/>
      <w:textAlignment w:val="center"/>
    </w:pPr>
    <w:rPr>
      <w:rFonts w:ascii="Times-Roman" w:hAnsi="Times-Roman"/>
      <w:color w:val="000000"/>
      <w:sz w:val="24"/>
    </w:rPr>
  </w:style>
  <w:style w:type="paragraph" w:customStyle="1" w:styleId="HL1">
    <w:name w:val="HL1"/>
    <w:basedOn w:val="Normal"/>
    <w:rsid w:val="00BC77D2"/>
    <w:pPr>
      <w:pBdr>
        <w:bottom w:val="single" w:sz="4" w:space="2" w:color="FFCD2E"/>
      </w:pBdr>
      <w:suppressAutoHyphens/>
      <w:spacing w:line="288" w:lineRule="auto"/>
      <w:textAlignment w:val="center"/>
    </w:pPr>
    <w:rPr>
      <w:rFonts w:ascii="Univers-Black" w:hAnsi="Univers-Black" w:cs="Times New Roman"/>
      <w:color w:val="004A8C"/>
      <w:spacing w:val="-3"/>
      <w:sz w:val="32"/>
      <w:szCs w:val="24"/>
    </w:rPr>
  </w:style>
  <w:style w:type="paragraph" w:customStyle="1" w:styleId="NormalParagraphStyle">
    <w:name w:val="NormalParagraphStyle"/>
    <w:basedOn w:val="Noparagraphstyle"/>
    <w:rsid w:val="00BC77D2"/>
  </w:style>
  <w:style w:type="paragraph" w:customStyle="1" w:styleId="HL2">
    <w:name w:val="HL2"/>
    <w:basedOn w:val="Normal"/>
    <w:rsid w:val="00BC77D2"/>
    <w:pPr>
      <w:suppressAutoHyphens/>
      <w:spacing w:line="288" w:lineRule="auto"/>
      <w:textAlignment w:val="center"/>
    </w:pPr>
    <w:rPr>
      <w:rFonts w:ascii="Univers-Bold" w:hAnsi="Univers-Bold" w:cs="Times New Roman"/>
      <w:b/>
      <w:color w:val="6F201D"/>
      <w:sz w:val="26"/>
      <w:szCs w:val="24"/>
    </w:rPr>
  </w:style>
  <w:style w:type="paragraph" w:customStyle="1" w:styleId="BulletsforMSWord">
    <w:name w:val="Bullets for MS Word"/>
    <w:basedOn w:val="Normal"/>
    <w:rsid w:val="00BC77D2"/>
    <w:pPr>
      <w:tabs>
        <w:tab w:val="left" w:pos="360"/>
      </w:tabs>
      <w:suppressAutoHyphens/>
      <w:spacing w:line="300" w:lineRule="atLeast"/>
      <w:ind w:left="360" w:hanging="360"/>
      <w:textAlignment w:val="center"/>
    </w:pPr>
    <w:rPr>
      <w:rFonts w:ascii="TimesNewRomanPSMT" w:hAnsi="TimesNewRomanPSMT" w:cs="Times New Roman"/>
      <w:color w:val="000000"/>
      <w:sz w:val="24"/>
      <w:szCs w:val="24"/>
    </w:rPr>
  </w:style>
  <w:style w:type="character" w:styleId="Hyperlink">
    <w:name w:val="Hyperlink"/>
    <w:rsid w:val="00BC77D2"/>
    <w:rPr>
      <w:color w:val="0000FF"/>
      <w:u w:val="single"/>
    </w:rPr>
  </w:style>
  <w:style w:type="character" w:styleId="FollowedHyperlink">
    <w:name w:val="FollowedHyperlink"/>
    <w:rsid w:val="00BC77D2"/>
    <w:rPr>
      <w:color w:val="800080"/>
      <w:u w:val="single"/>
    </w:rPr>
  </w:style>
  <w:style w:type="paragraph" w:styleId="BalloonText">
    <w:name w:val="Balloon Text"/>
    <w:basedOn w:val="Normal"/>
    <w:link w:val="BalloonTextChar"/>
    <w:rsid w:val="00BC77D2"/>
    <w:pPr>
      <w:widowControl/>
      <w:autoSpaceDE/>
      <w:autoSpaceDN/>
      <w:adjustRightInd/>
    </w:pPr>
    <w:rPr>
      <w:rFonts w:ascii="Times New Roman" w:hAnsi="Times New Roman" w:cs="Times New Roman"/>
      <w:sz w:val="18"/>
      <w:szCs w:val="18"/>
    </w:rPr>
  </w:style>
  <w:style w:type="character" w:customStyle="1" w:styleId="BalloonTextChar">
    <w:name w:val="Balloon Text Char"/>
    <w:basedOn w:val="DefaultParagraphFont"/>
    <w:link w:val="BalloonText"/>
    <w:rsid w:val="00BC77D2"/>
    <w:rPr>
      <w:rFonts w:ascii="Times New Roman" w:hAnsi="Times New Roman"/>
      <w:sz w:val="18"/>
      <w:szCs w:val="18"/>
    </w:rPr>
  </w:style>
  <w:style w:type="character" w:styleId="CommentReference">
    <w:name w:val="annotation reference"/>
    <w:rsid w:val="00BC77D2"/>
    <w:rPr>
      <w:sz w:val="16"/>
      <w:szCs w:val="16"/>
    </w:rPr>
  </w:style>
  <w:style w:type="paragraph" w:styleId="CommentText">
    <w:name w:val="annotation text"/>
    <w:basedOn w:val="Normal"/>
    <w:link w:val="CommentTextChar"/>
    <w:rsid w:val="00BC77D2"/>
    <w:pPr>
      <w:widowControl/>
      <w:autoSpaceDE/>
      <w:autoSpaceDN/>
      <w:adjustRightInd/>
    </w:pPr>
    <w:rPr>
      <w:rFonts w:ascii="Times New Roman" w:hAnsi="Times New Roman" w:cs="Times New Roman"/>
      <w:sz w:val="20"/>
      <w:szCs w:val="24"/>
    </w:rPr>
  </w:style>
  <w:style w:type="character" w:customStyle="1" w:styleId="CommentTextChar">
    <w:name w:val="Comment Text Char"/>
    <w:basedOn w:val="DefaultParagraphFont"/>
    <w:link w:val="CommentText"/>
    <w:rsid w:val="00BC77D2"/>
    <w:rPr>
      <w:rFonts w:ascii="Times New Roman" w:hAnsi="Times New Roman"/>
      <w:szCs w:val="24"/>
    </w:rPr>
  </w:style>
  <w:style w:type="paragraph" w:styleId="CommentSubject">
    <w:name w:val="annotation subject"/>
    <w:basedOn w:val="CommentText"/>
    <w:next w:val="CommentText"/>
    <w:link w:val="CommentSubjectChar"/>
    <w:rsid w:val="00BC77D2"/>
    <w:rPr>
      <w:b/>
      <w:bCs/>
    </w:rPr>
  </w:style>
  <w:style w:type="character" w:customStyle="1" w:styleId="CommentSubjectChar">
    <w:name w:val="Comment Subject Char"/>
    <w:basedOn w:val="CommentTextChar"/>
    <w:link w:val="CommentSubject"/>
    <w:rsid w:val="00BC77D2"/>
    <w:rPr>
      <w:rFonts w:ascii="Times New Roman" w:hAnsi="Times New Roman"/>
      <w:b/>
      <w:bCs/>
      <w:szCs w:val="24"/>
    </w:rPr>
  </w:style>
  <w:style w:type="paragraph" w:styleId="Revision">
    <w:name w:val="Revision"/>
    <w:hidden/>
    <w:uiPriority w:val="99"/>
    <w:semiHidden/>
    <w:rsid w:val="00BC77D2"/>
    <w:rPr>
      <w:rFonts w:ascii="Times" w:eastAsia="Times" w:hAnsi="Times"/>
      <w:sz w:val="24"/>
    </w:rPr>
  </w:style>
  <w:style w:type="table" w:styleId="TableGrid">
    <w:name w:val="Table Grid"/>
    <w:basedOn w:val="TableNormal"/>
    <w:rsid w:val="00BC77D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0BB6"/>
    <w:rPr>
      <w:b/>
      <w:bCs/>
    </w:rPr>
  </w:style>
  <w:style w:type="character" w:customStyle="1" w:styleId="Heading3Char">
    <w:name w:val="Heading 3 Char"/>
    <w:basedOn w:val="DefaultParagraphFont"/>
    <w:link w:val="Heading3"/>
    <w:uiPriority w:val="9"/>
    <w:rsid w:val="004C324C"/>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3C7A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7A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C7A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C7A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C7A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7AA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3C7AA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3C7AA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5">
    <w:name w:val="Grid Table 3 Accent 5"/>
    <w:basedOn w:val="TableNormal"/>
    <w:uiPriority w:val="48"/>
    <w:rsid w:val="003C7AA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rienne/Desktop/MCAA%20Safety%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MCAA Safety Guide.dotx</Template>
  <TotalTime>9</TotalTime>
  <Pages>47</Pages>
  <Words>10519</Words>
  <Characters>59962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Breedlove</dc:creator>
  <cp:keywords/>
  <dc:description/>
  <cp:lastModifiedBy>Adrienne Breedlove</cp:lastModifiedBy>
  <cp:revision>5</cp:revision>
  <cp:lastPrinted>2020-09-01T16:22:00Z</cp:lastPrinted>
  <dcterms:created xsi:type="dcterms:W3CDTF">2020-09-01T16:21:00Z</dcterms:created>
  <dcterms:modified xsi:type="dcterms:W3CDTF">2020-09-01T19:39:00Z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15.1 (Macintosh)</vt:lpwstr>
  </property>
</Properties>
</file>